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65" w:rsidRPr="00F61A8F" w:rsidRDefault="00F95565" w:rsidP="00284F99">
      <w:pPr>
        <w:jc w:val="center"/>
        <w:rPr>
          <w:rFonts w:ascii="Times New Roman" w:hAnsi="Times New Roman"/>
          <w:b/>
          <w:sz w:val="36"/>
          <w:szCs w:val="36"/>
        </w:rPr>
      </w:pPr>
      <w:r w:rsidRPr="00F61A8F">
        <w:rPr>
          <w:rFonts w:ascii="Times New Roman" w:hAnsi="Times New Roman"/>
          <w:b/>
          <w:sz w:val="36"/>
          <w:szCs w:val="36"/>
        </w:rPr>
        <w:t>Математика</w:t>
      </w:r>
    </w:p>
    <w:p w:rsidR="00F95565" w:rsidRDefault="00F95565" w:rsidP="00F61A8F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За програмою – 140 год</w:t>
      </w:r>
      <w:bookmarkStart w:id="0" w:name="_GoBack"/>
      <w:bookmarkEnd w:id="0"/>
    </w:p>
    <w:p w:rsidR="00F95565" w:rsidRDefault="00F95565" w:rsidP="00F61A8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тиждень – 4 год</w:t>
      </w:r>
    </w:p>
    <w:p w:rsidR="00F95565" w:rsidRDefault="00F95565" w:rsidP="00F61A8F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ІІ семестр – 68 год</w:t>
      </w:r>
    </w:p>
    <w:p w:rsidR="00F95565" w:rsidRPr="00284F99" w:rsidRDefault="00F95565" w:rsidP="00284F9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84F99">
        <w:rPr>
          <w:rFonts w:ascii="Times New Roman" w:hAnsi="Times New Roman"/>
          <w:b/>
          <w:sz w:val="28"/>
          <w:szCs w:val="28"/>
          <w:lang w:val="uk-UA"/>
        </w:rPr>
        <w:t>ІІ семестр</w:t>
      </w:r>
    </w:p>
    <w:tbl>
      <w:tblPr>
        <w:tblW w:w="10474" w:type="dxa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1"/>
        <w:gridCol w:w="58"/>
        <w:gridCol w:w="55"/>
        <w:gridCol w:w="390"/>
        <w:gridCol w:w="138"/>
        <w:gridCol w:w="10"/>
        <w:gridCol w:w="6831"/>
        <w:gridCol w:w="99"/>
        <w:gridCol w:w="9"/>
        <w:gridCol w:w="31"/>
        <w:gridCol w:w="878"/>
        <w:gridCol w:w="23"/>
        <w:gridCol w:w="150"/>
        <w:gridCol w:w="26"/>
        <w:gridCol w:w="1135"/>
      </w:tblGrid>
      <w:tr w:rsidR="00F95565" w:rsidRPr="00FB57A2" w:rsidTr="000F2EB8">
        <w:trPr>
          <w:trHeight w:val="1014"/>
        </w:trPr>
        <w:tc>
          <w:tcPr>
            <w:tcW w:w="641" w:type="dxa"/>
          </w:tcPr>
          <w:p w:rsidR="00F95565" w:rsidRPr="00FB57A2" w:rsidRDefault="00F95565" w:rsidP="004A02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E146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К.</w:t>
            </w:r>
          </w:p>
          <w:p w:rsidR="00F95565" w:rsidRPr="00FB57A2" w:rsidRDefault="00F95565" w:rsidP="00E146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6841" w:type="dxa"/>
            <w:gridSpan w:val="2"/>
          </w:tcPr>
          <w:p w:rsidR="00F95565" w:rsidRPr="00FB57A2" w:rsidRDefault="00F95565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F95565" w:rsidRPr="00FB57A2" w:rsidRDefault="00F95565" w:rsidP="004A02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 уроку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4A02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Примітка</w:t>
            </w:r>
          </w:p>
        </w:tc>
      </w:tr>
      <w:tr w:rsidR="00F95565" w:rsidRPr="00FB57A2" w:rsidTr="000F2EB8">
        <w:tc>
          <w:tcPr>
            <w:tcW w:w="10474" w:type="dxa"/>
            <w:gridSpan w:val="15"/>
          </w:tcPr>
          <w:p w:rsidR="00F95565" w:rsidRPr="00FB57A2" w:rsidRDefault="00F95565" w:rsidP="004A02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Усне додавання і віднімання двоцифрових чисел</w:t>
            </w:r>
          </w:p>
          <w:p w:rsidR="00F95565" w:rsidRPr="00FB57A2" w:rsidRDefault="00F95565" w:rsidP="004A0274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 переходом через десяток</w:t>
            </w: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Додавання двоцифрових чисел з переходом через десяток (загальний випадок)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4.01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777"/>
        </w:trPr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Застосування прийомів усного додавання двоцифрових чисел для розв'язування задач і прикладів. Рух у протилежних напрямах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15.01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Додавання виду 38 + 4. Творча робота над задачею. Розв'язування задачі двома способами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16.01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Додавання виду 76 + 4. Задачі на дві дії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17.01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Додавання виду 38 + 52. Задачі на зустрічний рух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21.01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Усне віднімання виду 40 - 8. Вправи та задачі на закріплення прийому віднімання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22.01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Закріплення прийому віднімання виду 40 - 8. Порівняння значення виразу і числа. Складання задач за даним виразом. Гострий і тупий кути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23.01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Віднімання виду 53 - 8. Творча робота над задачею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24.01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Загальний випадок віднімання двоцифрових чисел. Розв'язування задач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28.01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Загальний випадок віднімання двоцифрових чисел (продовження). Творча робота над задачею</w:t>
            </w:r>
          </w:p>
        </w:tc>
        <w:tc>
          <w:tcPr>
            <w:tcW w:w="1190" w:type="dxa"/>
            <w:gridSpan w:val="6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29.01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Усне й письмове додавання й віднімання двоцифрових чисел. Складання задачі за коротким записом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30.01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Контрольна робота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31.01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Аналіз контрольної роботи. Додавання й віднімання двоцифрових чисел. </w:t>
            </w: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Тематичне оцінювання.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165AB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04.02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510"/>
        </w:trPr>
        <w:tc>
          <w:tcPr>
            <w:tcW w:w="10474" w:type="dxa"/>
            <w:gridSpan w:val="15"/>
          </w:tcPr>
          <w:p w:rsidR="00F95565" w:rsidRPr="00FB57A2" w:rsidRDefault="00F95565" w:rsidP="004A0274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Арифметичні дії множення і ділення</w:t>
            </w: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Дія множення, знак множення. Заміна прикладів на додавання прикладами на множення та прикладів на множення прикладами на додавання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165AB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05.02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Читання прикладів на множення. Назви чисел при множенні. Задачі на множення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06.02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Складання таблиці множення на 2. Задачі на множення. Вправи та задачі на додавання й віднімання в межах 100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07.02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41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641" w:type="dxa"/>
            <w:gridSpan w:val="4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2. Закріплення додавання й віднімання в межах 100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11.02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0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2. Знаходження значень виразів, що містять дії різних ступенів</w:t>
            </w:r>
          </w:p>
        </w:tc>
        <w:tc>
          <w:tcPr>
            <w:tcW w:w="1077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12.02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0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2. Задачі на дві дії різного ступеня</w:t>
            </w:r>
          </w:p>
        </w:tc>
        <w:tc>
          <w:tcPr>
            <w:tcW w:w="1077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13.02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0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2. Вправи та задачі на дії різного ступеня</w:t>
            </w:r>
          </w:p>
        </w:tc>
        <w:tc>
          <w:tcPr>
            <w:tcW w:w="1077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14.02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953"/>
        </w:trPr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165AB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Дія ділення. Задачі на дії різного ступеня. 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165AB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18.02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84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165AB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Зв’язок дій множення й ділення.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19.02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85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165AB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Таблиця ділення на 2. Задачі на ділення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20.02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86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165AB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Застосування таблиці ділення на 2 для розв’язування задач на ділення на рівні частини і на ділення на вміщення. Порівняння задач.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21.02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729"/>
        </w:trPr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87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165AB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Назви чисел при діленні. Вправи та задачі на засвоєння таблиці ділення на 2. 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25.02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1473"/>
        </w:trPr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88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E251C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таблиць множення числа 2 і ділення на 2.Вправи та задачі на засвоєння таблиць множення числа 2 і ділення на 2.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26.02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510"/>
        </w:trPr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89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таблиць множення й ділення числа 2. Складання виразів на дві дії за текстовими формулюваннями.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27.02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F61A8F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Контрольна робота. Тематичне оцінювання.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28.02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Складання таблиці множення числа 3. Приклади і задачі на дії різного ступеня.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04.03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3. Порівняння задач за різним розташуванням множників в умові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E251C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05.03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Коло і круг. Вправи та задачі на засвоєння таблиці множення числа 3. Порівняння задач на множення і додавання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E251C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06.03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Вирази з дужками, що містять дії різного ступеня. Вправи та задачі на засвоєння таблиці множення числа 3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07.03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95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0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Складання виразів з дужками. Взаємозв’язок дій множення й ділення (повторення). Вправи і задачі на засвоєння вивчених таблиць множення й ділення. Знаходження довжини ламаної лінії</w:t>
            </w:r>
          </w:p>
        </w:tc>
        <w:tc>
          <w:tcPr>
            <w:tcW w:w="1117" w:type="dxa"/>
            <w:gridSpan w:val="6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11.03</w:t>
            </w:r>
          </w:p>
        </w:tc>
        <w:tc>
          <w:tcPr>
            <w:tcW w:w="1135" w:type="dxa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96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Складання таблиці ділення на 3. Складання задач за даним розв’язанням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12.03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ділення на 3. Знаходження периметра квадрата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13.03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</w:rPr>
              <w:t>9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ділення на 3. Обчислення довжини сторони рівностороннього трикутника за його периметром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14.03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99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таблиць множення й ділення. Залежність між компонентами і результатом дій першого ступеня (повторення)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18.03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887"/>
        </w:trPr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Повторення вивченого. Розв'язування складеної задачі на три дії за поданим планом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19.03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526"/>
        </w:trPr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101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Контрольна робота.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20.03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586"/>
        </w:trPr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Аналіз контрольної роботи. Повторення вивченого.</w:t>
            </w: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Тематичне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</w:t>
            </w: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оцінювання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21.03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</w:rPr>
              <w:t>10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Складання таблиці множення числа 4. Застосування таблиці для розв'язування прикладів і задач. 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0C5DC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01.04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104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4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02.04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4. Зв'язок множення й ділення (повторення)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03.04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961"/>
        </w:trPr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106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Складання таблиці ділення на 4. Вправи та задачі на засвоєння таблиці ділення на 4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04.04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107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ділення на 4. Обчислення значень виразів з буквеним компонентом. Знаходження довжини сторони квадрата за периметром</w:t>
            </w:r>
          </w:p>
        </w:tc>
        <w:tc>
          <w:tcPr>
            <w:tcW w:w="1082" w:type="dxa"/>
            <w:gridSpan w:val="4"/>
          </w:tcPr>
          <w:p w:rsidR="00F95565" w:rsidRPr="00FB57A2" w:rsidRDefault="00F95565" w:rsidP="000C5DC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08.04</w:t>
            </w:r>
          </w:p>
        </w:tc>
        <w:tc>
          <w:tcPr>
            <w:tcW w:w="116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108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таблиць множення й ділення. Задачі на дії різного ступеня. Складання задачі за її розв'язанням. Побудова прямого кута на папері у клітинку (повторення)</w:t>
            </w:r>
          </w:p>
        </w:tc>
        <w:tc>
          <w:tcPr>
            <w:tcW w:w="932" w:type="dxa"/>
            <w:gridSpan w:val="3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09.04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0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«Половина», «третина», «чверть». Дії з величинами. Складання простих і складених задач</w:t>
            </w:r>
          </w:p>
        </w:tc>
        <w:tc>
          <w:tcPr>
            <w:tcW w:w="932" w:type="dxa"/>
            <w:gridSpan w:val="3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10.04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110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Складання таблиці множення числа 5. Вправи та задачі на засвоєння таблиці множення числа 5. Знаходження значення виразів, у складі яких двічі повторюється та сама буква</w:t>
            </w:r>
          </w:p>
        </w:tc>
        <w:tc>
          <w:tcPr>
            <w:tcW w:w="932" w:type="dxa"/>
            <w:gridSpan w:val="3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11.04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5. Задачі на збільшення або зменшення числа в кілька разів</w:t>
            </w:r>
          </w:p>
        </w:tc>
        <w:tc>
          <w:tcPr>
            <w:tcW w:w="932" w:type="dxa"/>
            <w:gridSpan w:val="3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15.04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Вправи та задачі на засвоєння таблиці множення числа 5. Розв'язування простих задач на збільшення та зменшення числа в кілька разів. Задачі на дві дії, які містять зменшення числа в кілька разів</w:t>
            </w:r>
          </w:p>
        </w:tc>
        <w:tc>
          <w:tcPr>
            <w:tcW w:w="932" w:type="dxa"/>
            <w:gridSpan w:val="3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16.04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Таблиця ділення на 5. Вправи та задачі на засвоєння таблиці ділення на 5. Задачі на збільшення та зменшення числа в кілька разів, які розв'язуються двома діями</w:t>
            </w:r>
          </w:p>
        </w:tc>
        <w:tc>
          <w:tcPr>
            <w:tcW w:w="932" w:type="dxa"/>
            <w:gridSpan w:val="3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17.04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114</w:t>
            </w:r>
          </w:p>
        </w:tc>
        <w:tc>
          <w:tcPr>
            <w:tcW w:w="538" w:type="dxa"/>
            <w:gridSpan w:val="3"/>
          </w:tcPr>
          <w:p w:rsidR="00F95565" w:rsidRPr="00FB57A2" w:rsidRDefault="00F95565" w:rsidP="00284F9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3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Порядок виконання дій одного ступеня і різних ступенів</w:t>
            </w:r>
          </w:p>
        </w:tc>
        <w:tc>
          <w:tcPr>
            <w:tcW w:w="932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18.04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115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Застосування правил про порядок виконання арифметичних дій. Задачі на збільшення (зменшення) числа в кілька разів, які розв'язуються двома діями</w:t>
            </w:r>
          </w:p>
        </w:tc>
        <w:tc>
          <w:tcPr>
            <w:tcW w:w="1017" w:type="dxa"/>
            <w:gridSpan w:val="4"/>
          </w:tcPr>
          <w:p w:rsidR="00F95565" w:rsidRPr="00FB57A2" w:rsidRDefault="00F95565" w:rsidP="000C5DC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22.04</w:t>
            </w:r>
          </w:p>
        </w:tc>
        <w:tc>
          <w:tcPr>
            <w:tcW w:w="1334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116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Контрольна робота</w:t>
            </w:r>
          </w:p>
        </w:tc>
        <w:tc>
          <w:tcPr>
            <w:tcW w:w="1017" w:type="dxa"/>
            <w:gridSpan w:val="4"/>
          </w:tcPr>
          <w:p w:rsidR="00F95565" w:rsidRPr="00FB57A2" w:rsidRDefault="00F95565" w:rsidP="000C5DC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23.04</w:t>
            </w:r>
          </w:p>
        </w:tc>
        <w:tc>
          <w:tcPr>
            <w:tcW w:w="1334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117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Аналіз контрольної роботи. </w:t>
            </w: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Тематичне оцінювання</w:t>
            </w:r>
          </w:p>
        </w:tc>
        <w:tc>
          <w:tcPr>
            <w:tcW w:w="1017" w:type="dxa"/>
            <w:gridSpan w:val="4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24.04</w:t>
            </w:r>
          </w:p>
        </w:tc>
        <w:tc>
          <w:tcPr>
            <w:tcW w:w="1334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10474" w:type="dxa"/>
            <w:gridSpan w:val="15"/>
          </w:tcPr>
          <w:p w:rsidR="00F95565" w:rsidRPr="00FB57A2" w:rsidRDefault="00F95565" w:rsidP="004A0274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F95565" w:rsidRPr="00FB57A2" w:rsidRDefault="00F95565" w:rsidP="004A0274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Повторення в кінці року</w:t>
            </w: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Усна й письмова нумерація чисел першої сотні. Випадки додавання й віднімання, пов'язані з нумерацією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25.04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Додавання й віднімання двоцифрових чисел без переходу через десяток. Розв'язування складеної задачі на 3 дії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29.04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Повторення таблиць додавання й віднімання. Складання виразів за текстовим формулюванням. Розпізнавання геометричних фігур                    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30.04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Додавання й віднімання виду 27 + 3, 90 – 2. Складання задач на знаходження третього доданка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0C5DC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07.05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Повторення додавання й віднімання виду 28 + 5, 46 – 7. Знаходження значень виразів з буквеним компонентом. Задачі на дві дії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08.05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123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Перевірка дій додавання й віднімання. Письмове додавання й віднімання. Розв'язування й складання задач на дві дії. Перетворення величин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13.05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1050"/>
        </w:trPr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124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Перевірка віднімання додаванням. Додавання двоцифрових чисел з переходом через десяток. Складання й розв'язування задач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0C5DC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14.05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330"/>
        </w:trPr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Підсумкова контрольна робота.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15.05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rPr>
          <w:trHeight w:val="359"/>
        </w:trPr>
        <w:tc>
          <w:tcPr>
            <w:tcW w:w="754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528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841" w:type="dxa"/>
            <w:gridSpan w:val="2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Аналіз контрольної роботи.</w:t>
            </w:r>
          </w:p>
        </w:tc>
        <w:tc>
          <w:tcPr>
            <w:tcW w:w="1040" w:type="dxa"/>
            <w:gridSpan w:val="5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16.05</w:t>
            </w:r>
          </w:p>
        </w:tc>
        <w:tc>
          <w:tcPr>
            <w:tcW w:w="1311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127</w:t>
            </w:r>
          </w:p>
        </w:tc>
        <w:tc>
          <w:tcPr>
            <w:tcW w:w="390" w:type="dxa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Віднімання двоцифрових чисел з переходом через десяток. Письмове виконання дій додавання й віднімання для перевірки усних обчислень</w:t>
            </w:r>
          </w:p>
        </w:tc>
        <w:tc>
          <w:tcPr>
            <w:tcW w:w="1017" w:type="dxa"/>
            <w:gridSpan w:val="4"/>
          </w:tcPr>
          <w:p w:rsidR="00F95565" w:rsidRPr="00FB57A2" w:rsidRDefault="00F95565" w:rsidP="000C5DC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20.05</w:t>
            </w:r>
          </w:p>
        </w:tc>
        <w:tc>
          <w:tcPr>
            <w:tcW w:w="1334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754" w:type="dxa"/>
            <w:gridSpan w:val="3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2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90" w:type="dxa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Повторення дії множення. Назви чисел при множенні</w:t>
            </w:r>
          </w:p>
        </w:tc>
        <w:tc>
          <w:tcPr>
            <w:tcW w:w="1017" w:type="dxa"/>
            <w:gridSpan w:val="4"/>
          </w:tcPr>
          <w:p w:rsidR="00F95565" w:rsidRPr="00FB57A2" w:rsidRDefault="00F95565" w:rsidP="000C5DC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21.05</w:t>
            </w:r>
          </w:p>
        </w:tc>
        <w:tc>
          <w:tcPr>
            <w:tcW w:w="1334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99" w:type="dxa"/>
            <w:gridSpan w:val="2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2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45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Повторення таблиці множення числа 2. Порівняння значень виразів. Задачі на дії різного ступеня. Розпізнавання об'єми  геометричних фігур</w:t>
            </w:r>
          </w:p>
        </w:tc>
        <w:tc>
          <w:tcPr>
            <w:tcW w:w="1017" w:type="dxa"/>
            <w:gridSpan w:val="4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22.05</w:t>
            </w:r>
          </w:p>
        </w:tc>
        <w:tc>
          <w:tcPr>
            <w:tcW w:w="1334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95565" w:rsidRPr="00FB57A2" w:rsidTr="000F2EB8">
        <w:tc>
          <w:tcPr>
            <w:tcW w:w="699" w:type="dxa"/>
            <w:gridSpan w:val="2"/>
          </w:tcPr>
          <w:p w:rsidR="00F95565" w:rsidRPr="00FB57A2" w:rsidRDefault="00F95565" w:rsidP="00E14670">
            <w:pPr>
              <w:rPr>
                <w:rFonts w:ascii="Times New Roman" w:hAnsi="Times New Roman"/>
                <w:sz w:val="28"/>
                <w:szCs w:val="28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445" w:type="dxa"/>
            <w:gridSpan w:val="2"/>
          </w:tcPr>
          <w:p w:rsidR="00F95565" w:rsidRPr="00FB57A2" w:rsidRDefault="00F95565" w:rsidP="006962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  <w:gridSpan w:val="3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Повторення дії ділення. Назви чисел при діленні. Таблиця ділення на </w:t>
            </w:r>
            <w:r w:rsidRPr="00FB57A2">
              <w:rPr>
                <w:rFonts w:ascii="Times New Roman" w:hAnsi="Times New Roman"/>
                <w:sz w:val="28"/>
                <w:szCs w:val="28"/>
              </w:rPr>
              <w:t>2,3</w:t>
            </w: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FB57A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Підсумковий урок. Тематичне оцінювання.</w:t>
            </w:r>
          </w:p>
        </w:tc>
        <w:tc>
          <w:tcPr>
            <w:tcW w:w="1017" w:type="dxa"/>
            <w:gridSpan w:val="4"/>
          </w:tcPr>
          <w:p w:rsidR="00F95565" w:rsidRPr="00FB57A2" w:rsidRDefault="00F95565" w:rsidP="00F61A8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B57A2">
              <w:rPr>
                <w:rFonts w:ascii="Times New Roman" w:hAnsi="Times New Roman"/>
                <w:sz w:val="28"/>
                <w:szCs w:val="28"/>
                <w:lang w:val="uk-UA"/>
              </w:rPr>
              <w:t>23.05.</w:t>
            </w:r>
          </w:p>
        </w:tc>
        <w:tc>
          <w:tcPr>
            <w:tcW w:w="1334" w:type="dxa"/>
            <w:gridSpan w:val="4"/>
          </w:tcPr>
          <w:p w:rsidR="00F95565" w:rsidRPr="00FB57A2" w:rsidRDefault="00F95565" w:rsidP="004A027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95565" w:rsidRPr="00284F99" w:rsidRDefault="00F95565" w:rsidP="00284F99">
      <w:pPr>
        <w:rPr>
          <w:rFonts w:ascii="Times New Roman" w:hAnsi="Times New Roman"/>
        </w:rPr>
      </w:pPr>
    </w:p>
    <w:p w:rsidR="00F95565" w:rsidRDefault="00F95565" w:rsidP="000C5DC8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02.01.2013.                                        _____________Н. М. Зань</w:t>
      </w:r>
    </w:p>
    <w:p w:rsidR="00F95565" w:rsidRDefault="00F95565" w:rsidP="000C5DC8">
      <w:pPr>
        <w:rPr>
          <w:rFonts w:ascii="Times New Roman" w:hAnsi="Times New Roman"/>
          <w:sz w:val="28"/>
          <w:szCs w:val="28"/>
          <w:lang w:val="uk-UA"/>
        </w:rPr>
      </w:pPr>
    </w:p>
    <w:p w:rsidR="00F95565" w:rsidRDefault="00F95565" w:rsidP="000C5DC8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Погоджено</w:t>
      </w:r>
    </w:p>
    <w:p w:rsidR="00F95565" w:rsidRDefault="00F95565" w:rsidP="000C5DC8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Заступник директора з</w:t>
      </w:r>
    </w:p>
    <w:p w:rsidR="00F95565" w:rsidRPr="00284F99" w:rsidRDefault="00F95565" w:rsidP="00284F9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навчально – виховної роботи                       </w:t>
      </w:r>
      <w:r w:rsidRPr="000C5DC8">
        <w:rPr>
          <w:rFonts w:ascii="Times New Roman" w:hAnsi="Times New Roman"/>
          <w:sz w:val="28"/>
          <w:szCs w:val="28"/>
        </w:rPr>
        <w:t xml:space="preserve">___________   </w:t>
      </w:r>
      <w:r w:rsidRPr="00284F99">
        <w:rPr>
          <w:rFonts w:ascii="Times New Roman" w:hAnsi="Times New Roman"/>
          <w:sz w:val="28"/>
          <w:szCs w:val="28"/>
          <w:lang w:val="uk-UA"/>
        </w:rPr>
        <w:t>Н.Л.Василець</w:t>
      </w:r>
    </w:p>
    <w:sectPr w:rsidR="00F95565" w:rsidRPr="00284F99" w:rsidSect="006962CA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4F99"/>
    <w:rsid w:val="00072A6A"/>
    <w:rsid w:val="000C5DC8"/>
    <w:rsid w:val="000F2EB8"/>
    <w:rsid w:val="001246CA"/>
    <w:rsid w:val="0016479D"/>
    <w:rsid w:val="00165AB9"/>
    <w:rsid w:val="00202D82"/>
    <w:rsid w:val="00284F99"/>
    <w:rsid w:val="003E3105"/>
    <w:rsid w:val="00426FB6"/>
    <w:rsid w:val="00432A82"/>
    <w:rsid w:val="004954CD"/>
    <w:rsid w:val="004A0274"/>
    <w:rsid w:val="006962CA"/>
    <w:rsid w:val="00704B83"/>
    <w:rsid w:val="007A2BE2"/>
    <w:rsid w:val="007D03C6"/>
    <w:rsid w:val="00A8291C"/>
    <w:rsid w:val="00AB2C32"/>
    <w:rsid w:val="00C37B0F"/>
    <w:rsid w:val="00C8678D"/>
    <w:rsid w:val="00D43CEF"/>
    <w:rsid w:val="00D97A48"/>
    <w:rsid w:val="00E14670"/>
    <w:rsid w:val="00E251C1"/>
    <w:rsid w:val="00E27B49"/>
    <w:rsid w:val="00E67FFA"/>
    <w:rsid w:val="00F61A8F"/>
    <w:rsid w:val="00F95565"/>
    <w:rsid w:val="00FB57A2"/>
    <w:rsid w:val="00FF7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78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105</TotalTime>
  <Pages>6</Pages>
  <Words>1164</Words>
  <Characters>6639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8</cp:revision>
  <cp:lastPrinted>2013-01-08T16:55:00Z</cp:lastPrinted>
  <dcterms:created xsi:type="dcterms:W3CDTF">2013-01-03T09:04:00Z</dcterms:created>
  <dcterms:modified xsi:type="dcterms:W3CDTF">2013-01-08T16:56:00Z</dcterms:modified>
</cp:coreProperties>
</file>