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3B6" w:rsidRPr="00B2750E" w:rsidRDefault="00BE53B6" w:rsidP="001356F9">
      <w:pPr>
        <w:rPr>
          <w:rFonts w:ascii="Times New Roman" w:hAnsi="Times New Roman" w:cs="Times New Roman"/>
          <w:sz w:val="28"/>
          <w:szCs w:val="28"/>
        </w:rPr>
      </w:pPr>
    </w:p>
    <w:p w:rsidR="00BE53B6" w:rsidRDefault="00BE53B6" w:rsidP="001356F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1356F9">
        <w:rPr>
          <w:rFonts w:ascii="Times New Roman" w:hAnsi="Times New Roman" w:cs="Times New Roman"/>
          <w:b/>
          <w:sz w:val="28"/>
          <w:szCs w:val="28"/>
        </w:rPr>
        <w:t>Трудовенавчання : техн</w:t>
      </w:r>
      <w:r w:rsidRPr="001356F9">
        <w:rPr>
          <w:rFonts w:ascii="Times New Roman" w:hAnsi="Times New Roman" w:cs="Times New Roman"/>
          <w:b/>
          <w:sz w:val="28"/>
          <w:szCs w:val="28"/>
          <w:lang w:val="uk-UA"/>
        </w:rPr>
        <w:t>ічна і художня праця</w:t>
      </w:r>
    </w:p>
    <w:p w:rsidR="00BE53B6" w:rsidRDefault="00BE53B6" w:rsidP="001356F9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E53B6" w:rsidRDefault="00BE53B6" w:rsidP="001356F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 програмою – 35 год</w:t>
      </w:r>
    </w:p>
    <w:p w:rsidR="00BE53B6" w:rsidRDefault="00BE53B6" w:rsidP="001356F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тиждень – 1 год</w:t>
      </w:r>
    </w:p>
    <w:p w:rsidR="00BE53B6" w:rsidRDefault="00BE53B6" w:rsidP="001356F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ІІ семестр – 17 год</w:t>
      </w:r>
    </w:p>
    <w:p w:rsidR="00BE53B6" w:rsidRDefault="00BE53B6" w:rsidP="001356F9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tbl>
      <w:tblPr>
        <w:tblW w:w="10306" w:type="dxa"/>
        <w:tblInd w:w="-527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98"/>
        <w:gridCol w:w="510"/>
        <w:gridCol w:w="24"/>
        <w:gridCol w:w="6050"/>
        <w:gridCol w:w="42"/>
        <w:gridCol w:w="1503"/>
        <w:gridCol w:w="1579"/>
      </w:tblGrid>
      <w:tr w:rsidR="00BE53B6" w:rsidRPr="00B839B3" w:rsidTr="004457FA">
        <w:trPr>
          <w:trHeight w:hRule="exact" w:val="315"/>
        </w:trPr>
        <w:tc>
          <w:tcPr>
            <w:tcW w:w="103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uk-UA"/>
              </w:rPr>
              <w:t>семестр</w:t>
            </w:r>
          </w:p>
          <w:p w:rsidR="00BE53B6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color w:val="000000"/>
                <w:spacing w:val="1"/>
                <w:sz w:val="28"/>
                <w:szCs w:val="28"/>
                <w:lang w:val="uk-UA"/>
              </w:rPr>
            </w:pPr>
          </w:p>
          <w:p w:rsidR="00BE53B6" w:rsidRPr="00685E84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BE53B6" w:rsidRPr="00B839B3" w:rsidTr="00D12D40">
        <w:trPr>
          <w:trHeight w:hRule="exact" w:val="71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4457F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№</w:t>
            </w: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4457F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з/п</w:t>
            </w: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4457F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К.</w:t>
            </w: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4457F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№</w:t>
            </w: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</w:tc>
        <w:tc>
          <w:tcPr>
            <w:tcW w:w="61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 w:rsidRPr="004457F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  <w:t>Зм</w:t>
            </w:r>
            <w:r w:rsidRPr="004457F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іст навчальної діяльності</w:t>
            </w: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</w:tc>
        <w:tc>
          <w:tcPr>
            <w:tcW w:w="1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457FA" w:rsidRDefault="00BE53B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BE53B6" w:rsidRPr="004457FA" w:rsidRDefault="00BE53B6" w:rsidP="004457FA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 w:rsidRPr="004457F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Дата</w:t>
            </w: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457FA" w:rsidRDefault="00BE53B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</w:p>
          <w:p w:rsidR="00BE53B6" w:rsidRPr="004457FA" w:rsidRDefault="00BE53B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</w:pPr>
            <w:r w:rsidRPr="004457FA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Примітка</w:t>
            </w:r>
          </w:p>
          <w:p w:rsidR="00BE53B6" w:rsidRPr="004457FA" w:rsidRDefault="00BE53B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4457F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</w:tc>
      </w:tr>
      <w:tr w:rsidR="00BE53B6" w:rsidRPr="00B839B3" w:rsidTr="00D12D40">
        <w:trPr>
          <w:trHeight w:hRule="exact" w:val="704"/>
        </w:trPr>
        <w:tc>
          <w:tcPr>
            <w:tcW w:w="5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341E0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17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ind w:left="3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FE26D4" w:rsidRDefault="00BE53B6" w:rsidP="00FE26D4">
            <w:pPr>
              <w:shd w:val="clear" w:color="auto" w:fill="FFFFFF"/>
              <w:ind w:right="9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Виготовлення гри «Кораблики в морі». Рвана аплікація.</w:t>
            </w:r>
          </w:p>
          <w:p w:rsidR="00BE53B6" w:rsidRDefault="00BE53B6">
            <w:pPr>
              <w:widowControl/>
              <w:autoSpaceDE/>
              <w:autoSpaceDN/>
              <w:adjustRightInd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E53B6" w:rsidRPr="00FE26D4" w:rsidRDefault="00BE53B6" w:rsidP="004457FA">
            <w:pPr>
              <w:shd w:val="clear" w:color="auto" w:fill="FFFFFF"/>
              <w:ind w:right="946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1545" w:type="dxa"/>
            <w:gridSpan w:val="2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18.01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599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341E0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18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ind w:left="3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FE26D4" w:rsidRDefault="00BE53B6" w:rsidP="00FE2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Робота з папером. Іграшки зі смужок. Котик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.</w:t>
            </w:r>
          </w:p>
          <w:p w:rsidR="00BE53B6" w:rsidRPr="00FE26D4" w:rsidRDefault="00BE53B6" w:rsidP="00FE26D4">
            <w:pPr>
              <w:shd w:val="clear" w:color="auto" w:fill="FFFFFF"/>
              <w:ind w:left="322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E53B6" w:rsidRPr="00FE26D4" w:rsidRDefault="00BE53B6" w:rsidP="00A826BF">
            <w:pPr>
              <w:shd w:val="clear" w:color="auto" w:fill="FFFFFF"/>
              <w:ind w:left="322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E53B6" w:rsidRPr="00FE26D4" w:rsidRDefault="00BE53B6" w:rsidP="00A826BF">
            <w:pPr>
              <w:shd w:val="clear" w:color="auto" w:fill="FFFFFF"/>
              <w:ind w:left="322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E53B6" w:rsidRPr="00FE26D4" w:rsidRDefault="00BE53B6" w:rsidP="00A826BF">
            <w:pPr>
              <w:shd w:val="clear" w:color="auto" w:fill="FFFFFF"/>
              <w:ind w:left="322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E53B6" w:rsidRPr="00FE26D4" w:rsidRDefault="00BE53B6" w:rsidP="00A826BF">
            <w:pPr>
              <w:shd w:val="clear" w:color="auto" w:fill="FFFFFF"/>
              <w:ind w:left="322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BE53B6" w:rsidRPr="00FE26D4" w:rsidRDefault="00BE53B6" w:rsidP="00A826BF">
            <w:pPr>
              <w:shd w:val="clear" w:color="auto" w:fill="FFFFFF"/>
              <w:ind w:left="32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25.01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750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341E0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19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ind w:left="3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FE26D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Робота з папером. Іграшки зі складеного аркуша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.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01.02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4457FA">
        <w:trPr>
          <w:trHeight w:hRule="exact" w:val="855"/>
        </w:trPr>
        <w:tc>
          <w:tcPr>
            <w:tcW w:w="10306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E53B6" w:rsidRPr="00B839B3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Людина і знаки інформації </w:t>
            </w:r>
          </w:p>
        </w:tc>
      </w:tr>
      <w:tr w:rsidR="00BE53B6" w:rsidRPr="00B839B3" w:rsidTr="00D12D40">
        <w:trPr>
          <w:trHeight w:hRule="exact" w:val="672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341E0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20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ind w:left="38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FE26D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 xml:space="preserve">Робота з папером.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П</w:t>
            </w:r>
            <w:r w:rsidRPr="00B839B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редметна аплікація. Прапор та герб України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.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08.02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738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ind w:left="18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21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341E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FE26D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Робота з папером. Декоративний орнамент на смужці.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15.02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930"/>
        </w:trPr>
        <w:tc>
          <w:tcPr>
            <w:tcW w:w="5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ind w:left="182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22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341E0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FE2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 xml:space="preserve"> Колективна робота. Декоративне оздоблення килимка.</w:t>
            </w: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22.02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720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23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341E04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Default="00BE53B6" w:rsidP="00FE2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B839B3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Робота з папером. Вітальна листівка до 8 Березня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.</w:t>
            </w:r>
          </w:p>
          <w:p w:rsidR="00BE53B6" w:rsidRPr="00B839B3" w:rsidRDefault="00BE53B6" w:rsidP="00FE26D4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01.03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557"/>
        </w:trPr>
        <w:tc>
          <w:tcPr>
            <w:tcW w:w="5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ind w:left="187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24</w:t>
            </w:r>
          </w:p>
        </w:tc>
        <w:tc>
          <w:tcPr>
            <w:tcW w:w="53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341E04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60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FE26D4" w:rsidRDefault="00BE53B6" w:rsidP="001B7BB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Робота з картоном. Настінні сувеніри</w:t>
            </w:r>
          </w:p>
          <w:p w:rsidR="00BE53B6" w:rsidRPr="00B839B3" w:rsidRDefault="00BE53B6" w:rsidP="00FE26D4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</w:p>
        </w:tc>
        <w:tc>
          <w:tcPr>
            <w:tcW w:w="154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15.03</w:t>
            </w:r>
          </w:p>
        </w:tc>
        <w:tc>
          <w:tcPr>
            <w:tcW w:w="15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394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E53B6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E53B6" w:rsidRPr="00B839B3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08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Людина і  техніка </w:t>
            </w:r>
          </w:p>
          <w:p w:rsidR="00BE53B6" w:rsidRPr="00B839B3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617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25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1B7BBC" w:rsidRDefault="00BE53B6" w:rsidP="001B7BB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з конструктором.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22.03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845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26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FE26D4" w:rsidRDefault="00BE53B6" w:rsidP="001B7BB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Сюжетна аплікація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 xml:space="preserve">. Створення композиції до казок. </w:t>
            </w:r>
          </w:p>
          <w:p w:rsidR="00BE53B6" w:rsidRPr="00FE26D4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05.04</w:t>
            </w:r>
          </w:p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:rsidR="00BE53B6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53B6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E53B6" w:rsidRPr="00545E12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394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27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Default="00BE53B6" w:rsidP="001B7BB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Робота з папером. Писанка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.</w:t>
            </w:r>
          </w:p>
          <w:p w:rsidR="00BE53B6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en-US"/>
              </w:rPr>
            </w:pPr>
          </w:p>
          <w:p w:rsidR="00BE53B6" w:rsidRPr="00545E12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12.04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394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28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341E04" w:rsidRDefault="00BE53B6" w:rsidP="001B7BBC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Конструювання меблів із сірникових коробок</w:t>
            </w:r>
            <w:r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  <w:lang w:val="uk-UA"/>
              </w:rPr>
              <w:t>.</w:t>
            </w:r>
          </w:p>
          <w:p w:rsidR="00BE53B6" w:rsidRPr="00341E04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BE53B6" w:rsidRPr="00341E04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BE53B6" w:rsidRPr="00341E04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BE53B6" w:rsidRPr="00341E04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BE53B6" w:rsidRPr="00341E04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BE53B6" w:rsidRPr="00341E04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color w:val="000000"/>
                <w:spacing w:val="1"/>
                <w:sz w:val="28"/>
                <w:szCs w:val="28"/>
              </w:rPr>
            </w:pPr>
          </w:p>
          <w:p w:rsidR="00BE53B6" w:rsidRPr="00341E04" w:rsidRDefault="00BE53B6" w:rsidP="00A826BF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19.04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777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29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1B7BBC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Конструювання із сірникових коробок. Човник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26.04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701584">
        <w:trPr>
          <w:trHeight w:hRule="exact" w:val="493"/>
        </w:trPr>
        <w:tc>
          <w:tcPr>
            <w:tcW w:w="10306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1B7BB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2"/>
                <w:sz w:val="28"/>
                <w:szCs w:val="28"/>
                <w:lang w:val="uk-UA"/>
              </w:rPr>
              <w:t>Людина і художнє довкілля</w:t>
            </w:r>
          </w:p>
        </w:tc>
      </w:tr>
      <w:tr w:rsidR="00BE53B6" w:rsidRPr="00B839B3" w:rsidTr="00D12D40">
        <w:trPr>
          <w:trHeight w:hRule="exact" w:val="723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30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1B7BBC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uk-UA"/>
              </w:rPr>
              <w:t>В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uk-UA"/>
              </w:rPr>
              <w:t>італьна листівка до Дня Перемоги.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03.05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672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31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1B7BBC" w:rsidRDefault="00BE53B6" w:rsidP="00A826BF">
            <w:pPr>
              <w:shd w:val="clear" w:color="auto" w:fill="FFFFFF"/>
              <w:ind w:left="312" w:right="24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Робота з папером. Виготовлення аплікації квітки.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10.05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682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32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1B7BBC">
            <w:pPr>
              <w:shd w:val="clear" w:color="auto" w:fill="FFFFFF"/>
              <w:ind w:left="307" w:right="102" w:hanging="5"/>
              <w:rPr>
                <w:rFonts w:ascii="Times New Roman" w:hAnsi="Times New Roman" w:cs="Times New Roman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Текстильні матеріали. Плетіння «косичкою»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  <w:t>.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17.05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53B6" w:rsidRPr="00B839B3" w:rsidTr="00D12D40">
        <w:trPr>
          <w:trHeight w:hRule="exact" w:val="730"/>
        </w:trPr>
        <w:tc>
          <w:tcPr>
            <w:tcW w:w="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52E3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lang w:val="uk-UA"/>
              </w:rPr>
              <w:t>33</w:t>
            </w:r>
          </w:p>
        </w:tc>
        <w:tc>
          <w:tcPr>
            <w:tcW w:w="53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A52E3A" w:rsidRDefault="00BE53B6" w:rsidP="00A826BF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341E04">
            <w:pPr>
              <w:shd w:val="clear" w:color="auto" w:fill="FFFFFF"/>
              <w:ind w:left="312"/>
              <w:rPr>
                <w:rFonts w:ascii="Times New Roman" w:hAnsi="Times New Roman" w:cs="Times New Roman"/>
                <w:sz w:val="28"/>
                <w:szCs w:val="28"/>
              </w:rPr>
            </w:pPr>
            <w:r w:rsidRPr="00B839B3"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uk-UA"/>
              </w:rPr>
              <w:t>Розкроювання тканини. Виготовлення серветки з бахромою</w:t>
            </w:r>
            <w:r>
              <w:rPr>
                <w:rFonts w:ascii="Times New Roman" w:hAnsi="Times New Roman" w:cs="Times New Roman"/>
                <w:color w:val="000000"/>
                <w:spacing w:val="3"/>
                <w:sz w:val="28"/>
                <w:szCs w:val="28"/>
                <w:lang w:val="uk-UA"/>
              </w:rPr>
              <w:t>.</w:t>
            </w:r>
          </w:p>
        </w:tc>
        <w:tc>
          <w:tcPr>
            <w:tcW w:w="154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BE53B6" w:rsidRPr="004B0F2C" w:rsidRDefault="00BE53B6" w:rsidP="00C53DD0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24.05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E53B6" w:rsidRPr="00B839B3" w:rsidRDefault="00BE53B6" w:rsidP="00A826B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E53B6" w:rsidRDefault="00BE53B6" w:rsidP="001B7BB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E53B6" w:rsidRDefault="00BE53B6" w:rsidP="001B7BB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E53B6" w:rsidRDefault="00BE53B6" w:rsidP="001B7BB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E53B6" w:rsidRDefault="00BE53B6" w:rsidP="001B7BBC">
      <w:pPr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E65119">
        <w:rPr>
          <w:rFonts w:ascii="Times New Roman" w:hAnsi="Times New Roman" w:cs="Times New Roman"/>
          <w:sz w:val="28"/>
          <w:szCs w:val="28"/>
          <w:lang w:val="uk-UA"/>
        </w:rPr>
        <w:t>02.01.13.                                                   ___________Зань Н.М.</w:t>
      </w:r>
    </w:p>
    <w:p w:rsidR="00BE53B6" w:rsidRPr="00E65119" w:rsidRDefault="00BE53B6" w:rsidP="001B7BBC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E53B6" w:rsidRPr="00E65119" w:rsidRDefault="00BE53B6" w:rsidP="001B7BBC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32"/>
          <w:szCs w:val="32"/>
          <w:lang w:val="uk-UA"/>
        </w:rPr>
        <w:t xml:space="preserve">       </w:t>
      </w:r>
      <w:r w:rsidRPr="00E65119">
        <w:rPr>
          <w:rFonts w:ascii="Times New Roman" w:hAnsi="Times New Roman" w:cs="Times New Roman"/>
          <w:sz w:val="32"/>
          <w:szCs w:val="32"/>
          <w:lang w:val="uk-UA"/>
        </w:rPr>
        <w:t>Погоджено</w:t>
      </w:r>
    </w:p>
    <w:p w:rsidR="00BE53B6" w:rsidRPr="00E65119" w:rsidRDefault="00BE53B6" w:rsidP="001B7BB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65119">
        <w:rPr>
          <w:rFonts w:ascii="Times New Roman" w:hAnsi="Times New Roman" w:cs="Times New Roman"/>
          <w:sz w:val="28"/>
          <w:szCs w:val="28"/>
          <w:lang w:val="uk-UA"/>
        </w:rPr>
        <w:t>Заступник директора з</w:t>
      </w:r>
    </w:p>
    <w:p w:rsidR="00BE53B6" w:rsidRPr="00E65119" w:rsidRDefault="00BE53B6" w:rsidP="001B7BBC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E65119">
        <w:rPr>
          <w:rFonts w:ascii="Times New Roman" w:hAnsi="Times New Roman" w:cs="Times New Roman"/>
          <w:sz w:val="28"/>
          <w:szCs w:val="28"/>
          <w:lang w:val="uk-UA"/>
        </w:rPr>
        <w:t>навчально – виховної роботи             ______________/Н. Л. Василець/</w:t>
      </w:r>
    </w:p>
    <w:sectPr w:rsidR="00BE53B6" w:rsidRPr="00E65119" w:rsidSect="003E6103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56F9"/>
    <w:rsid w:val="00072A6A"/>
    <w:rsid w:val="001356F9"/>
    <w:rsid w:val="001B7BBC"/>
    <w:rsid w:val="00202D82"/>
    <w:rsid w:val="002C40CB"/>
    <w:rsid w:val="00341E04"/>
    <w:rsid w:val="003E6103"/>
    <w:rsid w:val="00426FB6"/>
    <w:rsid w:val="004457FA"/>
    <w:rsid w:val="004954CD"/>
    <w:rsid w:val="004B0F2C"/>
    <w:rsid w:val="00545E12"/>
    <w:rsid w:val="005C40A4"/>
    <w:rsid w:val="00685E84"/>
    <w:rsid w:val="00691E52"/>
    <w:rsid w:val="00701584"/>
    <w:rsid w:val="00704B83"/>
    <w:rsid w:val="00A52E3A"/>
    <w:rsid w:val="00A826BF"/>
    <w:rsid w:val="00A8291C"/>
    <w:rsid w:val="00AB2C32"/>
    <w:rsid w:val="00AE2CD4"/>
    <w:rsid w:val="00B2750E"/>
    <w:rsid w:val="00B839B3"/>
    <w:rsid w:val="00BE53B6"/>
    <w:rsid w:val="00C37B0F"/>
    <w:rsid w:val="00C53DD0"/>
    <w:rsid w:val="00D12D40"/>
    <w:rsid w:val="00D43CEF"/>
    <w:rsid w:val="00D97A48"/>
    <w:rsid w:val="00E27B49"/>
    <w:rsid w:val="00E65119"/>
    <w:rsid w:val="00E67FFA"/>
    <w:rsid w:val="00FE26D4"/>
    <w:rsid w:val="00FF75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6F9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48</TotalTime>
  <Pages>2</Pages>
  <Words>220</Words>
  <Characters>1259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7</cp:revision>
  <dcterms:created xsi:type="dcterms:W3CDTF">2013-01-03T08:17:00Z</dcterms:created>
  <dcterms:modified xsi:type="dcterms:W3CDTF">2013-01-08T17:13:00Z</dcterms:modified>
</cp:coreProperties>
</file>