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28E" w:rsidRPr="00CE6CA7" w:rsidRDefault="00F7028E" w:rsidP="003744DB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r w:rsidRPr="00CE6CA7">
        <w:rPr>
          <w:rFonts w:ascii="Times New Roman" w:hAnsi="Times New Roman"/>
          <w:b/>
          <w:sz w:val="28"/>
          <w:szCs w:val="28"/>
        </w:rPr>
        <w:t>Укра</w:t>
      </w:r>
      <w:r w:rsidRPr="00CE6CA7">
        <w:rPr>
          <w:rFonts w:ascii="Times New Roman" w:hAnsi="Times New Roman"/>
          <w:b/>
          <w:sz w:val="28"/>
          <w:szCs w:val="28"/>
          <w:lang w:val="uk-UA"/>
        </w:rPr>
        <w:t>їнська мова</w:t>
      </w:r>
    </w:p>
    <w:bookmarkEnd w:id="0"/>
    <w:p w:rsidR="00F7028E" w:rsidRPr="003744DB" w:rsidRDefault="00F7028E" w:rsidP="003744DB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 w:rsidRPr="003744DB">
        <w:rPr>
          <w:rFonts w:ascii="Times New Roman" w:hAnsi="Times New Roman"/>
          <w:sz w:val="28"/>
          <w:szCs w:val="28"/>
          <w:lang w:val="uk-UA"/>
        </w:rPr>
        <w:t>За програмою – 140 год</w:t>
      </w:r>
    </w:p>
    <w:p w:rsidR="00F7028E" w:rsidRPr="003744DB" w:rsidRDefault="00F7028E" w:rsidP="003744DB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 w:rsidRPr="003744DB">
        <w:rPr>
          <w:rFonts w:ascii="Times New Roman" w:hAnsi="Times New Roman"/>
          <w:sz w:val="28"/>
          <w:szCs w:val="28"/>
          <w:lang w:val="uk-UA"/>
        </w:rPr>
        <w:t>На тиждень – 4 год</w:t>
      </w:r>
    </w:p>
    <w:p w:rsidR="00F7028E" w:rsidRDefault="00F7028E" w:rsidP="00CA71ED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 w:rsidRPr="003744DB">
        <w:rPr>
          <w:rFonts w:ascii="Times New Roman" w:hAnsi="Times New Roman"/>
          <w:sz w:val="28"/>
          <w:szCs w:val="28"/>
          <w:lang w:val="uk-UA"/>
        </w:rPr>
        <w:t xml:space="preserve">ІІ семестр – </w:t>
      </w:r>
      <w:r>
        <w:rPr>
          <w:rFonts w:ascii="Times New Roman" w:hAnsi="Times New Roman"/>
          <w:sz w:val="28"/>
          <w:szCs w:val="28"/>
          <w:lang w:val="uk-UA"/>
        </w:rPr>
        <w:t>70</w:t>
      </w:r>
      <w:r w:rsidRPr="003744DB">
        <w:rPr>
          <w:rFonts w:ascii="Times New Roman" w:hAnsi="Times New Roman"/>
          <w:sz w:val="28"/>
          <w:szCs w:val="28"/>
          <w:lang w:val="uk-UA"/>
        </w:rPr>
        <w:t>год</w:t>
      </w:r>
    </w:p>
    <w:p w:rsidR="00F7028E" w:rsidRPr="003744DB" w:rsidRDefault="00F7028E" w:rsidP="00CA71E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4DB">
        <w:rPr>
          <w:rFonts w:ascii="Times New Roman" w:hAnsi="Times New Roman"/>
          <w:b/>
          <w:color w:val="323232"/>
          <w:spacing w:val="5"/>
          <w:sz w:val="28"/>
          <w:szCs w:val="28"/>
          <w:lang w:val="uk-UA"/>
        </w:rPr>
        <w:t>ІІ семестр</w:t>
      </w:r>
    </w:p>
    <w:p w:rsidR="00F7028E" w:rsidRPr="003744DB" w:rsidRDefault="00F7028E" w:rsidP="003744DB">
      <w:pPr>
        <w:spacing w:after="115" w:line="1" w:lineRule="exact"/>
        <w:rPr>
          <w:rFonts w:ascii="Times New Roman" w:hAnsi="Times New Roman"/>
          <w:sz w:val="28"/>
          <w:szCs w:val="28"/>
        </w:rPr>
      </w:pPr>
    </w:p>
    <w:tbl>
      <w:tblPr>
        <w:tblW w:w="9765" w:type="dxa"/>
        <w:tblInd w:w="-606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6"/>
        <w:gridCol w:w="483"/>
        <w:gridCol w:w="19"/>
        <w:gridCol w:w="567"/>
        <w:gridCol w:w="8"/>
        <w:gridCol w:w="6368"/>
        <w:gridCol w:w="977"/>
        <w:gridCol w:w="1301"/>
        <w:gridCol w:w="14"/>
        <w:gridCol w:w="22"/>
      </w:tblGrid>
      <w:tr w:rsidR="00F7028E" w:rsidRPr="00925C7F" w:rsidTr="00E8552D">
        <w:trPr>
          <w:trHeight w:hRule="exact" w:val="1331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shd w:val="clear" w:color="auto" w:fill="FFFFFF"/>
              <w:spacing w:line="240" w:lineRule="auto"/>
              <w:ind w:right="12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uk-UA"/>
              </w:rPr>
              <w:t>№</w:t>
            </w:r>
          </w:p>
          <w:p w:rsidR="00F7028E" w:rsidRPr="00925C7F" w:rsidRDefault="00F7028E" w:rsidP="003744DB">
            <w:pPr>
              <w:shd w:val="clear" w:color="auto" w:fill="FFFFFF"/>
              <w:spacing w:line="240" w:lineRule="auto"/>
              <w:ind w:right="1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5C7F">
              <w:rPr>
                <w:rFonts w:ascii="Times New Roman" w:hAnsi="Times New Roman"/>
                <w:b/>
                <w:bCs/>
                <w:color w:val="000000"/>
                <w:spacing w:val="12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shd w:val="clear" w:color="auto" w:fill="FFFFFF"/>
              <w:spacing w:line="240" w:lineRule="auto"/>
              <w:ind w:right="125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К.</w:t>
            </w:r>
          </w:p>
          <w:p w:rsidR="00F7028E" w:rsidRPr="00925C7F" w:rsidRDefault="00F7028E" w:rsidP="003744DB">
            <w:pPr>
              <w:shd w:val="clear" w:color="auto" w:fill="FFFFFF"/>
              <w:spacing w:line="240" w:lineRule="auto"/>
              <w:ind w:right="125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2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5C7F">
              <w:rPr>
                <w:rFonts w:ascii="Times New Roman" w:hAnsi="Times New Roman"/>
                <w:b/>
                <w:bCs/>
                <w:color w:val="000000"/>
                <w:spacing w:val="3"/>
                <w:sz w:val="28"/>
                <w:szCs w:val="28"/>
                <w:lang w:val="uk-UA"/>
              </w:rPr>
              <w:t xml:space="preserve">Зміст </w:t>
            </w:r>
            <w:r w:rsidRPr="00925C7F">
              <w:rPr>
                <w:rFonts w:ascii="Times New Roman" w:hAnsi="Times New Roman"/>
                <w:b/>
                <w:color w:val="000000"/>
                <w:spacing w:val="3"/>
                <w:sz w:val="28"/>
                <w:szCs w:val="28"/>
                <w:lang w:val="uk-UA"/>
              </w:rPr>
              <w:t>навчального матеріалу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5C7F">
              <w:rPr>
                <w:rFonts w:ascii="Times New Roman" w:hAnsi="Times New Roman"/>
                <w:b/>
                <w:color w:val="000000"/>
                <w:spacing w:val="10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6"/>
              <w:jc w:val="center"/>
              <w:rPr>
                <w:rFonts w:ascii="Times New Roman" w:hAnsi="Times New Roman"/>
                <w:b/>
                <w:color w:val="000000"/>
                <w:spacing w:val="10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color w:val="000000"/>
                <w:spacing w:val="10"/>
                <w:sz w:val="28"/>
                <w:szCs w:val="28"/>
                <w:lang w:val="uk-UA"/>
              </w:rPr>
              <w:t>Приміт</w:t>
            </w:r>
          </w:p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6"/>
              <w:jc w:val="center"/>
              <w:rPr>
                <w:rFonts w:ascii="Times New Roman" w:hAnsi="Times New Roman"/>
                <w:b/>
                <w:color w:val="000000"/>
                <w:spacing w:val="10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color w:val="000000"/>
                <w:spacing w:val="10"/>
                <w:sz w:val="28"/>
                <w:szCs w:val="28"/>
                <w:lang w:val="uk-UA"/>
              </w:rPr>
              <w:t>ки</w:t>
            </w:r>
          </w:p>
        </w:tc>
      </w:tr>
      <w:tr w:rsidR="00F7028E" w:rsidRPr="00925C7F" w:rsidTr="00E8552D">
        <w:trPr>
          <w:trHeight w:val="357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5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5C7F"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  <w:lang w:val="uk-UA"/>
              </w:rPr>
              <w:t>Слово (продовження). Слова, що називають дії предметів</w:t>
            </w:r>
          </w:p>
        </w:tc>
      </w:tr>
      <w:tr w:rsidR="00F7028E" w:rsidRPr="00925C7F" w:rsidTr="00E8552D">
        <w:trPr>
          <w:trHeight w:hRule="exact" w:val="1301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Слова, що називають дії предметів. Складання речень за малюнками. Вимова й написання слів ковзатись, ковзанка, ковзани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4.01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hRule="exact" w:val="826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Роль дієслів (без уживання терміна) у мовленні. Зв'язок дієслів з іменниками в реченні. Доповнення тексту. Вимова й написання слів килим, парасолька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15.01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hRule="exact" w:val="1303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Змінювання дієслів з іменниками за зразком «один – багато». Вимова й написання слова жайворонок. 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Навчальне аудіювання («Волохань»)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16.01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584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Спостереження за роллю дієслів у мовленні. Виразне читання та переказування уривка з казки «Коза-дереза»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18.01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556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Дієслова, близькі та протилежні за значенням. Складання розповіді за серією малюнків та опорними словами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21.01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hRule="exact" w:val="829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Багатозначні дієслова. Складання опису зовнішності людини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22.01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trHeight w:hRule="exact" w:val="1470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Узагальнення знань і вмінь учнів за темою «Слова, що називають дії предметів». Складання розповіді за серією малюнків та питаннями. 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Самостійна робота.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23.01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7028E" w:rsidRPr="00925C7F" w:rsidTr="004C5E10">
        <w:trPr>
          <w:trHeight w:hRule="exact" w:val="1137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зв'язного мовлення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. Загадковий світ птахів (складання загадки)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Тематичне оцінювання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25.01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7028E" w:rsidRPr="00925C7F" w:rsidTr="00E8552D">
        <w:trPr>
          <w:trHeight w:val="422"/>
        </w:trPr>
        <w:tc>
          <w:tcPr>
            <w:tcW w:w="976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5C7F">
              <w:rPr>
                <w:rFonts w:ascii="Times New Roman" w:hAnsi="Times New Roman"/>
                <w:b/>
                <w:bCs/>
                <w:color w:val="000000"/>
                <w:spacing w:val="-6"/>
                <w:sz w:val="28"/>
                <w:szCs w:val="28"/>
                <w:lang w:val="uk-UA"/>
              </w:rPr>
              <w:t>Службові слова в реченні</w:t>
            </w:r>
          </w:p>
        </w:tc>
      </w:tr>
      <w:tr w:rsidR="00F7028E" w:rsidRPr="00925C7F" w:rsidTr="00E8552D">
        <w:trPr>
          <w:trHeight w:val="584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Поняття про службові слова, їх роль у реченні. Вживання службових слів для зв'язку слів у реченні. Навчальний діалог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28.01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18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Вживання службових слів для зв'язку слів у реченні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29.01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688"/>
        </w:trPr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Написання службових слів окремо від інших. Навчальне аудіювання за текстом «Пелюстка і квітка»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30.01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46"/>
        </w:trPr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Закріплення знань про службові слова. Навчальне списування.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01.02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19"/>
        </w:trPr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703365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Перевірка знань із мови. («Слова, що називають дії предметів»)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04.02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94"/>
        </w:trPr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75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5C7F">
              <w:rPr>
                <w:rFonts w:ascii="Times New Roman" w:hAnsi="Times New Roman"/>
                <w:b/>
                <w:bCs/>
                <w:color w:val="000000"/>
                <w:spacing w:val="-5"/>
                <w:sz w:val="28"/>
                <w:szCs w:val="28"/>
                <w:lang w:val="uk-UA"/>
              </w:rPr>
              <w:t>Корінь слова, спільнокореневі слова</w:t>
            </w:r>
          </w:p>
        </w:tc>
      </w:tr>
      <w:tr w:rsidR="00F7028E" w:rsidRPr="00925C7F" w:rsidTr="00E8552D">
        <w:trPr>
          <w:trHeight w:hRule="exact" w:val="394"/>
        </w:trPr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</w:rPr>
              <w:t>7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Корінь слова. Спільнокореневі слова.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05.02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05"/>
        </w:trPr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</w:rPr>
              <w:t>7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Визначення кореня слова шляхом добирання споріднених слів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06.02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32"/>
        </w:trPr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Добір спільнокореневих слів, що належать до різних частин мови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08.02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32"/>
        </w:trPr>
        <w:tc>
          <w:tcPr>
            <w:tcW w:w="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Добір спільнокореневих слів, що належать до різних частин мови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1"/>
          <w:wBefore w:w="7" w:type="dxa"/>
          <w:wAfter w:w="22" w:type="dxa"/>
          <w:trHeight w:val="500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70336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зв'язного мовлення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. Вчимося малювати  словами. (Опис іграшки)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11.02</w:t>
            </w:r>
          </w:p>
        </w:tc>
        <w:tc>
          <w:tcPr>
            <w:tcW w:w="13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1"/>
          <w:wBefore w:w="7" w:type="dxa"/>
          <w:wAfter w:w="22" w:type="dxa"/>
          <w:trHeight w:hRule="exact" w:val="848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81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Розрізнення спільнокореневих слів і слів, близьких за значенням.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12.02</w:t>
            </w:r>
          </w:p>
        </w:tc>
        <w:tc>
          <w:tcPr>
            <w:tcW w:w="13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1"/>
          <w:wBefore w:w="7" w:type="dxa"/>
          <w:wAfter w:w="22" w:type="dxa"/>
          <w:trHeight w:val="556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703365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</w:rPr>
              <w:t>8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Контрольний диктант «Помічниця».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13.02</w:t>
            </w:r>
          </w:p>
        </w:tc>
        <w:tc>
          <w:tcPr>
            <w:tcW w:w="13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gridBefore w:val="1"/>
          <w:gridAfter w:val="1"/>
          <w:wBefore w:w="7" w:type="dxa"/>
          <w:wAfter w:w="22" w:type="dxa"/>
          <w:trHeight w:hRule="exact" w:val="810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Аналіз контрольної роботи. 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Тематичне оцінювання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15.02</w:t>
            </w:r>
          </w:p>
        </w:tc>
        <w:tc>
          <w:tcPr>
            <w:tcW w:w="13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val="451"/>
        </w:trPr>
        <w:tc>
          <w:tcPr>
            <w:tcW w:w="975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Звуки і букви</w:t>
            </w: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val="318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877D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84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Звуки і букви. Алфавіт. Складання речень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18.02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val="556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877D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85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Розташування слів в алфавітному порядку. Робота з орфографічним словником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19.02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hRule="exact" w:val="1911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86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877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Голосні звуки. Позначення їх буквами на письмі. Позначення голосних звуків буквами я, ю, є, ї (на початку складу). Перенос слів із буквосполученням йо. Вимова і правопис слів обрій, горизонт, виднокруг.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20.02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hRule="exact" w:val="792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1861F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87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Наголос. Наголошений склад. Складотворча роль голосних звуків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22.02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hRule="exact" w:val="1007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877D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88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зв'язного мовлення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. Складання казки з деформованих речень. «Ляльки»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25.02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val="570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1861F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89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Наголошені та ненаголошені голосні. Визначення наголосу в словах. Добір спільнокореневих слів. Складання розповіді за малюнками.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26.02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val="333"/>
        </w:trPr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877D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Роль наголосу в значенні слова. Правильне вимов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ляння слів.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27.02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val="1129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91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Ненаголошені голосні звуки [є], [и] в корені слова, їх вимова порівняно з наголошеними. Перевірка написання ненаголошеного голосного за допомогою зміни слова в доборі спільнокореневих слів. Складання речень.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01.03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hRule="exact" w:val="1305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92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Вправи на закріплення знань про правила перевірки ненаголошених є, и в корені слова. Складання усної розповіді на тему «Зустріч птахів».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04.03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hRule="exact" w:val="1990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93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Слова з ненаголошеними є, и, правопис яких треба запам'ятати. Перевірка написання слів за словником. Складання розповіді за малюнком і питаннями. Вимова й написання слів крига, крижина, крижинка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05.03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hRule="exact" w:val="1267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94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Слова з ненаголошеними є, и, правопис яких треба запам'ятати. Перевірка написання слів за словником.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06.03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val="598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95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Узагальнення знань учнів про написання ненаголошених е,и в коренях слів. Звуко-буквений аналіз слів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11.03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gridAfter w:val="2"/>
          <w:wBefore w:w="7" w:type="dxa"/>
          <w:wAfter w:w="36" w:type="dxa"/>
          <w:trHeight w:val="570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96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зв'язного мовлення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. Побудова тексту-розповіді за опорними словами. «Відважна пташка».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12.03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CE6CA7">
        <w:trPr>
          <w:gridBefore w:val="1"/>
          <w:wBefore w:w="7" w:type="dxa"/>
          <w:trHeight w:hRule="exact" w:val="1189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97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Приголосні звуки, позначення їх буквами на письмі. Складання усного опису маку за питаннями і малюнком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13.03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1053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98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Звук [ф], позначення його буквою «еф».Складання речень. Вимова й написання слів факел, смолоскип.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15.03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1281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99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Звуки [дж], [дз], [дз'], позначення їх буквосполученнями дж, дз. Перенос слів із буквосполученнями дж, дз. Складання усного опису джмеля за поданими запитаннями.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18.03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val="333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Правильна вимова звуків [г], [ґ], позначення їх буквами «ге» і «ґе»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19.03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851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Буква «ща», позначення нею звукосполучення [піч]. Поділ тексту на речення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20.03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val="361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Дзвінкі та глухі приголосні. Вимова й написання слова космонавт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22.03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989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103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Вимова та написання слів із дзвінкими приголосними в кінці слова й складу перед глухими. Складання усної розповіді за малюнком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01.04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val="570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104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зв'язного мовлення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Слухаємо. Говоримо. Переказуємо. «Куди поспішає Струмочок?». 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02.04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val="517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Закріплення знань учнів про дзвінкі й глухі приголосні. Складання розповіді за серією малюнків і запитаннями. 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03.04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val="517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2361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106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13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Контрольне списування. «Прийшла весна».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05.04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899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2361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107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Тверді та м'які приголосні. Позначення м'якості приголосних буквами я, ю, є, і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08.04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gridBefore w:val="1"/>
          <w:wBefore w:w="7" w:type="dxa"/>
          <w:trHeight w:hRule="exact" w:val="1355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2361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108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Закріплення вивченого про тверді та м'які приголосні звуки. Звуко-буквений аналіз слів. Складання усної розповіді за малюнком та опорними словами</w:t>
            </w:r>
          </w:p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09.04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val="584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2361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109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Позначення м'якості приголосних знаком м'якшення (ь). Перенос слів із ь. Звуко-буквений аналіз слів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828"/>
        </w:trPr>
        <w:tc>
          <w:tcPr>
            <w:tcW w:w="5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3572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110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B15B0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зв'язного мовлення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. Слухаємо, говоримо, описуємо. (Опис лисички).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624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3572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Закріплення знань про тверді та м'які приголосні звуки. Усний переказ тексту «Перепілка»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15.04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882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Перевірка мовленнєвих вмінь. 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Усний переказ «Купання ведмежат».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16.04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1387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113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Подовжені м'які приголосні, позначення їх на письмі двома однаковими буквами. Навчальний диктант. Засвоєння форм </w:t>
            </w:r>
            <w:r w:rsidRPr="00925C7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луг — луже, друг — друже.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17.04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664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114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Подовжені м'які приголосні, позначення їх на письмі двома однаковими буквами.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19.04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gridBefore w:val="1"/>
          <w:wBefore w:w="7" w:type="dxa"/>
          <w:trHeight w:hRule="exact" w:val="634"/>
        </w:trPr>
        <w:tc>
          <w:tcPr>
            <w:tcW w:w="5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115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Перенос слів із подовженими приголосними звуками. Складання речень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22.04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hRule="exact" w:val="730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116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зв'язного мовлення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. Складання тексту-міркування «Книга – джерело знань»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23.04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hRule="exact" w:val="1123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117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Звуко-буквений аналіз слів із подовженими приголосними звуками. Складання розповіді за малюнком і запитаннями.</w:t>
            </w:r>
          </w:p>
          <w:p w:rsidR="00F7028E" w:rsidRPr="00925C7F" w:rsidRDefault="00F7028E" w:rsidP="003744D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Звуко-буквений аналіз слів із подовженими приголосними звуками. 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24.04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hRule="exact" w:val="1123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118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Звуко-буквений аналіз слів із подовженими приголосними звуками.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26.04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60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119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Апостроф. Правило вживання апострофа. Складання речень. Навчальне аудіювання (« Найгарніша мама »)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29.04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04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Правило переносу слів з апострофом. Звуко-буквений аналіз слів.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30.04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04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121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Правило переносу слів з апострофом. 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03.05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18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122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Повторення вивченого про текст. 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Контрольне аудіювання «Подружилися».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07.05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hRule="exact" w:val="728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123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зв'язного мовлення.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Написання переказу «Чому Оля не зірвала квітки?».</w:t>
            </w:r>
          </w:p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08.05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374"/>
        </w:trPr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124</w:t>
            </w:r>
          </w:p>
        </w:tc>
        <w:tc>
          <w:tcPr>
            <w:tcW w:w="56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43572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Перевірка  знань із мови.(«Звуки і букви»). Тематичне оцінювання.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10.05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E8552D">
        <w:trPr>
          <w:trHeight w:val="584"/>
        </w:trPr>
        <w:tc>
          <w:tcPr>
            <w:tcW w:w="976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Повторення вивченого за рік</w:t>
            </w:r>
          </w:p>
        </w:tc>
      </w:tr>
      <w:tr w:rsidR="00F7028E" w:rsidRPr="00925C7F" w:rsidTr="00CE6CA7">
        <w:trPr>
          <w:trHeight w:val="693"/>
        </w:trPr>
        <w:tc>
          <w:tcPr>
            <w:tcW w:w="50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125</w:t>
            </w:r>
          </w:p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E8552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Повторення та закріплення вивченого про текст.</w:t>
            </w:r>
          </w:p>
          <w:p w:rsidR="00F7028E" w:rsidRPr="00925C7F" w:rsidRDefault="00F7028E" w:rsidP="00E8552D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13.05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trHeight w:val="1058"/>
        </w:trPr>
        <w:tc>
          <w:tcPr>
            <w:tcW w:w="504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Повторення ви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вченого про слово, речення, види речень за метою висловлювання та інтонацією.Добір спільнокореневих слів.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14.05</w:t>
            </w:r>
          </w:p>
        </w:tc>
        <w:tc>
          <w:tcPr>
            <w:tcW w:w="13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trHeight w:val="360"/>
        </w:trPr>
        <w:tc>
          <w:tcPr>
            <w:tcW w:w="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127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9934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Повторення ви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вченого про звуки і букви. Складання розповіді за поданими словами.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15.05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trHeight w:val="884"/>
        </w:trPr>
        <w:tc>
          <w:tcPr>
            <w:tcW w:w="50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925C7F">
              <w:rPr>
                <w:rFonts w:ascii="Times New Roman" w:hAnsi="Times New Roman"/>
                <w:sz w:val="28"/>
                <w:szCs w:val="28"/>
              </w:rPr>
              <w:t>2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993492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Контроль навчальних досягнень за рік. 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Контрольний диктант «Літо».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17.05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trHeight w:val="318"/>
        </w:trPr>
        <w:tc>
          <w:tcPr>
            <w:tcW w:w="5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925C7F">
              <w:rPr>
                <w:rFonts w:ascii="Times New Roman" w:hAnsi="Times New Roman"/>
                <w:sz w:val="28"/>
                <w:szCs w:val="28"/>
              </w:rPr>
              <w:t>2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Аналіз контрольного диктанту. Добір спільнокореневих слів.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CE6C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20.05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trHeight w:hRule="exact" w:val="614"/>
        </w:trPr>
        <w:tc>
          <w:tcPr>
            <w:tcW w:w="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9934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Урок розвитку зв’язного мовлення.</w:t>
            </w: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Творчі вправи з текстами.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CE6C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21.05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trHeight w:hRule="exact" w:val="614"/>
        </w:trPr>
        <w:tc>
          <w:tcPr>
            <w:tcW w:w="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4C5E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99349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Повторення вивченого матеріалу за ІІ семестр.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CE6C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22.05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28E" w:rsidRPr="00925C7F" w:rsidTr="004C5E10">
        <w:trPr>
          <w:trHeight w:hRule="exact" w:val="948"/>
        </w:trPr>
        <w:tc>
          <w:tcPr>
            <w:tcW w:w="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CE6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132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 w:rsidP="003744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Підсумковий урок за рік.</w:t>
            </w:r>
            <w:r w:rsidRPr="00925C7F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Підсумкове тематичне оцінювання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7028E" w:rsidRPr="00925C7F" w:rsidRDefault="00F7028E" w:rsidP="00CE6CA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25C7F">
              <w:rPr>
                <w:rFonts w:ascii="Times New Roman" w:hAnsi="Times New Roman"/>
                <w:sz w:val="28"/>
                <w:szCs w:val="28"/>
                <w:lang w:val="uk-UA"/>
              </w:rPr>
              <w:t>24.05</w:t>
            </w:r>
          </w:p>
        </w:tc>
        <w:tc>
          <w:tcPr>
            <w:tcW w:w="133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028E" w:rsidRPr="00925C7F" w:rsidRDefault="00F702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028E" w:rsidRPr="003744DB" w:rsidRDefault="00F7028E" w:rsidP="003744DB">
      <w:pPr>
        <w:rPr>
          <w:rFonts w:ascii="Times New Roman" w:hAnsi="Times New Roman"/>
          <w:sz w:val="28"/>
          <w:szCs w:val="28"/>
          <w:lang w:val="uk-UA"/>
        </w:rPr>
      </w:pPr>
    </w:p>
    <w:p w:rsidR="00F7028E" w:rsidRPr="00993492" w:rsidRDefault="00F7028E" w:rsidP="003744D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02.01.13 р.                                                                  ___________Н. М. Зань</w:t>
      </w:r>
    </w:p>
    <w:p w:rsidR="00F7028E" w:rsidRPr="00993492" w:rsidRDefault="00F7028E" w:rsidP="003744DB">
      <w:pPr>
        <w:rPr>
          <w:rFonts w:ascii="Times New Roman" w:hAnsi="Times New Roman"/>
          <w:sz w:val="28"/>
          <w:szCs w:val="28"/>
        </w:rPr>
      </w:pPr>
    </w:p>
    <w:p w:rsidR="00F7028E" w:rsidRDefault="00F7028E" w:rsidP="003744DB">
      <w:pPr>
        <w:rPr>
          <w:rFonts w:ascii="Times New Roman" w:hAnsi="Times New Roman"/>
          <w:sz w:val="28"/>
          <w:szCs w:val="28"/>
          <w:lang w:val="uk-UA"/>
        </w:rPr>
      </w:pPr>
      <w:r w:rsidRPr="003744DB">
        <w:rPr>
          <w:rFonts w:ascii="Times New Roman" w:hAnsi="Times New Roman"/>
          <w:sz w:val="28"/>
          <w:szCs w:val="28"/>
          <w:lang w:val="uk-UA"/>
        </w:rPr>
        <w:t>Погоджено</w:t>
      </w:r>
    </w:p>
    <w:p w:rsidR="00F7028E" w:rsidRDefault="00F7028E" w:rsidP="003744D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Заступник директора з</w:t>
      </w:r>
    </w:p>
    <w:p w:rsidR="00F7028E" w:rsidRPr="003744DB" w:rsidRDefault="00F7028E" w:rsidP="003744D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навчально -  виховної роботи                              ___</w:t>
      </w:r>
      <w:r w:rsidRPr="00993492">
        <w:rPr>
          <w:rFonts w:ascii="Times New Roman" w:hAnsi="Times New Roman"/>
          <w:sz w:val="28"/>
          <w:szCs w:val="28"/>
        </w:rPr>
        <w:t xml:space="preserve">_______    </w:t>
      </w:r>
      <w:r w:rsidRPr="003744DB">
        <w:rPr>
          <w:rFonts w:ascii="Times New Roman" w:hAnsi="Times New Roman"/>
          <w:sz w:val="28"/>
          <w:szCs w:val="28"/>
          <w:lang w:val="uk-UA"/>
        </w:rPr>
        <w:t>Н.Л.Василець</w:t>
      </w:r>
    </w:p>
    <w:p w:rsidR="00F7028E" w:rsidRDefault="00F7028E" w:rsidP="003744DB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7028E" w:rsidRPr="003744DB" w:rsidRDefault="00F7028E" w:rsidP="003744DB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7028E" w:rsidRPr="003744DB" w:rsidRDefault="00F7028E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F7028E" w:rsidRPr="003744DB" w:rsidSect="00F12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44DB"/>
    <w:rsid w:val="00072A6A"/>
    <w:rsid w:val="000766AD"/>
    <w:rsid w:val="001861F6"/>
    <w:rsid w:val="00202D82"/>
    <w:rsid w:val="002361B1"/>
    <w:rsid w:val="003744DB"/>
    <w:rsid w:val="00426FB6"/>
    <w:rsid w:val="00435721"/>
    <w:rsid w:val="004877D7"/>
    <w:rsid w:val="004954CD"/>
    <w:rsid w:val="004C131B"/>
    <w:rsid w:val="004C5E10"/>
    <w:rsid w:val="00703365"/>
    <w:rsid w:val="00704B83"/>
    <w:rsid w:val="007A2BE2"/>
    <w:rsid w:val="00925C7F"/>
    <w:rsid w:val="00993492"/>
    <w:rsid w:val="00A8291C"/>
    <w:rsid w:val="00AB2C32"/>
    <w:rsid w:val="00B15B0F"/>
    <w:rsid w:val="00B2237C"/>
    <w:rsid w:val="00C37B0F"/>
    <w:rsid w:val="00CA71ED"/>
    <w:rsid w:val="00CE6CA7"/>
    <w:rsid w:val="00D4214F"/>
    <w:rsid w:val="00D43CEF"/>
    <w:rsid w:val="00D97A48"/>
    <w:rsid w:val="00E27B49"/>
    <w:rsid w:val="00E67FFA"/>
    <w:rsid w:val="00E8552D"/>
    <w:rsid w:val="00F12910"/>
    <w:rsid w:val="00F7028E"/>
    <w:rsid w:val="00FF7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9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75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141</TotalTime>
  <Pages>6</Pages>
  <Words>1151</Words>
  <Characters>6562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2</cp:revision>
  <cp:lastPrinted>2013-01-08T16:57:00Z</cp:lastPrinted>
  <dcterms:created xsi:type="dcterms:W3CDTF">2013-01-03T10:43:00Z</dcterms:created>
  <dcterms:modified xsi:type="dcterms:W3CDTF">2013-01-08T16:57:00Z</dcterms:modified>
</cp:coreProperties>
</file>