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79" w:rsidRDefault="00D01979" w:rsidP="00EE6553">
      <w:pPr>
        <w:jc w:val="center"/>
        <w:rPr>
          <w:rFonts w:ascii="Times New Roman" w:hAnsi="Times New Roman"/>
          <w:sz w:val="32"/>
          <w:szCs w:val="32"/>
          <w:lang w:val="uk-UA"/>
        </w:rPr>
      </w:pPr>
      <w:r w:rsidRPr="00EE6553">
        <w:rPr>
          <w:rFonts w:ascii="Times New Roman" w:hAnsi="Times New Roman"/>
          <w:sz w:val="32"/>
          <w:szCs w:val="32"/>
        </w:rPr>
        <w:t>Укра</w:t>
      </w:r>
      <w:r w:rsidRPr="00EE6553">
        <w:rPr>
          <w:rFonts w:ascii="Times New Roman" w:hAnsi="Times New Roman"/>
          <w:sz w:val="32"/>
          <w:szCs w:val="32"/>
          <w:lang w:val="uk-UA"/>
        </w:rPr>
        <w:t>їнське читання</w:t>
      </w:r>
    </w:p>
    <w:p w:rsidR="00D01979" w:rsidRDefault="00D01979" w:rsidP="00EE6553">
      <w:pPr>
        <w:spacing w:line="240" w:lineRule="auto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t>За програмою – 105 год</w:t>
      </w:r>
    </w:p>
    <w:p w:rsidR="00D01979" w:rsidRDefault="00D01979" w:rsidP="00EE6553">
      <w:pPr>
        <w:spacing w:line="240" w:lineRule="auto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t>На тиждень – 3 год</w:t>
      </w:r>
    </w:p>
    <w:p w:rsidR="00D01979" w:rsidRDefault="00D01979" w:rsidP="00EE6553">
      <w:pPr>
        <w:spacing w:line="240" w:lineRule="auto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t>ІІ семестр -  54 год</w:t>
      </w:r>
      <w:bookmarkStart w:id="0" w:name="_GoBack"/>
      <w:bookmarkEnd w:id="0"/>
    </w:p>
    <w:p w:rsidR="00D01979" w:rsidRPr="00EE6553" w:rsidRDefault="00D01979" w:rsidP="00EE6553">
      <w:pPr>
        <w:shd w:val="clear" w:color="auto" w:fill="FFFFFF"/>
        <w:spacing w:line="360" w:lineRule="auto"/>
        <w:ind w:left="235" w:right="-928"/>
        <w:jc w:val="center"/>
        <w:rPr>
          <w:rFonts w:ascii="Times New Roman" w:hAnsi="Times New Roman"/>
          <w:sz w:val="28"/>
          <w:szCs w:val="28"/>
        </w:rPr>
      </w:pPr>
      <w:r w:rsidRPr="00EE6553">
        <w:rPr>
          <w:rFonts w:ascii="Times New Roman" w:hAnsi="Times New Roman"/>
          <w:b/>
          <w:color w:val="000000"/>
          <w:spacing w:val="10"/>
          <w:sz w:val="28"/>
          <w:szCs w:val="28"/>
          <w:lang w:val="uk-UA"/>
        </w:rPr>
        <w:t>ІІ семестр</w:t>
      </w:r>
    </w:p>
    <w:tbl>
      <w:tblPr>
        <w:tblW w:w="10065" w:type="dxa"/>
        <w:tblInd w:w="-669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709"/>
        <w:gridCol w:w="6946"/>
        <w:gridCol w:w="992"/>
        <w:gridCol w:w="1418"/>
      </w:tblGrid>
      <w:tr w:rsidR="00D01979" w:rsidRPr="002A2CCD" w:rsidTr="00EE6553">
        <w:trPr>
          <w:trHeight w:hRule="exact" w:val="9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</w:p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</w:t>
            </w:r>
            <w:r w:rsidRPr="002A2CC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82"/>
              <w:rPr>
                <w:rFonts w:ascii="Times New Roman" w:hAnsi="Times New Roman"/>
                <w:b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bCs/>
                <w:color w:val="000000"/>
                <w:spacing w:val="-5"/>
                <w:sz w:val="28"/>
                <w:szCs w:val="28"/>
                <w:lang w:val="uk-UA"/>
              </w:rPr>
              <w:t xml:space="preserve">              Тема уроку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Примітки </w:t>
            </w:r>
          </w:p>
        </w:tc>
      </w:tr>
      <w:tr w:rsidR="00D01979" w:rsidRPr="002A2CCD" w:rsidTr="00EE6553">
        <w:trPr>
          <w:trHeight w:val="377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 Вірші українських поетів</w:t>
            </w:r>
          </w:p>
        </w:tc>
      </w:tr>
      <w:tr w:rsidR="00D01979" w:rsidRPr="002A2CCD" w:rsidTr="00EE6553">
        <w:trPr>
          <w:trHeight w:val="108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shd w:val="clear" w:color="auto" w:fill="FFFFFF"/>
              <w:spacing w:line="240" w:lineRule="auto"/>
              <w:ind w:right="173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Поетичні картини зимової природи . Я.Щоголів «Зимовий ранок» . М.Рильський «Зима» .  Л.Костенко «Пряля», В.Лучук «Кольорові пташки».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4.01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9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34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Урок віршованого спілкування. М.Підгірянка «Розмова про сонце». В.Марсюк «Рідна гора»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16.01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01979" w:rsidRPr="002A2CCD" w:rsidTr="00EE6553">
        <w:trPr>
          <w:trHeight w:val="132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shd w:val="clear" w:color="auto" w:fill="FFFFFF"/>
              <w:ind w:right="394" w:hanging="1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Небилиці – небувалиці. Вірші. М.Сингаївський «Що воно за диво?» П.Воронько «Картина». П.Мовчан «Сіяв шпак».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17.01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133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shd w:val="clear" w:color="auto" w:fill="FFFFFF"/>
              <w:ind w:right="394" w:hanging="1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Небилиці – небувалиці. Вірші. А.Григорук «Переплутанка» Т.Коломієць «Диваки», «Лічилка – небувалиця».</w:t>
            </w:r>
          </w:p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21.01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12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Вірші – безконечники.О.Пчілка «Безконечна пісенька», І.Світличний «Безконечник», Л.Глібов «Котилася тарілочка», Т.Коломієць «Загадки»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23.01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</w:rPr>
              <w:t>5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07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позакласного читання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«У колі рідної сім</w:t>
            </w:r>
            <w:r w:rsidRPr="002A2CCD">
              <w:rPr>
                <w:rFonts w:ascii="Times New Roman" w:hAnsi="Times New Roman"/>
                <w:sz w:val="28"/>
                <w:szCs w:val="28"/>
              </w:rPr>
              <w:t>’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ї». </w:t>
            </w: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Тематичне оцінювання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24.01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val="452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«Оповідання»</w:t>
            </w:r>
          </w:p>
        </w:tc>
      </w:tr>
      <w:tr w:rsidR="00D01979" w:rsidRPr="002A2CCD" w:rsidTr="00EE6553">
        <w:trPr>
          <w:trHeight w:hRule="exact" w:val="7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48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В.О.Сухомлинський «Як же все це було без мене?»,  «По волосинці».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EE655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28.01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5512CB">
        <w:trPr>
          <w:trHeight w:hRule="exact" w:val="8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4" w:hanging="1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Урок милосердя . В.О.Сухомлинський «Горбатенька дівчинка»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30.01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9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shd w:val="clear" w:color="auto" w:fill="FFFFFF"/>
              <w:ind w:right="274" w:firstLine="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Совість у людини головне.В.Нестайко «Руденький».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31.01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5512CB">
        <w:trPr>
          <w:trHeight w:hRule="exact" w:val="100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Як подарувати людям радість?В.Струтинський «Сідайте, будь ласка».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04.02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5512CB">
        <w:trPr>
          <w:trHeight w:hRule="exact" w:val="8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А.Григорук «Хочеш бути щасливим, не будь лінивим».</w:t>
            </w:r>
          </w:p>
          <w:p w:rsidR="00D01979" w:rsidRPr="002A2CCD" w:rsidRDefault="00D01979" w:rsidP="005512CB">
            <w:pPr>
              <w:shd w:val="clear" w:color="auto" w:fill="FFFFFF"/>
              <w:ind w:right="1094" w:hanging="14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06.02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5512CB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Чи легко бути добрим?За В.Кавою «Він живий!». Узагальнення за розділом.</w:t>
            </w:r>
          </w:p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07.02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8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48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Урок позакласного читання.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Оповідання В.Сухомлинського.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11.01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val="363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«Сторінки для допитливих»</w:t>
            </w:r>
          </w:p>
        </w:tc>
      </w:tr>
      <w:tr w:rsidR="00D01979" w:rsidRPr="002A2CCD" w:rsidTr="00EE6553">
        <w:trPr>
          <w:trHeight w:val="10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Чому світ такий цікавий?В.Сосюра «Сходить день і знову гасне»,В.Сухомлинський «Як змінюється колір снігу».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13.02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5512CB">
        <w:trPr>
          <w:trHeight w:val="15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62</w:t>
            </w:r>
          </w:p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Таємниці книги природи.В.Скомаровський «Сліди»,В.Струтинський «Таємниця» , «Таємниці книги природи.»,  С.Носань «Мудра книга»,Д.Павличко «Квітка», скоромовки.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14.02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5512CB">
        <w:trPr>
          <w:trHeight w:hRule="exact" w:val="7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shd w:val="clear" w:color="auto" w:fill="FFFFFF"/>
              <w:ind w:right="154" w:firstLine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«Чому кішка так часто вмивається?» З енциклопедії.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18.02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5512CB">
        <w:trPr>
          <w:trHeight w:hRule="exact" w:val="83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64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shd w:val="clear" w:color="auto" w:fill="FFFFFF"/>
              <w:ind w:right="154" w:firstLine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Чи можна керувати дощем?А.Григорук«Як видоїти хмару?», загадки.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20.02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11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shd w:val="clear" w:color="auto" w:fill="FFFFFF"/>
              <w:ind w:right="139" w:firstLine="1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Які бувають музеї?За Л.Гладун «Державний музей іграшки»,Ю.Козинська «Що Іванко хоче знати?»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21.02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7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5512C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64" w:firstLine="14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Урок позакласного читання. </w:t>
            </w: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Зустріч з дитячими журналами.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Тематичне оцінювання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25.02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val="717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«Тарас Григорович Шевченко – великий народний поет і художник»</w:t>
            </w:r>
          </w:p>
        </w:tc>
      </w:tr>
      <w:tr w:rsidR="00D01979" w:rsidRPr="002A2CCD" w:rsidTr="004A2BB0">
        <w:trPr>
          <w:trHeight w:hRule="exact" w:val="8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left="19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Дитячі роки великого Кобзаря.Д.Красицький «Тарас Шевченко».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27.02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val="10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left="11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Образ української природи в поезії Тараса Шевченка.«Світає, край неба палає», «Встала й весна…», «Вранці», «Зоре моя вечірняя», «Зацвіла в долині червона калина…»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28.02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7624B9">
        <w:trPr>
          <w:trHeight w:val="1005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«Ой весна, весна, днем красна…»</w:t>
            </w:r>
          </w:p>
        </w:tc>
      </w:tr>
      <w:tr w:rsidR="00D01979" w:rsidRPr="002A2CCD" w:rsidTr="004A2BB0">
        <w:trPr>
          <w:trHeight w:hRule="exact" w:val="14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9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69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ind w:left="11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Будить березень весну…Українські народні пісні. «Ой весна, весна…»,«Вийди, вийди, сонечко…».О.Копиленко «Весна у лісі»,Л.Костенко «Берізки по коліно у воді».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04.03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val="111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right="38"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Гей, Великдень! Гей, весна! З народного «Гей, Великдень!»,  за О.Менем «Писанки»,К.Перелісна «Писанка».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06.03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12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ind w:right="43" w:hanging="2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Урок позакласного читання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«А вже весна, а вже красна»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07.03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7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Квіти – землі окраса.За Ю.Смоличем «Квіти – землі окраса».Г.Тарасенко. Загадки.О.Орач. Скоромовка.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11.03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4A2BB0">
        <w:trPr>
          <w:trHeight w:val="9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right="110" w:hanging="1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Приклади своє сумління, а природа тобі віддячить.П.Воронько «Липка»,Г.Чубач «Я беру своє відерце»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13.03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01979" w:rsidRPr="002A2CCD" w:rsidTr="00EE6553">
        <w:trPr>
          <w:trHeight w:val="10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Приклади своє сумління, а природа тобі віддячить.О.Копиленко «Найвеселіший місяць».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14.03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01979" w:rsidRPr="002A2CCD" w:rsidTr="00EE6553">
        <w:trPr>
          <w:trHeight w:val="6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4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При сонці тепло, а при матері добре.А.Костецький «Все починається з мами»,Л.Українка «На зеленому горбочку».</w:t>
            </w: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Тематичне оцінювання.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18.03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564C2">
        <w:trPr>
          <w:trHeight w:val="683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10199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«Казки українських письменників»</w:t>
            </w:r>
          </w:p>
        </w:tc>
      </w:tr>
      <w:tr w:rsidR="00D01979" w:rsidRPr="002A2CCD" w:rsidTr="000358B3">
        <w:trPr>
          <w:trHeight w:hRule="exact" w:val="11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Казка – вигадка, та в ній щось повчальне зрозумій.І.Франко «Лисичка і Журавель». Літературна казка у віршах.М.Підгірянка «Безкінечні казочки».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20.03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4A2BB0">
        <w:trPr>
          <w:trHeight w:hRule="exact" w:val="9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right="293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Дружбу дружбою шукають.М.Трублаїні «Про дівчинку Наталочку і сріблясту рибку»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21.03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right="427" w:hanging="1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Урок позакласного читання.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«Літературні казки»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01.04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4A2BB0">
        <w:trPr>
          <w:trHeight w:val="6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Чому кожен повинен мати власний голосок.В.Каменчук «Як Лиска голосок собі кувала». Дива у садочку – зеленочку.Л.Костенко «Бузиновий цар»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03.04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val="3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Кожен бачить те, що йому миліше.Ю.Ярмиш«Зайчаткова казочка»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04.04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2C6950">
        <w:trPr>
          <w:trHeight w:val="697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0358B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«Казки народів Європи»</w:t>
            </w:r>
          </w:p>
        </w:tc>
      </w:tr>
      <w:tr w:rsidR="00D01979" w:rsidRPr="002A2CCD" w:rsidTr="00EE6553">
        <w:trPr>
          <w:trHeight w:val="69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81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hanging="5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Хитра Лисичка – герой багатьох казок.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Російська народна казка «Лисичка»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08.04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101991">
        <w:trPr>
          <w:trHeight w:val="7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shd w:val="clear" w:color="auto" w:fill="FFFFFF"/>
              <w:ind w:right="1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82</w:t>
            </w:r>
          </w:p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hanging="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Легкого хліба не буває.Білоруська народна казка «Легкий хліб»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10.04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4A2BB0">
        <w:trPr>
          <w:trHeight w:val="118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83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shd w:val="clear" w:color="auto" w:fill="FFFFFF"/>
              <w:ind w:right="192" w:hanging="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Коли щось робиш, думай про наслідки.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Болгарська народна казка «Виноградар і змія»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4A2B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11.04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7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84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ind w:right="173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Урок позакласного читання.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Казки народів світу.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15.04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7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85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Чому виникла війна між тваринами?Чеська народна казка «Собаки, коти та миші»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17.04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7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Не кажи, що знаєш, а покажи, як умієш.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Англійська народна казка «Сорочаче гніздо»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18.04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val="3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Сила дружби і розуму.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Німецька народна казка «Бременські музики». </w:t>
            </w: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Тематичне оцінювання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22.04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260B77">
        <w:trPr>
          <w:trHeight w:val="348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0358B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«Я хочу сказати своє слово»</w:t>
            </w:r>
          </w:p>
        </w:tc>
      </w:tr>
      <w:tr w:rsidR="00D01979" w:rsidRPr="002A2CCD" w:rsidTr="00EE6553">
        <w:trPr>
          <w:trHeight w:hRule="exact" w:val="7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Т.Коломієць «Задзвонив синенький дзвоник»,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В.Струтинський «Жива казка»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24.04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7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8</w:t>
            </w: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Дитячі спогади поетеси Наталі Забіли.«Як я придумала перший вірш».«Порівняння». Уривки з віршів П.Тичини і Л.Костенко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25.04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106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Чи просто складати вірші?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П.Глазовий «Як Сергійко вчив клоуна Бобу складати вірші»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29.04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7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91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ind w:right="893" w:firstLine="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Як побачити дива?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Г.Чубач «Що це?», В.Коломієць «Ліс і лис»,Н.Поклад «Поет»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08.05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10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92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ind w:firstLine="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позакласного читання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«І вкрились луки цвітом, вітаючись із літом»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13.05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10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93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0358B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Мало хотіти, ще треба вміти.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М.Носатов «Як Незнайко був музикантом».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15.05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0358B3">
        <w:trPr>
          <w:trHeight w:hRule="exact" w:val="199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94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0358B3">
            <w:pPr>
              <w:shd w:val="clear" w:color="auto" w:fill="FFFFFF"/>
              <w:ind w:right="1214" w:firstLine="1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Вчись римувати слова і придумувати.С.Жупанин «Підкажи словечко»,Г. Малик «Що для цього треба?», А.Качан «Забавлянка», В.Сухомлинський «Синій світ»</w:t>
            </w: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Читання вголос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16.05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F64E3B">
        <w:trPr>
          <w:trHeight w:hRule="exact" w:val="708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F64E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«У дружному колі»</w:t>
            </w:r>
          </w:p>
        </w:tc>
      </w:tr>
      <w:tr w:rsidR="00D01979" w:rsidRPr="002A2CCD" w:rsidTr="00F64E3B">
        <w:trPr>
          <w:trHeight w:hRule="exact" w:val="12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F64E3B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Нумо, гратися!Дитячі народні ігри «Перстенець».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С.Жупанин «Грайте, грайте голосніше!», Грайтесь так, щоб усім було весело.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20.05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F64E3B">
        <w:trPr>
          <w:trHeight w:val="10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96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F64E3B">
            <w:pPr>
              <w:shd w:val="clear" w:color="auto" w:fill="FFFFFF"/>
              <w:ind w:right="288" w:firstLine="1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Лічилки, заклички, мирилки. Н.Мовчан – Карпусь «Біля дуба».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22.05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01979" w:rsidRPr="002A2CCD" w:rsidTr="00F64E3B">
        <w:trPr>
          <w:trHeight w:hRule="exact" w:val="87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97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ind w:right="288" w:firstLine="1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О.Буцень «Новий м’яч».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23.05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979" w:rsidRPr="002A2CCD" w:rsidTr="00EE6553">
        <w:trPr>
          <w:trHeight w:hRule="exact" w:val="10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7D4233">
            <w:pPr>
              <w:shd w:val="clear" w:color="auto" w:fill="FFFFFF"/>
              <w:ind w:right="288" w:firstLine="1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В.Сухомлинський «Про що думала Марійка», А.М’ястківський «Паличка – стукалочка».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17.05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01979" w:rsidRPr="002A2CCD" w:rsidTr="00F64E3B">
        <w:trPr>
          <w:trHeight w:val="11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88" w:firstLine="1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А дружити треба вміти.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М.Пономаренко «Суниці для Лесі». Світ дитячих захоплень.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М.Рильський «Річка», Л.Повх «У горах»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21.05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101991">
        <w:trPr>
          <w:trHeight w:hRule="exact" w:val="8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97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F64E3B">
            <w:pPr>
              <w:shd w:val="clear" w:color="auto" w:fill="FFFFFF"/>
              <w:ind w:right="288" w:firstLine="1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позакласного читання.</w:t>
            </w: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«Сторінками улюблених книг»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22.05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01979" w:rsidRPr="002A2CCD" w:rsidTr="00EE6553">
        <w:trPr>
          <w:trHeight w:hRule="exact" w:val="7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2A2CC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 w:rsidP="00F64E3B">
            <w:pPr>
              <w:shd w:val="clear" w:color="auto" w:fill="FFFFFF"/>
              <w:ind w:right="28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Підсумковий урок .</w:t>
            </w:r>
            <w:r w:rsidRPr="002A2CC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Тематичне оцінювання</w:t>
            </w:r>
          </w:p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88" w:firstLine="19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A2CCD">
              <w:rPr>
                <w:rFonts w:ascii="Times New Roman" w:hAnsi="Times New Roman"/>
                <w:sz w:val="28"/>
                <w:szCs w:val="28"/>
                <w:lang w:val="uk-UA"/>
              </w:rPr>
              <w:t>24.05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979" w:rsidRPr="002A2CCD" w:rsidRDefault="00D0197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D01979" w:rsidRPr="00EE6553" w:rsidRDefault="00D01979" w:rsidP="00EE6553">
      <w:pPr>
        <w:rPr>
          <w:rFonts w:ascii="Times New Roman" w:hAnsi="Times New Roman"/>
          <w:sz w:val="28"/>
          <w:szCs w:val="28"/>
        </w:rPr>
      </w:pPr>
    </w:p>
    <w:p w:rsidR="00D01979" w:rsidRDefault="00D01979" w:rsidP="00EE6553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02.01.13.                                                               ____________Н. М.Зань</w:t>
      </w:r>
    </w:p>
    <w:p w:rsidR="00D01979" w:rsidRPr="00EE6553" w:rsidRDefault="00D01979" w:rsidP="00EE6553">
      <w:pPr>
        <w:rPr>
          <w:rFonts w:ascii="Times New Roman" w:hAnsi="Times New Roman"/>
          <w:sz w:val="28"/>
          <w:szCs w:val="28"/>
        </w:rPr>
      </w:pPr>
    </w:p>
    <w:p w:rsidR="00D01979" w:rsidRPr="00EE6553" w:rsidRDefault="00D01979" w:rsidP="00EE6553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EE6553">
        <w:rPr>
          <w:rFonts w:ascii="Times New Roman" w:hAnsi="Times New Roman"/>
          <w:sz w:val="28"/>
          <w:szCs w:val="28"/>
          <w:lang w:val="uk-UA"/>
        </w:rPr>
        <w:t>Погоджено</w:t>
      </w:r>
    </w:p>
    <w:p w:rsidR="00D01979" w:rsidRDefault="00D01979" w:rsidP="00EE6553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Заступник  директора з</w:t>
      </w:r>
    </w:p>
    <w:p w:rsidR="00D01979" w:rsidRPr="00EE6553" w:rsidRDefault="00D01979" w:rsidP="00F64E3B">
      <w:pPr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навчально – виховної роботи                             </w:t>
      </w:r>
      <w:r w:rsidRPr="00EE6553">
        <w:rPr>
          <w:rFonts w:ascii="Times New Roman" w:hAnsi="Times New Roman"/>
          <w:sz w:val="28"/>
          <w:szCs w:val="28"/>
        </w:rPr>
        <w:t xml:space="preserve">_________    </w:t>
      </w:r>
      <w:r w:rsidRPr="00EE6553">
        <w:rPr>
          <w:rFonts w:ascii="Times New Roman" w:hAnsi="Times New Roman"/>
          <w:sz w:val="28"/>
          <w:szCs w:val="28"/>
          <w:lang w:val="uk-UA"/>
        </w:rPr>
        <w:t>Н.Л.Василець</w:t>
      </w:r>
    </w:p>
    <w:sectPr w:rsidR="00D01979" w:rsidRPr="00EE6553" w:rsidSect="00B02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6553"/>
    <w:rsid w:val="000358B3"/>
    <w:rsid w:val="00072A6A"/>
    <w:rsid w:val="00101991"/>
    <w:rsid w:val="001114A2"/>
    <w:rsid w:val="001D1F63"/>
    <w:rsid w:val="00202D82"/>
    <w:rsid w:val="00260B77"/>
    <w:rsid w:val="002A2CCD"/>
    <w:rsid w:val="002C6950"/>
    <w:rsid w:val="00426FB6"/>
    <w:rsid w:val="004954CD"/>
    <w:rsid w:val="004A2BB0"/>
    <w:rsid w:val="005512CB"/>
    <w:rsid w:val="00704B83"/>
    <w:rsid w:val="007624B9"/>
    <w:rsid w:val="007A2BE2"/>
    <w:rsid w:val="007D4233"/>
    <w:rsid w:val="00A8291C"/>
    <w:rsid w:val="00AB2C32"/>
    <w:rsid w:val="00B02D04"/>
    <w:rsid w:val="00C37B0F"/>
    <w:rsid w:val="00D01979"/>
    <w:rsid w:val="00D43CEF"/>
    <w:rsid w:val="00D97A48"/>
    <w:rsid w:val="00E27B49"/>
    <w:rsid w:val="00E564C2"/>
    <w:rsid w:val="00E67FFA"/>
    <w:rsid w:val="00EE6553"/>
    <w:rsid w:val="00F64E3B"/>
    <w:rsid w:val="00FF7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D0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1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3AA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25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</TotalTime>
  <Pages>5</Pages>
  <Words>884</Words>
  <Characters>5039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4</cp:revision>
  <cp:lastPrinted>2013-01-08T17:00:00Z</cp:lastPrinted>
  <dcterms:created xsi:type="dcterms:W3CDTF">2013-01-03T13:05:00Z</dcterms:created>
  <dcterms:modified xsi:type="dcterms:W3CDTF">2013-01-08T17:00:00Z</dcterms:modified>
</cp:coreProperties>
</file>