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75E" w:rsidRPr="00D90CF2" w:rsidRDefault="00BC275E" w:rsidP="00337C42">
      <w:pPr>
        <w:rPr>
          <w:rFonts w:ascii="Times New Roman" w:hAnsi="Times New Roman"/>
          <w:sz w:val="36"/>
          <w:szCs w:val="36"/>
          <w:lang w:val="uk-UA"/>
        </w:rPr>
      </w:pPr>
    </w:p>
    <w:p w:rsidR="00BC275E" w:rsidRPr="00D90CF2" w:rsidRDefault="00BC275E" w:rsidP="00337C42">
      <w:pPr>
        <w:rPr>
          <w:rFonts w:ascii="Times New Roman" w:hAnsi="Times New Roman"/>
          <w:sz w:val="52"/>
          <w:szCs w:val="52"/>
          <w:lang w:val="uk-UA"/>
        </w:rPr>
      </w:pPr>
      <w:r w:rsidRPr="00D90CF2">
        <w:rPr>
          <w:rFonts w:ascii="Times New Roman" w:hAnsi="Times New Roman"/>
          <w:sz w:val="36"/>
          <w:szCs w:val="36"/>
          <w:lang w:val="uk-UA"/>
        </w:rPr>
        <w:t xml:space="preserve"> </w:t>
      </w:r>
      <w:r w:rsidRPr="00D90CF2">
        <w:rPr>
          <w:rFonts w:ascii="Times New Roman" w:hAnsi="Times New Roman"/>
          <w:sz w:val="52"/>
          <w:szCs w:val="52"/>
          <w:lang w:val="uk-UA"/>
        </w:rPr>
        <w:t>Творчий проект виготовлення виробів “З солоного тіста”. “Великодній кошик”.</w:t>
      </w:r>
    </w:p>
    <w:p w:rsidR="00BC275E" w:rsidRPr="00D90CF2" w:rsidRDefault="00BC275E" w:rsidP="00337C42">
      <w:pPr>
        <w:jc w:val="right"/>
        <w:rPr>
          <w:rFonts w:ascii="Times New Roman" w:hAnsi="Times New Roman"/>
          <w:sz w:val="36"/>
          <w:szCs w:val="36"/>
          <w:lang w:val="uk-UA"/>
        </w:rPr>
      </w:pPr>
      <w:r w:rsidRPr="00D90CF2">
        <w:rPr>
          <w:rFonts w:ascii="Times New Roman" w:hAnsi="Times New Roman"/>
          <w:sz w:val="36"/>
          <w:szCs w:val="36"/>
          <w:lang w:val="uk-UA"/>
        </w:rPr>
        <w:t>Розробка проекту ученицями 8-Б  Тхорик Тетяною, Турчин Ніною,  Вербовецькою Вікторією.</w:t>
      </w:r>
    </w:p>
    <w:p w:rsidR="00BC275E" w:rsidRPr="00D90CF2" w:rsidRDefault="00BC275E" w:rsidP="00337C42">
      <w:pPr>
        <w:jc w:val="right"/>
        <w:rPr>
          <w:rFonts w:ascii="Times New Roman" w:hAnsi="Times New Roman"/>
          <w:sz w:val="36"/>
          <w:szCs w:val="36"/>
          <w:lang w:val="uk-UA"/>
        </w:rPr>
      </w:pPr>
      <w:r w:rsidRPr="00D90CF2">
        <w:rPr>
          <w:rFonts w:ascii="Times New Roman" w:hAnsi="Times New Roman"/>
          <w:sz w:val="36"/>
          <w:szCs w:val="36"/>
          <w:lang w:val="uk-UA"/>
        </w:rPr>
        <w:t>Керівник проекту – вчитель обслуговуючої праці  Волянська Л.В.</w:t>
      </w:r>
    </w:p>
    <w:p w:rsidR="00BC275E" w:rsidRPr="00D90CF2" w:rsidRDefault="00BC275E" w:rsidP="00337C42">
      <w:pPr>
        <w:jc w:val="center"/>
        <w:rPr>
          <w:rFonts w:ascii="Times New Roman" w:hAnsi="Times New Roman"/>
          <w:sz w:val="56"/>
          <w:szCs w:val="56"/>
          <w:lang w:val="uk-UA"/>
        </w:rPr>
      </w:pPr>
      <w:r w:rsidRPr="00D90CF2">
        <w:rPr>
          <w:rFonts w:ascii="Times New Roman" w:hAnsi="Times New Roman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>
            <v:imagedata r:id="rId7" o:title=""/>
          </v:shape>
        </w:pict>
      </w:r>
      <w:r w:rsidRPr="00D90CF2">
        <w:rPr>
          <w:rFonts w:ascii="Times New Roman" w:hAnsi="Times New Roman"/>
          <w:noProof/>
          <w:lang w:val="uk-UA"/>
        </w:rPr>
        <w:pict>
          <v:shape id="Рисунок 10" o:spid="_x0000_i1026" type="#_x0000_t75" style="width:465.75pt;height:349.5pt;visibility:visible">
            <v:imagedata r:id="rId8" o:title=""/>
          </v:shape>
        </w:pict>
      </w:r>
    </w:p>
    <w:p w:rsidR="00BC275E" w:rsidRDefault="00BC275E" w:rsidP="00337C42">
      <w:pPr>
        <w:jc w:val="center"/>
        <w:rPr>
          <w:rFonts w:ascii="Times New Roman" w:hAnsi="Times New Roman"/>
          <w:sz w:val="36"/>
          <w:szCs w:val="36"/>
          <w:lang w:val="uk-UA"/>
        </w:rPr>
      </w:pPr>
    </w:p>
    <w:p w:rsidR="00BC275E" w:rsidRDefault="00BC275E" w:rsidP="00337C42">
      <w:pPr>
        <w:jc w:val="center"/>
        <w:rPr>
          <w:rFonts w:ascii="Times New Roman" w:hAnsi="Times New Roman"/>
          <w:sz w:val="36"/>
          <w:szCs w:val="36"/>
          <w:lang w:val="uk-UA"/>
        </w:rPr>
      </w:pPr>
    </w:p>
    <w:p w:rsidR="00BC275E" w:rsidRDefault="00BC275E" w:rsidP="00337C42">
      <w:pPr>
        <w:jc w:val="center"/>
        <w:rPr>
          <w:rFonts w:ascii="Times New Roman" w:hAnsi="Times New Roman"/>
          <w:sz w:val="36"/>
          <w:szCs w:val="36"/>
          <w:lang w:val="uk-UA"/>
        </w:rPr>
      </w:pPr>
    </w:p>
    <w:p w:rsidR="00BC275E" w:rsidRPr="00D90CF2" w:rsidRDefault="00BC275E" w:rsidP="00D90CF2">
      <w:pPr>
        <w:jc w:val="center"/>
        <w:rPr>
          <w:rFonts w:ascii="Times New Roman" w:hAnsi="Times New Roman"/>
          <w:sz w:val="52"/>
          <w:szCs w:val="52"/>
          <w:lang w:val="uk-UA"/>
        </w:rPr>
      </w:pPr>
      <w:r w:rsidRPr="00D90CF2">
        <w:rPr>
          <w:rFonts w:ascii="Times New Roman" w:hAnsi="Times New Roman"/>
          <w:sz w:val="52"/>
          <w:szCs w:val="52"/>
          <w:lang w:val="uk-UA"/>
        </w:rPr>
        <w:t>Творчий проект «Виготовлення виробів з солоного тіста»</w:t>
      </w:r>
    </w:p>
    <w:p w:rsidR="00BC275E" w:rsidRPr="00D90CF2" w:rsidRDefault="00BC275E" w:rsidP="00D90CF2">
      <w:pPr>
        <w:jc w:val="center"/>
        <w:rPr>
          <w:rFonts w:ascii="Times New Roman" w:hAnsi="Times New Roman"/>
          <w:sz w:val="56"/>
          <w:szCs w:val="56"/>
          <w:lang w:val="uk-UA"/>
        </w:rPr>
      </w:pPr>
      <w:r w:rsidRPr="00D90CF2">
        <w:rPr>
          <w:rFonts w:ascii="Times New Roman" w:hAnsi="Times New Roman"/>
          <w:sz w:val="56"/>
          <w:szCs w:val="56"/>
          <w:lang w:val="uk-UA"/>
        </w:rPr>
        <w:t>Зміст</w:t>
      </w:r>
    </w:p>
    <w:p w:rsidR="00BC275E" w:rsidRPr="00D90CF2" w:rsidRDefault="00BC275E" w:rsidP="00D90CF2">
      <w:pPr>
        <w:rPr>
          <w:rFonts w:ascii="Times New Roman" w:hAnsi="Times New Roman"/>
          <w:b/>
          <w:sz w:val="40"/>
          <w:szCs w:val="40"/>
          <w:lang w:val="uk-UA"/>
        </w:rPr>
      </w:pPr>
      <w:r w:rsidRPr="00D90CF2">
        <w:rPr>
          <w:rFonts w:ascii="Times New Roman" w:hAnsi="Times New Roman"/>
          <w:b/>
          <w:sz w:val="40"/>
          <w:szCs w:val="40"/>
          <w:lang w:val="uk-UA"/>
        </w:rPr>
        <w:t>Вступ……………………………………………………………1-2</w:t>
      </w:r>
    </w:p>
    <w:p w:rsidR="00BC275E" w:rsidRPr="00D90CF2" w:rsidRDefault="00BC275E" w:rsidP="00D90CF2">
      <w:pPr>
        <w:rPr>
          <w:rFonts w:ascii="Times New Roman" w:hAnsi="Times New Roman"/>
          <w:b/>
          <w:sz w:val="40"/>
          <w:szCs w:val="40"/>
          <w:lang w:val="uk-UA"/>
        </w:rPr>
      </w:pPr>
      <w:r w:rsidRPr="00D90CF2">
        <w:rPr>
          <w:rFonts w:ascii="Times New Roman" w:hAnsi="Times New Roman"/>
          <w:b/>
          <w:sz w:val="40"/>
          <w:szCs w:val="40"/>
          <w:lang w:val="uk-UA"/>
        </w:rPr>
        <w:t>1.Організаційно-підготовчий етап проектування</w:t>
      </w:r>
    </w:p>
    <w:p w:rsidR="00BC275E" w:rsidRPr="00D90CF2" w:rsidRDefault="00BC275E" w:rsidP="00D90CF2">
      <w:pPr>
        <w:rPr>
          <w:rFonts w:ascii="Times New Roman" w:hAnsi="Times New Roman"/>
          <w:b/>
          <w:sz w:val="40"/>
          <w:szCs w:val="40"/>
          <w:lang w:val="uk-UA"/>
        </w:rPr>
      </w:pPr>
      <w:r w:rsidRPr="00D90CF2">
        <w:rPr>
          <w:rFonts w:ascii="Times New Roman" w:hAnsi="Times New Roman"/>
          <w:b/>
          <w:sz w:val="32"/>
          <w:szCs w:val="32"/>
          <w:lang w:val="uk-UA"/>
        </w:rPr>
        <w:t>1.1 Обгрунтування вибору об’єкта………………………………</w:t>
      </w:r>
      <w:r w:rsidRPr="00D90CF2">
        <w:rPr>
          <w:rFonts w:ascii="Times New Roman" w:hAnsi="Times New Roman"/>
          <w:b/>
          <w:sz w:val="40"/>
          <w:szCs w:val="40"/>
          <w:lang w:val="uk-UA"/>
        </w:rPr>
        <w:t>..3</w:t>
      </w:r>
    </w:p>
    <w:p w:rsidR="00BC275E" w:rsidRPr="00D90CF2" w:rsidRDefault="00BC275E" w:rsidP="00D90CF2">
      <w:pPr>
        <w:rPr>
          <w:rFonts w:ascii="Times New Roman" w:hAnsi="Times New Roman"/>
          <w:b/>
          <w:sz w:val="40"/>
          <w:szCs w:val="40"/>
          <w:lang w:val="uk-UA"/>
        </w:rPr>
      </w:pPr>
      <w:r w:rsidRPr="00D90CF2">
        <w:rPr>
          <w:rFonts w:ascii="Times New Roman" w:hAnsi="Times New Roman"/>
          <w:b/>
          <w:sz w:val="40"/>
          <w:szCs w:val="40"/>
          <w:lang w:val="uk-UA"/>
        </w:rPr>
        <w:t>2.Конструкторський етап проектування ………3</w:t>
      </w:r>
    </w:p>
    <w:p w:rsidR="00BC275E" w:rsidRPr="00D90CF2" w:rsidRDefault="00BC275E" w:rsidP="00D90CF2">
      <w:pPr>
        <w:rPr>
          <w:rFonts w:ascii="Times New Roman" w:hAnsi="Times New Roman"/>
          <w:b/>
          <w:sz w:val="40"/>
          <w:szCs w:val="40"/>
          <w:lang w:val="uk-UA"/>
        </w:rPr>
      </w:pPr>
      <w:r w:rsidRPr="00D90CF2">
        <w:rPr>
          <w:rFonts w:ascii="Times New Roman" w:hAnsi="Times New Roman"/>
          <w:b/>
          <w:sz w:val="32"/>
          <w:szCs w:val="32"/>
          <w:lang w:val="uk-UA"/>
        </w:rPr>
        <w:t>2.1 Конструювання вибору…………………………………………</w:t>
      </w:r>
      <w:r w:rsidRPr="00D90CF2">
        <w:rPr>
          <w:rFonts w:ascii="Times New Roman" w:hAnsi="Times New Roman"/>
          <w:b/>
          <w:sz w:val="40"/>
          <w:szCs w:val="40"/>
          <w:lang w:val="uk-UA"/>
        </w:rPr>
        <w:t>3</w:t>
      </w:r>
    </w:p>
    <w:p w:rsidR="00BC275E" w:rsidRPr="00D90CF2" w:rsidRDefault="00BC275E" w:rsidP="00D90CF2">
      <w:pPr>
        <w:rPr>
          <w:rFonts w:ascii="Times New Roman" w:hAnsi="Times New Roman"/>
          <w:b/>
          <w:sz w:val="40"/>
          <w:szCs w:val="40"/>
          <w:lang w:val="uk-UA"/>
        </w:rPr>
      </w:pPr>
      <w:r w:rsidRPr="00D90CF2">
        <w:rPr>
          <w:rFonts w:ascii="Times New Roman" w:hAnsi="Times New Roman"/>
          <w:b/>
          <w:sz w:val="32"/>
          <w:szCs w:val="32"/>
          <w:lang w:val="uk-UA"/>
        </w:rPr>
        <w:t>2.2 Вибір матеріалів……………………………………………</w:t>
      </w:r>
      <w:r w:rsidRPr="00D90CF2">
        <w:rPr>
          <w:rFonts w:ascii="Times New Roman" w:hAnsi="Times New Roman"/>
          <w:b/>
          <w:sz w:val="40"/>
          <w:szCs w:val="40"/>
          <w:lang w:val="uk-UA"/>
        </w:rPr>
        <w:t>3-11</w:t>
      </w:r>
    </w:p>
    <w:p w:rsidR="00BC275E" w:rsidRPr="00D90CF2" w:rsidRDefault="00BC275E" w:rsidP="00D90CF2">
      <w:pPr>
        <w:rPr>
          <w:rFonts w:ascii="Times New Roman" w:hAnsi="Times New Roman"/>
          <w:b/>
          <w:sz w:val="32"/>
          <w:szCs w:val="32"/>
          <w:lang w:val="uk-UA"/>
        </w:rPr>
      </w:pPr>
      <w:r w:rsidRPr="00D90CF2">
        <w:rPr>
          <w:rFonts w:ascii="Times New Roman" w:hAnsi="Times New Roman"/>
          <w:b/>
          <w:sz w:val="32"/>
          <w:szCs w:val="32"/>
          <w:lang w:val="uk-UA"/>
        </w:rPr>
        <w:t>2.3 Розробка технологічної послідовності виготовлення виробу…..11-15</w:t>
      </w:r>
    </w:p>
    <w:p w:rsidR="00BC275E" w:rsidRPr="00D90CF2" w:rsidRDefault="00BC275E" w:rsidP="00D90CF2">
      <w:pPr>
        <w:rPr>
          <w:rFonts w:ascii="Times New Roman" w:hAnsi="Times New Roman"/>
          <w:b/>
          <w:sz w:val="40"/>
          <w:szCs w:val="40"/>
          <w:lang w:val="uk-UA"/>
        </w:rPr>
      </w:pPr>
      <w:r w:rsidRPr="00D90CF2">
        <w:rPr>
          <w:rFonts w:ascii="Times New Roman" w:hAnsi="Times New Roman"/>
          <w:b/>
          <w:sz w:val="32"/>
          <w:szCs w:val="32"/>
          <w:lang w:val="uk-UA"/>
        </w:rPr>
        <w:t>2.4 Економічне дослідження……………………………………</w:t>
      </w:r>
      <w:r w:rsidRPr="00D90CF2">
        <w:rPr>
          <w:rFonts w:ascii="Times New Roman" w:hAnsi="Times New Roman"/>
          <w:b/>
          <w:sz w:val="40"/>
          <w:szCs w:val="40"/>
          <w:lang w:val="uk-UA"/>
        </w:rPr>
        <w:t>.16</w:t>
      </w:r>
    </w:p>
    <w:p w:rsidR="00BC275E" w:rsidRPr="00D90CF2" w:rsidRDefault="00BC275E" w:rsidP="00D90CF2">
      <w:pPr>
        <w:rPr>
          <w:rFonts w:ascii="Times New Roman" w:hAnsi="Times New Roman"/>
          <w:b/>
          <w:sz w:val="40"/>
          <w:szCs w:val="40"/>
          <w:lang w:val="uk-UA"/>
        </w:rPr>
      </w:pPr>
      <w:r w:rsidRPr="00D90CF2">
        <w:rPr>
          <w:rFonts w:ascii="Times New Roman" w:hAnsi="Times New Roman"/>
          <w:b/>
          <w:sz w:val="40"/>
          <w:szCs w:val="40"/>
          <w:lang w:val="uk-UA"/>
        </w:rPr>
        <w:t>3. Заключний етап………………………………16-19</w:t>
      </w:r>
    </w:p>
    <w:p w:rsidR="00BC275E" w:rsidRPr="00D90CF2" w:rsidRDefault="00BC275E" w:rsidP="00D90CF2">
      <w:pPr>
        <w:rPr>
          <w:rFonts w:ascii="Times New Roman" w:hAnsi="Times New Roman"/>
          <w:b/>
          <w:sz w:val="40"/>
          <w:szCs w:val="40"/>
          <w:lang w:val="uk-UA"/>
        </w:rPr>
      </w:pPr>
      <w:r w:rsidRPr="00D90CF2">
        <w:rPr>
          <w:rFonts w:ascii="Times New Roman" w:hAnsi="Times New Roman"/>
          <w:b/>
          <w:sz w:val="40"/>
          <w:szCs w:val="40"/>
          <w:lang w:val="uk-UA"/>
        </w:rPr>
        <w:t>Висновок………………………………………………16</w:t>
      </w:r>
    </w:p>
    <w:p w:rsidR="00BC275E" w:rsidRPr="00D90CF2" w:rsidRDefault="00BC275E" w:rsidP="00D90CF2">
      <w:pPr>
        <w:rPr>
          <w:rFonts w:ascii="Times New Roman" w:hAnsi="Times New Roman"/>
          <w:b/>
          <w:sz w:val="32"/>
          <w:szCs w:val="32"/>
          <w:lang w:val="uk-UA"/>
        </w:rPr>
      </w:pPr>
      <w:r w:rsidRPr="00D90CF2">
        <w:rPr>
          <w:rFonts w:ascii="Times New Roman" w:hAnsi="Times New Roman"/>
          <w:b/>
          <w:sz w:val="40"/>
          <w:szCs w:val="40"/>
          <w:lang w:val="uk-UA"/>
        </w:rPr>
        <w:t>Список використаних джерел……………………..19</w:t>
      </w:r>
    </w:p>
    <w:p w:rsidR="00BC275E" w:rsidRDefault="00BC275E" w:rsidP="00337C42">
      <w:pPr>
        <w:jc w:val="center"/>
        <w:rPr>
          <w:rFonts w:ascii="Times New Roman" w:hAnsi="Times New Roman"/>
          <w:sz w:val="36"/>
          <w:szCs w:val="36"/>
          <w:lang w:val="uk-UA"/>
        </w:rPr>
      </w:pPr>
    </w:p>
    <w:p w:rsidR="00BC275E" w:rsidRDefault="00BC275E" w:rsidP="00337C42">
      <w:pPr>
        <w:jc w:val="center"/>
        <w:rPr>
          <w:rFonts w:ascii="Times New Roman" w:hAnsi="Times New Roman"/>
          <w:sz w:val="36"/>
          <w:szCs w:val="36"/>
          <w:lang w:val="uk-UA"/>
        </w:rPr>
      </w:pPr>
    </w:p>
    <w:p w:rsidR="00BC275E" w:rsidRDefault="00BC275E" w:rsidP="00337C42">
      <w:pPr>
        <w:jc w:val="center"/>
        <w:rPr>
          <w:rFonts w:ascii="Times New Roman" w:hAnsi="Times New Roman"/>
          <w:sz w:val="36"/>
          <w:szCs w:val="36"/>
          <w:lang w:val="uk-UA"/>
        </w:rPr>
      </w:pPr>
    </w:p>
    <w:p w:rsidR="00BC275E" w:rsidRDefault="00BC275E" w:rsidP="00337C42">
      <w:pPr>
        <w:jc w:val="center"/>
        <w:rPr>
          <w:rFonts w:ascii="Times New Roman" w:hAnsi="Times New Roman"/>
          <w:sz w:val="36"/>
          <w:szCs w:val="36"/>
          <w:lang w:val="uk-UA"/>
        </w:rPr>
      </w:pPr>
    </w:p>
    <w:p w:rsidR="00BC275E" w:rsidRDefault="00BC275E" w:rsidP="00337C42">
      <w:pPr>
        <w:jc w:val="center"/>
        <w:rPr>
          <w:rFonts w:ascii="Times New Roman" w:hAnsi="Times New Roman"/>
          <w:sz w:val="36"/>
          <w:szCs w:val="36"/>
          <w:lang w:val="uk-UA"/>
        </w:rPr>
      </w:pPr>
    </w:p>
    <w:p w:rsidR="00BC275E" w:rsidRPr="00D90CF2" w:rsidRDefault="00BC275E" w:rsidP="00337C42">
      <w:pPr>
        <w:jc w:val="center"/>
        <w:rPr>
          <w:rFonts w:ascii="Times New Roman" w:hAnsi="Times New Roman"/>
          <w:b/>
          <w:sz w:val="36"/>
          <w:szCs w:val="36"/>
          <w:lang w:val="uk-UA"/>
        </w:rPr>
      </w:pPr>
      <w:r w:rsidRPr="00D90CF2">
        <w:rPr>
          <w:rFonts w:ascii="Times New Roman" w:hAnsi="Times New Roman"/>
          <w:b/>
          <w:sz w:val="36"/>
          <w:szCs w:val="36"/>
          <w:lang w:val="uk-UA"/>
        </w:rPr>
        <w:t>Вступ</w:t>
      </w:r>
    </w:p>
    <w:p w:rsidR="00BC275E" w:rsidRPr="00D90CF2" w:rsidRDefault="00BC275E" w:rsidP="00D90CF2">
      <w:pPr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D90CF2">
        <w:rPr>
          <w:rFonts w:ascii="Times New Roman" w:hAnsi="Times New Roman"/>
          <w:sz w:val="28"/>
          <w:szCs w:val="28"/>
          <w:lang w:val="uk-UA"/>
        </w:rPr>
        <w:t>Творче ставлення до праці-важлива риса сучасної людини.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0CF2">
        <w:rPr>
          <w:rFonts w:ascii="Times New Roman" w:hAnsi="Times New Roman"/>
          <w:sz w:val="28"/>
          <w:szCs w:val="28"/>
          <w:lang w:val="uk-UA"/>
        </w:rPr>
        <w:t>Можна навчитись чітко і правильно відтворювати художні вироби,бездоганно виконувати оздоблення ,які ми вже десь бачили.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0CF2">
        <w:rPr>
          <w:rFonts w:ascii="Times New Roman" w:hAnsi="Times New Roman"/>
          <w:sz w:val="28"/>
          <w:szCs w:val="28"/>
          <w:lang w:val="uk-UA"/>
        </w:rPr>
        <w:t>Це не так складно.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0CF2">
        <w:rPr>
          <w:rFonts w:ascii="Times New Roman" w:hAnsi="Times New Roman"/>
          <w:sz w:val="28"/>
          <w:szCs w:val="28"/>
          <w:lang w:val="uk-UA"/>
        </w:rPr>
        <w:t>Набагато складніше опанувати мистецтво,розвинути смак,зберегти традиції,одним словом,перейти від ремесла до творчості.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0CF2">
        <w:rPr>
          <w:rFonts w:ascii="Times New Roman" w:hAnsi="Times New Roman"/>
          <w:sz w:val="28"/>
          <w:szCs w:val="28"/>
          <w:lang w:val="uk-UA"/>
        </w:rPr>
        <w:t>Ще й досі слово “ремісник” має негативний,зневажливий відтінок,на противагу творчому підходу до праці.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0CF2">
        <w:rPr>
          <w:rFonts w:ascii="Times New Roman" w:hAnsi="Times New Roman"/>
          <w:sz w:val="28"/>
          <w:szCs w:val="28"/>
          <w:lang w:val="uk-UA"/>
        </w:rPr>
        <w:t>На заняттях обслуговуючої праці учні нашої школи відчувають себе не просто виконавцями роботи,а її творцями.</w:t>
      </w:r>
    </w:p>
    <w:p w:rsidR="00BC275E" w:rsidRPr="00D90CF2" w:rsidRDefault="00BC275E" w:rsidP="00D90CF2">
      <w:pPr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D90CF2">
        <w:rPr>
          <w:rFonts w:ascii="Times New Roman" w:hAnsi="Times New Roman"/>
          <w:sz w:val="28"/>
          <w:szCs w:val="28"/>
          <w:lang w:val="uk-UA"/>
        </w:rPr>
        <w:t>Ми не просто виконуємо роботу,запропоновану вчителем,а ставимо перед собою завдання,  які  збуджують творчу думку,розвивають технічне мислення і конструкторські здібності. Тому  наша праця є цікавою і ми одержуємо задоволення не лише від результату,а і від самого трудового процесу.Усі наші задуми втілюються у творчих проектах,що дає змогу самостійно обрати об’єкт праці,уявити його,відобразити у вигляді ескізу,розробити його конструкцію,технологію виконання та виготовити виріб. І тільки так можна відчути себе творцем.</w:t>
      </w:r>
    </w:p>
    <w:p w:rsidR="00BC275E" w:rsidRPr="00D90CF2" w:rsidRDefault="00BC275E" w:rsidP="00D90CF2">
      <w:pPr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D90CF2">
        <w:rPr>
          <w:rFonts w:ascii="Times New Roman" w:hAnsi="Times New Roman"/>
          <w:sz w:val="28"/>
          <w:szCs w:val="28"/>
          <w:lang w:val="uk-UA"/>
        </w:rPr>
        <w:t>Процес розробки та виконання проектів стимулює активність і самостійність,допомагає засвоювати необхідну інформацію.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0CF2">
        <w:rPr>
          <w:rFonts w:ascii="Times New Roman" w:hAnsi="Times New Roman"/>
          <w:sz w:val="28"/>
          <w:szCs w:val="28"/>
          <w:lang w:val="uk-UA"/>
        </w:rPr>
        <w:t>З’являється бажання поповнювати і вдосконалювати здобуті знання і вміння,аналізувати,контролювати та оцінювати результати власної діяльності.</w:t>
      </w:r>
    </w:p>
    <w:p w:rsidR="00BC275E" w:rsidRPr="00D90CF2" w:rsidRDefault="00BC275E" w:rsidP="00D90CF2">
      <w:pPr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D90CF2">
        <w:rPr>
          <w:rFonts w:ascii="Times New Roman" w:hAnsi="Times New Roman"/>
          <w:sz w:val="28"/>
          <w:szCs w:val="28"/>
          <w:lang w:val="uk-UA"/>
        </w:rPr>
        <w:t>Мета нашого проекту-створення оригінальних виробів «З солоного тіста»,які можуть прикрашати інтер’єр сучасної оселі,яка задовольнить споживача,і разом з тим,стане справжнім витвором декоративно-прикладного мистецтва.</w:t>
      </w:r>
    </w:p>
    <w:p w:rsidR="00BC275E" w:rsidRPr="00D90CF2" w:rsidRDefault="00BC275E" w:rsidP="00D90CF2">
      <w:pPr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D90CF2">
        <w:rPr>
          <w:rFonts w:ascii="Times New Roman" w:hAnsi="Times New Roman"/>
          <w:sz w:val="28"/>
          <w:szCs w:val="28"/>
          <w:lang w:val="uk-UA"/>
        </w:rPr>
        <w:t>У результаті роботи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0CF2">
        <w:rPr>
          <w:rFonts w:ascii="Times New Roman" w:hAnsi="Times New Roman"/>
          <w:sz w:val="28"/>
          <w:szCs w:val="28"/>
          <w:lang w:val="uk-UA"/>
        </w:rPr>
        <w:t>ми плануємо виготовити оригінальні вироби з солоного тіста, котре буде прикрашати нашу навчальну майстерню,а також стане наочністю для вивчення основ декоративно-прикладного мистецтва на заняттях обслуговуючої праці.</w:t>
      </w:r>
    </w:p>
    <w:p w:rsidR="00BC275E" w:rsidRPr="00D90CF2" w:rsidRDefault="00BC275E" w:rsidP="00144A0C">
      <w:pPr>
        <w:rPr>
          <w:rFonts w:ascii="Times New Roman" w:hAnsi="Times New Roman"/>
          <w:sz w:val="32"/>
          <w:szCs w:val="36"/>
          <w:lang w:val="uk-UA"/>
        </w:rPr>
      </w:pPr>
      <w:r w:rsidRPr="00D90CF2">
        <w:rPr>
          <w:rFonts w:ascii="Times New Roman" w:hAnsi="Times New Roman"/>
          <w:sz w:val="28"/>
          <w:szCs w:val="36"/>
          <w:lang w:val="uk-UA"/>
        </w:rPr>
        <w:t>1.</w:t>
      </w:r>
      <w:r w:rsidRPr="00D90CF2">
        <w:rPr>
          <w:rFonts w:ascii="Times New Roman" w:hAnsi="Times New Roman"/>
          <w:b/>
          <w:sz w:val="40"/>
          <w:szCs w:val="36"/>
          <w:lang w:val="uk-UA"/>
        </w:rPr>
        <w:t>Організаційно-підготовчий етап проектування</w:t>
      </w:r>
    </w:p>
    <w:p w:rsidR="00BC275E" w:rsidRPr="00D90CF2" w:rsidRDefault="00BC275E" w:rsidP="00144A0C">
      <w:pPr>
        <w:rPr>
          <w:rFonts w:ascii="Times New Roman" w:hAnsi="Times New Roman"/>
          <w:sz w:val="32"/>
          <w:szCs w:val="36"/>
          <w:lang w:val="uk-UA"/>
        </w:rPr>
      </w:pPr>
      <w:r w:rsidRPr="00D90CF2">
        <w:rPr>
          <w:rFonts w:ascii="Times New Roman" w:hAnsi="Times New Roman"/>
          <w:sz w:val="32"/>
          <w:szCs w:val="36"/>
          <w:lang w:val="uk-UA"/>
        </w:rPr>
        <w:t>1.1</w:t>
      </w:r>
      <w:r w:rsidRPr="00D90CF2">
        <w:rPr>
          <w:rFonts w:ascii="Times New Roman" w:hAnsi="Times New Roman"/>
          <w:sz w:val="36"/>
          <w:lang w:val="uk-UA"/>
        </w:rPr>
        <w:t>.Обгрунтування вибору об’єкта</w:t>
      </w:r>
    </w:p>
    <w:p w:rsidR="00BC275E" w:rsidRPr="00D90CF2" w:rsidRDefault="00BC275E" w:rsidP="00D90CF2">
      <w:pPr>
        <w:ind w:firstLine="540"/>
        <w:jc w:val="both"/>
        <w:rPr>
          <w:rFonts w:ascii="Times New Roman" w:hAnsi="Times New Roman"/>
          <w:sz w:val="28"/>
          <w:szCs w:val="36"/>
          <w:lang w:val="uk-UA"/>
        </w:rPr>
      </w:pPr>
      <w:r w:rsidRPr="00D90CF2">
        <w:rPr>
          <w:rFonts w:ascii="Times New Roman" w:hAnsi="Times New Roman"/>
          <w:sz w:val="28"/>
          <w:szCs w:val="36"/>
          <w:lang w:val="uk-UA"/>
        </w:rPr>
        <w:t>У невичерпній скарбниці культури нашого народу є винятково важлива її частина  - декоративно – прикладне мистецтво. З ним пов’язана історія українського народу , його творчі надбання та пошуки. У глибинах свідомості українських людей живе і передається від покоління до покоління інформація про найбільш прекрасне й доцільне. Зберігаючи та розвиваючи традиції минулого, сучасні майстри виготовляють предмети декоративного призначення з урахуванням нових естетичних вимог.</w:t>
      </w:r>
    </w:p>
    <w:p w:rsidR="00BC275E" w:rsidRPr="00D90CF2" w:rsidRDefault="00BC275E" w:rsidP="00144A0C">
      <w:pPr>
        <w:rPr>
          <w:rFonts w:ascii="Times New Roman" w:hAnsi="Times New Roman"/>
          <w:b/>
          <w:sz w:val="36"/>
          <w:szCs w:val="36"/>
          <w:lang w:val="uk-UA"/>
        </w:rPr>
      </w:pPr>
      <w:r w:rsidRPr="00D90CF2">
        <w:rPr>
          <w:rFonts w:ascii="Times New Roman" w:hAnsi="Times New Roman"/>
          <w:b/>
          <w:sz w:val="32"/>
          <w:szCs w:val="36"/>
          <w:lang w:val="uk-UA"/>
        </w:rPr>
        <w:t>2.</w:t>
      </w:r>
      <w:r w:rsidRPr="00D90CF2">
        <w:rPr>
          <w:rFonts w:ascii="Times New Roman" w:hAnsi="Times New Roman"/>
          <w:b/>
          <w:sz w:val="40"/>
          <w:szCs w:val="36"/>
          <w:lang w:val="uk-UA"/>
        </w:rPr>
        <w:t>Конструкторський етап проектування</w:t>
      </w:r>
    </w:p>
    <w:p w:rsidR="00BC275E" w:rsidRPr="00D90CF2" w:rsidRDefault="00BC275E" w:rsidP="00144A0C">
      <w:pPr>
        <w:rPr>
          <w:rFonts w:ascii="Times New Roman" w:hAnsi="Times New Roman"/>
          <w:b/>
          <w:sz w:val="28"/>
          <w:szCs w:val="36"/>
          <w:lang w:val="uk-UA"/>
        </w:rPr>
      </w:pPr>
      <w:r w:rsidRPr="00D90CF2">
        <w:rPr>
          <w:rFonts w:ascii="Times New Roman" w:hAnsi="Times New Roman"/>
          <w:b/>
          <w:sz w:val="36"/>
          <w:szCs w:val="36"/>
          <w:lang w:val="uk-UA"/>
        </w:rPr>
        <w:t>2.1.</w:t>
      </w:r>
      <w:r w:rsidRPr="00D90CF2">
        <w:rPr>
          <w:rFonts w:ascii="Times New Roman" w:hAnsi="Times New Roman"/>
          <w:sz w:val="36"/>
          <w:lang w:val="uk-UA"/>
        </w:rPr>
        <w:t>Конструювання виробу</w:t>
      </w:r>
    </w:p>
    <w:p w:rsidR="00BC275E" w:rsidRPr="00D90CF2" w:rsidRDefault="00BC275E" w:rsidP="00D90CF2">
      <w:pPr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D90CF2">
        <w:rPr>
          <w:rFonts w:ascii="Times New Roman" w:hAnsi="Times New Roman"/>
          <w:b/>
          <w:sz w:val="28"/>
          <w:szCs w:val="28"/>
          <w:lang w:val="uk-UA"/>
        </w:rPr>
        <w:t>Конструювання-</w:t>
      </w:r>
      <w:r w:rsidRPr="00D90CF2">
        <w:rPr>
          <w:rFonts w:ascii="Times New Roman" w:hAnsi="Times New Roman"/>
          <w:sz w:val="28"/>
          <w:szCs w:val="28"/>
          <w:lang w:val="uk-UA"/>
        </w:rPr>
        <w:t>це процес розробки конструкції виробу.У процесі конструювання необхідно визначити габаритні розміри виробу,його форму,а також підібрати матеріали для виготовлення.У цьому ж розділі ми повинні визначити технологію обробки та виготовлення виробів з солоного тіста,розробити технологічну карту на виконання цього виробу.Важливим етапом проектування є розрахунок собівартості проектованого виробу та проведення маркетингово дослідження.Це дасть нам змогу передбачити матеріальні та трудові затрати на виготовлення даного тіста,а також допоможе спланувати процес збуту або реалізації виробу.</w:t>
      </w:r>
    </w:p>
    <w:p w:rsidR="00BC275E" w:rsidRPr="00D90CF2" w:rsidRDefault="00BC275E" w:rsidP="00E03AB7">
      <w:pPr>
        <w:rPr>
          <w:rFonts w:ascii="Times New Roman" w:hAnsi="Times New Roman"/>
          <w:sz w:val="36"/>
          <w:lang w:val="uk-UA"/>
        </w:rPr>
      </w:pPr>
      <w:r w:rsidRPr="00D90CF2">
        <w:rPr>
          <w:rFonts w:ascii="Times New Roman" w:hAnsi="Times New Roman"/>
          <w:sz w:val="36"/>
          <w:lang w:val="uk-UA"/>
        </w:rPr>
        <w:t>2.2.Вибір матеріалів</w:t>
      </w:r>
    </w:p>
    <w:p w:rsidR="00BC275E" w:rsidRPr="00D90CF2" w:rsidRDefault="00BC275E" w:rsidP="00D90CF2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  <w:r w:rsidRPr="00D90CF2">
        <w:rPr>
          <w:rFonts w:ascii="Times New Roman" w:hAnsi="Times New Roman"/>
          <w:sz w:val="28"/>
          <w:szCs w:val="28"/>
          <w:lang w:val="uk-UA"/>
        </w:rPr>
        <w:t>Тісто  - чудовий матеріал для мистецтва, і українці здавна цим користуються.  </w:t>
      </w:r>
    </w:p>
    <w:p w:rsidR="00BC275E" w:rsidRPr="00D90CF2" w:rsidRDefault="00BC275E" w:rsidP="00D90CF2">
      <w:pPr>
        <w:spacing w:after="0" w:line="240" w:lineRule="auto"/>
        <w:ind w:firstLine="539"/>
        <w:jc w:val="both"/>
        <w:rPr>
          <w:rFonts w:ascii="Times New Roman" w:hAnsi="Times New Roman"/>
          <w:noProof/>
          <w:sz w:val="32"/>
          <w:szCs w:val="32"/>
          <w:lang w:val="uk-UA"/>
        </w:rPr>
      </w:pPr>
      <w:r w:rsidRPr="00D90CF2">
        <w:rPr>
          <w:rFonts w:ascii="Times New Roman" w:hAnsi="Times New Roman"/>
          <w:sz w:val="28"/>
          <w:szCs w:val="28"/>
          <w:lang w:val="uk-UA"/>
        </w:rPr>
        <w:t>Навесні майже по всій Україні господині віками печуть з тіста «жайворонків», і посилають з ними дітей закликати весну та пташок з вирію.</w:t>
      </w:r>
      <w:r w:rsidRPr="00D90CF2">
        <w:rPr>
          <w:rFonts w:ascii="Times New Roman" w:hAnsi="Times New Roman"/>
          <w:sz w:val="28"/>
          <w:szCs w:val="28"/>
          <w:lang w:val="uk-UA"/>
        </w:rPr>
        <w:br/>
        <w:t>Їстівні іграшки з тіста роблять і на Полтавщині. Раніше на Різдво для маленьких колядників пекли великі пряники, дуже яскраві — рожеві, блакитні, жовті, розписні, з орнаментом. Рельєфний малюнок таких пряників видавлюється на сирому тісті з допомогою різьблених пряникових дощок, і має складний геометричний або ж рослинний орнамент.</w:t>
      </w:r>
      <w:r w:rsidRPr="00D90CF2">
        <w:rPr>
          <w:rFonts w:ascii="Times New Roman" w:hAnsi="Times New Roman"/>
          <w:sz w:val="28"/>
          <w:szCs w:val="28"/>
          <w:lang w:val="uk-UA"/>
        </w:rPr>
        <w:br/>
        <w:t>Вироби з тіста здавна використовуються як дитячі іграшки. Ці іграшки мають ліпитися дружно, всією сім'єю. Борошно, сіль, вода — доступні, екологічно чисті матеріали. Дітям дуже корисне це заняття, адже воно розвиває фантазію, знімає надлишкову емоційну напругу, вчить посидючості та відповідальності. Розвивається моторика пальчиків, покращується робота всіх органів дитини і самопочуття вцілому. До того ж, солоне тісто несе в собі масу позитивної енергетики. А ручна</w:t>
      </w:r>
      <w:r w:rsidRPr="00D90CF2">
        <w:rPr>
          <w:rFonts w:ascii="Times New Roman" w:hAnsi="Times New Roman"/>
          <w:color w:val="003399"/>
          <w:lang w:val="uk-UA"/>
        </w:rPr>
        <w:t xml:space="preserve"> </w:t>
      </w:r>
      <w:r w:rsidRPr="00D90CF2">
        <w:rPr>
          <w:rFonts w:ascii="Times New Roman" w:hAnsi="Times New Roman"/>
          <w:sz w:val="28"/>
          <w:szCs w:val="28"/>
          <w:lang w:val="uk-UA"/>
        </w:rPr>
        <w:t>робота — це духовна робота, вона цінувалася у всі</w:t>
      </w:r>
      <w:r w:rsidRPr="00D90CF2">
        <w:rPr>
          <w:rFonts w:ascii="Times New Roman" w:hAnsi="Times New Roman"/>
          <w:color w:val="003399"/>
          <w:lang w:val="uk-UA"/>
        </w:rPr>
        <w:t xml:space="preserve"> часи.</w:t>
      </w:r>
      <w:r w:rsidRPr="00D90CF2">
        <w:rPr>
          <w:rFonts w:ascii="Times New Roman" w:hAnsi="Times New Roman"/>
          <w:noProof/>
          <w:sz w:val="32"/>
          <w:szCs w:val="32"/>
          <w:lang w:val="uk-UA"/>
        </w:rPr>
        <w:pict>
          <v:shape id="Рисунок 12" o:spid="_x0000_i1027" type="#_x0000_t75" style="width:424.5pt;height:318pt;visibility:visible">
            <v:imagedata r:id="rId9" o:title=""/>
          </v:shape>
        </w:pict>
      </w:r>
    </w:p>
    <w:p w:rsidR="00BC275E" w:rsidRPr="00D90CF2" w:rsidRDefault="00BC275E" w:rsidP="00E03AB7">
      <w:pPr>
        <w:rPr>
          <w:rFonts w:ascii="Times New Roman" w:hAnsi="Times New Roman"/>
          <w:noProof/>
          <w:sz w:val="32"/>
          <w:szCs w:val="32"/>
          <w:lang w:val="uk-UA"/>
        </w:rPr>
      </w:pPr>
      <w:r w:rsidRPr="00D90CF2">
        <w:rPr>
          <w:rFonts w:ascii="Times New Roman" w:hAnsi="Times New Roman"/>
          <w:noProof/>
          <w:sz w:val="32"/>
          <w:szCs w:val="32"/>
          <w:lang w:val="uk-UA"/>
        </w:rPr>
        <w:pict>
          <v:shape id="Рисунок 13" o:spid="_x0000_i1028" type="#_x0000_t75" style="width:428.25pt;height:301.5pt;visibility:visible">
            <v:imagedata r:id="rId10" o:title=""/>
          </v:shape>
        </w:pict>
      </w:r>
    </w:p>
    <w:p w:rsidR="00BC275E" w:rsidRPr="00D90CF2" w:rsidRDefault="00BC275E" w:rsidP="00E03AB7">
      <w:pPr>
        <w:rPr>
          <w:rFonts w:ascii="Times New Roman" w:hAnsi="Times New Roman"/>
          <w:noProof/>
          <w:sz w:val="32"/>
          <w:szCs w:val="32"/>
          <w:lang w:val="uk-UA"/>
        </w:rPr>
      </w:pPr>
      <w:r w:rsidRPr="00D90CF2">
        <w:rPr>
          <w:rFonts w:ascii="Times New Roman" w:hAnsi="Times New Roman"/>
          <w:noProof/>
          <w:sz w:val="32"/>
          <w:szCs w:val="32"/>
          <w:lang w:val="uk-UA"/>
        </w:rPr>
        <w:pict>
          <v:shape id="Рисунок 14" o:spid="_x0000_i1029" type="#_x0000_t75" style="width:438.75pt;height:329.25pt;visibility:visible">
            <v:imagedata r:id="rId11" o:title=""/>
          </v:shape>
        </w:pict>
      </w:r>
    </w:p>
    <w:p w:rsidR="00BC275E" w:rsidRPr="00D90CF2" w:rsidRDefault="00BC275E" w:rsidP="00E03AB7">
      <w:pPr>
        <w:rPr>
          <w:rFonts w:ascii="Times New Roman" w:hAnsi="Times New Roman"/>
          <w:sz w:val="32"/>
          <w:szCs w:val="32"/>
          <w:lang w:val="uk-UA"/>
        </w:rPr>
      </w:pPr>
      <w:r w:rsidRPr="00D90CF2">
        <w:rPr>
          <w:rFonts w:ascii="Times New Roman" w:hAnsi="Times New Roman"/>
          <w:noProof/>
          <w:sz w:val="32"/>
          <w:szCs w:val="32"/>
          <w:lang w:val="uk-UA"/>
        </w:rPr>
        <w:pict>
          <v:shape id="Рисунок 16" o:spid="_x0000_i1030" type="#_x0000_t75" style="width:438pt;height:328.5pt;visibility:visible">
            <v:imagedata r:id="rId12" o:title=""/>
          </v:shape>
        </w:pict>
      </w:r>
    </w:p>
    <w:p w:rsidR="00BC275E" w:rsidRPr="00D90CF2" w:rsidRDefault="00BC275E" w:rsidP="00E03AB7">
      <w:pPr>
        <w:rPr>
          <w:rFonts w:ascii="Times New Roman" w:hAnsi="Times New Roman"/>
          <w:sz w:val="32"/>
          <w:szCs w:val="32"/>
          <w:lang w:val="uk-UA"/>
        </w:rPr>
      </w:pPr>
    </w:p>
    <w:p w:rsidR="00BC275E" w:rsidRPr="00D90CF2" w:rsidRDefault="00BC275E" w:rsidP="00E03AB7">
      <w:pPr>
        <w:rPr>
          <w:rFonts w:ascii="Times New Roman" w:hAnsi="Times New Roman"/>
          <w:sz w:val="32"/>
          <w:szCs w:val="32"/>
          <w:lang w:val="uk-UA"/>
        </w:rPr>
      </w:pPr>
      <w:r w:rsidRPr="00D90CF2">
        <w:rPr>
          <w:rFonts w:ascii="Times New Roman" w:hAnsi="Times New Roman"/>
          <w:noProof/>
          <w:sz w:val="32"/>
          <w:szCs w:val="32"/>
          <w:lang w:val="uk-UA"/>
        </w:rPr>
        <w:pict>
          <v:shape id="Рисунок 17" o:spid="_x0000_i1031" type="#_x0000_t75" style="width:438pt;height:328.5pt;visibility:visible">
            <v:imagedata r:id="rId13" o:title=""/>
          </v:shape>
        </w:pict>
      </w:r>
    </w:p>
    <w:p w:rsidR="00BC275E" w:rsidRPr="00D90CF2" w:rsidRDefault="00BC275E" w:rsidP="00E03AB7">
      <w:pPr>
        <w:rPr>
          <w:rFonts w:ascii="Times New Roman" w:hAnsi="Times New Roman"/>
          <w:sz w:val="32"/>
          <w:szCs w:val="32"/>
          <w:lang w:val="uk-UA"/>
        </w:rPr>
      </w:pPr>
      <w:r w:rsidRPr="00D90CF2">
        <w:rPr>
          <w:rFonts w:ascii="Times New Roman" w:hAnsi="Times New Roman"/>
          <w:noProof/>
          <w:sz w:val="32"/>
          <w:szCs w:val="32"/>
          <w:lang w:val="uk-UA"/>
        </w:rPr>
        <w:pict>
          <v:shape id="Рисунок 18" o:spid="_x0000_i1032" type="#_x0000_t75" style="width:440.25pt;height:330pt;visibility:visible">
            <v:imagedata r:id="rId14" o:title=""/>
          </v:shape>
        </w:pict>
      </w:r>
    </w:p>
    <w:p w:rsidR="00BC275E" w:rsidRPr="00D90CF2" w:rsidRDefault="00BC275E" w:rsidP="00E03AB7">
      <w:pPr>
        <w:rPr>
          <w:rFonts w:ascii="Times New Roman" w:hAnsi="Times New Roman"/>
          <w:sz w:val="32"/>
          <w:szCs w:val="32"/>
          <w:lang w:val="uk-UA"/>
        </w:rPr>
      </w:pPr>
      <w:r w:rsidRPr="00D90CF2">
        <w:rPr>
          <w:rFonts w:ascii="Times New Roman" w:hAnsi="Times New Roman"/>
          <w:noProof/>
          <w:sz w:val="32"/>
          <w:szCs w:val="32"/>
          <w:lang w:val="uk-UA"/>
        </w:rPr>
        <w:pict>
          <v:shape id="Рисунок 15" o:spid="_x0000_i1033" type="#_x0000_t75" style="width:438pt;height:328.5pt;visibility:visible">
            <v:imagedata r:id="rId15" o:title=""/>
          </v:shape>
        </w:pict>
      </w:r>
    </w:p>
    <w:p w:rsidR="00BC275E" w:rsidRPr="00D90CF2" w:rsidRDefault="00BC275E" w:rsidP="00D90CF2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90CF2">
        <w:rPr>
          <w:rFonts w:ascii="Times New Roman" w:hAnsi="Times New Roman"/>
          <w:b/>
          <w:sz w:val="28"/>
          <w:szCs w:val="28"/>
          <w:lang w:val="uk-UA"/>
        </w:rPr>
        <w:t>Борошно</w:t>
      </w:r>
      <w:hyperlink r:id="rId16" w:history="1">
        <w:r>
          <w:rPr>
            <w:noProof/>
          </w:rPr>
          <w:pict>
            <v:shape id="Рисунок 2" o:spid="_x0000_s1026" type="#_x0000_t75" alt="Активное изображение" href="http://www.mamynesonechko.in.ua/images/stories/soltisto/11.j" style="position:absolute;left:0;text-align:left;margin-left:116pt;margin-top:0;width:156pt;height:189.75pt;z-index:251658240;visibility:visible;mso-wrap-distance-left:0;mso-wrap-distance-right:0;mso-position-horizontal:right;mso-position-horizontal-relative:text;mso-position-vertical-relative:line" o:allowoverlap="f" o:button="t">
              <v:fill o:detectmouseclick="t"/>
              <v:imagedata r:id="rId17" o:title=""/>
              <w10:wrap type="square"/>
            </v:shape>
          </w:pict>
        </w:r>
      </w:hyperlink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Оскільки борошно – натуральний продукт, його якість залежить і від міри розмолу зерна, і від погодних умов, за яких зерно дозрівало. Тому на практиці універсальний рецепт солоного тіста доводиться корегувати, але це не викличе труднощів у роботі. Для солоного тіста найкраще підходить недорогі сорти борошна, не піддані спеціальній обробці і без домішок емульгаторів і розрихлювачів. Також для ліплення не важливі наявність у борошні вітамінів та мікроелементів. Пшеничне борошно чудово підходить для приготування солоного тіста, а в тісті з житнього борошна утворюється більше пор, його важче сушити і воно твердіше. Різні сорти борошна можна змішувати, однак, якщо вирішите проекспериментувати з іншими видами борошна обов’язково змішуйте його з пшеничним чи житнім.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b/>
          <w:sz w:val="28"/>
          <w:szCs w:val="28"/>
          <w:lang w:val="uk-UA"/>
        </w:rPr>
        <w:t>Сіль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Сіль додають у тісто, щоб захистити його від мишей та комах. Тому великої кількості її особливо не потрібно. Надлишок солі може зробити тісто після сушіння крихким і ламким, що призведе до утворення тріщин. Сіль можна використовувати будь-яку, навіть найдешевшу. Крупну сіль легко розмолоти у млинку.</w:t>
      </w:r>
    </w:p>
    <w:p w:rsidR="00BC275E" w:rsidRDefault="00BC275E" w:rsidP="00D90CF2">
      <w:pPr>
        <w:pStyle w:val="NormalWeb"/>
        <w:spacing w:before="0"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C275E" w:rsidRDefault="00BC275E" w:rsidP="00D90CF2">
      <w:pPr>
        <w:pStyle w:val="NormalWeb"/>
        <w:spacing w:before="0"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b/>
          <w:sz w:val="28"/>
          <w:szCs w:val="28"/>
          <w:lang w:val="uk-UA"/>
        </w:rPr>
        <w:t>Солоне тісто з пшеничного борошна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Тісто може бути крутим чи м’яким, залежно від кількості води і борошна. Якщо під час вимішування тісто кришиться, додайте трохи води, якщо пристає до рук – слід додати борошна.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 xml:space="preserve">Врахуйте, що один об’єм різних продуктів важить по-різному: 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 xml:space="preserve">Чашка борошна важить приблизно </w:t>
      </w:r>
      <w:smartTag w:uri="urn:schemas-microsoft-com:office:smarttags" w:element="metricconverter">
        <w:smartTagPr>
          <w:attr w:name="ProductID" w:val="100 грамів"/>
        </w:smartTagPr>
        <w:r w:rsidRPr="00D90CF2">
          <w:rPr>
            <w:rFonts w:ascii="Times New Roman" w:hAnsi="Times New Roman" w:cs="Times New Roman"/>
            <w:sz w:val="28"/>
            <w:szCs w:val="28"/>
            <w:lang w:val="uk-UA"/>
          </w:rPr>
          <w:t>100 грамів</w:t>
        </w:r>
      </w:smartTag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 xml:space="preserve">Чашка солі – </w:t>
      </w:r>
      <w:smartTag w:uri="urn:schemas-microsoft-com:office:smarttags" w:element="metricconverter">
        <w:smartTagPr>
          <w:attr w:name="ProductID" w:val="200 г"/>
        </w:smartTagPr>
        <w:r w:rsidRPr="00D90CF2">
          <w:rPr>
            <w:rFonts w:ascii="Times New Roman" w:hAnsi="Times New Roman" w:cs="Times New Roman"/>
            <w:sz w:val="28"/>
            <w:szCs w:val="28"/>
            <w:lang w:val="uk-UA"/>
          </w:rPr>
          <w:t>200 г</w:t>
        </w:r>
      </w:smartTag>
      <w:r w:rsidRPr="00D90CF2">
        <w:rPr>
          <w:rFonts w:ascii="Times New Roman" w:hAnsi="Times New Roman" w:cs="Times New Roman"/>
          <w:sz w:val="28"/>
          <w:szCs w:val="28"/>
          <w:lang w:val="uk-UA"/>
        </w:rPr>
        <w:t>.</w:t>
      </w:r>
      <w:hyperlink r:id="rId18" w:history="1">
        <w:r>
          <w:rPr>
            <w:noProof/>
          </w:rPr>
          <w:pict>
            <v:shape id="Рисунок 4" o:spid="_x0000_s1027" type="#_x0000_t75" alt="Активное изображение" href="http://www.mamynesonechko.in.ua/images/stories/soltisto/12.j" style="position:absolute;left:0;text-align:left;margin-left:155pt;margin-top:0;width:195pt;height:212.25pt;z-index:251659264;visibility:visible;mso-wrap-distance-left:0;mso-wrap-distance-right:0;mso-position-horizontal:right;mso-position-horizontal-relative:text;mso-position-vertical-relative:line" o:allowoverlap="f" o:button="t">
              <v:fill o:detectmouseclick="t"/>
              <v:imagedata r:id="rId19" o:title=""/>
              <w10:wrap type="square"/>
            </v:shape>
          </w:pict>
        </w:r>
      </w:hyperlink>
      <w:r w:rsidRPr="00D90C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Основний рецепт солоного тіста з пшеничного борошна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2 чашки борошна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1 чашка солі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¾ чашки води (125 мл)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Якщо з тістом працюватимуть діти, замішуйте крутіше, оскільки у теплих долоньках тісто швидко розм’якшується.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 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b/>
          <w:sz w:val="28"/>
          <w:szCs w:val="28"/>
          <w:lang w:val="uk-UA"/>
        </w:rPr>
        <w:t>Солоне тісто з житнього борошна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 xml:space="preserve">Житнє борошно надає виробам теплий коричневий відтінок. Сушити вироби з житнього борошна слід спершу на повітрі (по тижню на кожні </w:t>
      </w:r>
      <w:smartTag w:uri="urn:schemas-microsoft-com:office:smarttags" w:element="metricconverter">
        <w:smartTagPr>
          <w:attr w:name="ProductID" w:val="0,5 см"/>
        </w:smartTagPr>
        <w:r w:rsidRPr="00D90CF2">
          <w:rPr>
            <w:rFonts w:ascii="Times New Roman" w:hAnsi="Times New Roman" w:cs="Times New Roman"/>
            <w:sz w:val="28"/>
            <w:szCs w:val="28"/>
            <w:lang w:val="uk-UA"/>
          </w:rPr>
          <w:t>0,5 см</w:t>
        </w:r>
      </w:smartTag>
      <w:r w:rsidRPr="00D90CF2">
        <w:rPr>
          <w:rFonts w:ascii="Times New Roman" w:hAnsi="Times New Roman" w:cs="Times New Roman"/>
          <w:sz w:val="28"/>
          <w:szCs w:val="28"/>
          <w:lang w:val="uk-UA"/>
        </w:rPr>
        <w:t xml:space="preserve"> товщини), а потім у духовці на дуже повільному вогні.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Рецепт: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3 чашки пшеничного борошна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1 чашка житнього борошна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2 чашки солі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1 ½ чашки (250 мл) води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Вага житнього тіста не відповідає необхідному об’єму, тому для одного й того ж виробу слід готувати більше житнього тіста, ніж пшеничного.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Майте на увазі, що еластичність тіста та міцність виробів можна підвищити, якщо додати до тіста 1-2 чайні ложки сухого шпалерного клею, розведеного у невеликій кількості води.</w:t>
      </w:r>
    </w:p>
    <w:p w:rsidR="00BC275E" w:rsidRDefault="00BC275E" w:rsidP="00D90CF2">
      <w:pPr>
        <w:pStyle w:val="NormalWeb"/>
        <w:spacing w:before="0"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b/>
          <w:sz w:val="28"/>
          <w:szCs w:val="28"/>
          <w:lang w:val="uk-UA"/>
        </w:rPr>
        <w:t>Фарбування тіста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Щоб пофарбувати готове вимішане солоне тісто з пшеничного борошна, слід додати кілька крапель харчового барвника. Якщо виріб буде однотонним, барву можна додати під час замішування, а якщо виріб має бути різнокольоровим, то готове тісто треба поділити на частини за кількістю кольорів. З кожної частинки ліплять маленькі кульки, в середині яких роблять заглиблення. Потім у ці заглиблення капають барву, після цього старанно розминають доти, поки тісто не забарвиться рівномірно.</w:t>
      </w:r>
    </w:p>
    <w:p w:rsidR="00BC275E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b/>
          <w:sz w:val="28"/>
          <w:szCs w:val="28"/>
          <w:lang w:val="uk-UA"/>
        </w:rPr>
        <w:t>Виготовлення виробів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Намагайтесь ліпити чи вирізати вироби одразу на деку, щоб зворотна сторона виробу лишалася рівною і не виникало пошкоджень під час перенесення його сушити й випікати.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Перед початком роботи змочіть деко водою за допомогою пензлика, для того, щоб між тістом і деком не утворювались повітряні бульбашки. Чим краще тісто прилягає до дека, тим рівнішою буде зворотна сторона виробу після сушки та випічки.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Сушка – дуже важливий етап у виготовленні виробів зі слойоного тіста. Уявіть, що ви створили щось особливе, раптом через поспішну випічку виріб тріснув і все пішло прахом. Щоб цього не сталося, ретельно сушіть вироби. Якщо сушите у духовці, спершу вмикніть  лише верхній вогонь і висушіть виріб на ньому доти, поки він не зарум’яниться. Після цього виріб вже не деформується. Потім встановіть деко на середньому рівні духовки. Якщо хочете надати виробу бежевий відтінок, Сушка і випічкавикористовуйте верхній вогонь трохи довше. Якщо на виробі з’явилася легка опуклість чи виріб трохи надувся, значить, температура зависока, і на звороті можуть виникнути тріщини.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b/>
          <w:sz w:val="28"/>
          <w:szCs w:val="28"/>
          <w:lang w:val="uk-UA"/>
        </w:rPr>
        <w:t>Лакування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Лакове покриття захищає виріб від вологи. Прозорі лаки можуть бути рідкими і густими. Рідкі лаки погано захищаю</w:t>
      </w:r>
      <w:hyperlink r:id="rId20" w:history="1">
        <w:r>
          <w:rPr>
            <w:noProof/>
          </w:rPr>
          <w:pict>
            <v:shape id="Рисунок 6" o:spid="_x0000_s1028" type="#_x0000_t75" alt="Активное изображение" href="http://www.mamynesonechko.in.ua/images/stories/soltisto/20.j" style="position:absolute;left:0;text-align:left;margin-left:0;margin-top:0;width:164.25pt;height:204pt;z-index:251660288;visibility:visible;mso-wrap-distance-left:0;mso-wrap-distance-right:0;mso-position-horizontal:left;mso-position-horizontal-relative:text;mso-position-vertical-relative:line" o:allowoverlap="f" o:button="t">
              <v:fill o:detectmouseclick="t"/>
              <v:imagedata r:id="rId21" o:title=""/>
              <w10:wrap type="square"/>
            </v:shape>
          </w:pict>
        </w:r>
      </w:hyperlink>
      <w:r w:rsidRPr="00D90CF2">
        <w:rPr>
          <w:rFonts w:ascii="Times New Roman" w:hAnsi="Times New Roman" w:cs="Times New Roman"/>
          <w:sz w:val="28"/>
          <w:szCs w:val="28"/>
          <w:lang w:val="uk-UA"/>
        </w:rPr>
        <w:t>ть вироби з солоного тіста, оскільки просочуються всередину і виріб доводиться лакувати багато разів. Але якщо хочете, щоб виріб виглядав рум’янішим і менш блискучим, використовуйте саме рідкий лак. Густі прозорі лаки надійно захищають вироби від вологи. Однак зважте, що погано просушені  вироби з часом втратять привабливість, бо лак відслоїться від поверхні.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 xml:space="preserve">  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Перед лакуванням виріб можна розфарбувати фарбами. Щоб фарби лягали рівно, виріб спершу грунтують, наприклад білою масляною фарбою. Для розфарбовування підходять водорозчинні фарби.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Якщо після висихання фарби на поверхні виробу з’явились тріщини, значить фарби були нанесені надто товстим слоєм, або ж ці фарби не підходять для виробів.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 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b/>
          <w:sz w:val="28"/>
          <w:szCs w:val="28"/>
          <w:lang w:val="uk-UA"/>
        </w:rPr>
        <w:t>Відбитки на тісті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Рельєфні заглиблення можна зробити, втискаючи у тісто красиві ґудзики, колоски, трави. З ґудзиків, що мають красивий рельєфний візерунок, можна виготовити своєрідні печатки. Для цього візьміть дерев’я</w:t>
      </w:r>
      <w:hyperlink r:id="rId22" w:history="1">
        <w:r>
          <w:rPr>
            <w:noProof/>
          </w:rPr>
          <w:pict>
            <v:shape id="Рисунок 9" o:spid="_x0000_s1029" type="#_x0000_t75" alt="Активное изображение" href="http://www.mamynesonechko.in.ua/images/stories/soltisto/09.j" style="position:absolute;left:0;text-align:left;margin-left:0;margin-top:0;width:142.5pt;height:163.5pt;z-index:251661312;visibility:visible;mso-wrap-distance-left:0;mso-wrap-distance-right:0;mso-position-horizontal:left;mso-position-horizontal-relative:text;mso-position-vertical-relative:line" o:allowoverlap="f" o:button="t">
              <v:fill o:detectmouseclick="t"/>
              <v:imagedata r:id="rId23" o:title=""/>
              <w10:wrap type="square"/>
            </v:shape>
          </w:pict>
        </w:r>
      </w:hyperlink>
      <w:r w:rsidRPr="00D90CF2">
        <w:rPr>
          <w:rFonts w:ascii="Times New Roman" w:hAnsi="Times New Roman" w:cs="Times New Roman"/>
          <w:sz w:val="28"/>
          <w:szCs w:val="28"/>
          <w:lang w:val="uk-UA"/>
        </w:rPr>
        <w:t>ний чопок і приклейте його до ґудзика універсальним клеєм. Якщо на ґудзику є петелька, доведеться висвердлити у чопку заглиблення для неї. Можна вирізати спеціальний валик, на якому вирізьбите декоративний візерунок, а потім продрукуєте його на тісті.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Щоб втиснути у тісто колоски, квіти, ледь притисніть їх до тіста пальцями. Потім обережно прокатайте їх валиком. Пінцетом чи руками заберіть колосок.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Крім того, можна вдавлювати тісто у дерев’яні моделі із заглибленням, щоб отримати опуклі рельєфи. Щоб контур рельєфа був чіткішим, готуючи тісто, використовуйте дрібну сіль.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Виготовлення квітів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 xml:space="preserve">З кульок однакової величини виходять прості квіточки. Для цього розташуйте кульки у п’ятилисник. Сплюснувши три однакові кульки і наклавши пелюстки одна на одну, теж </w:t>
      </w:r>
      <w:r>
        <w:rPr>
          <w:noProof/>
        </w:rPr>
        <w:pict>
          <v:shape id="Рисунок 12" o:spid="_x0000_s1030" type="#_x0000_t75" alt="Активное изображение" href="http://www.mamynesonechko.in.ua/images/stories/soltisto/23.j" style="position:absolute;left:0;text-align:left;margin-left:0;margin-top:5.5pt;width:131.25pt;height:162pt;z-index:251662336;visibility:visible;mso-wrap-distance-left:0;mso-wrap-distance-right:0;mso-position-horizontal:left;mso-position-horizontal-relative:text;mso-position-vertical-relative:line" o:allowoverlap="f" o:button="t">
            <v:fill o:detectmouseclick="t"/>
            <v:imagedata r:id="rId24" o:title=""/>
            <w10:wrap type="square"/>
          </v:shape>
        </w:pict>
      </w:r>
      <w:r w:rsidRPr="00D90CF2">
        <w:rPr>
          <w:rFonts w:ascii="Times New Roman" w:hAnsi="Times New Roman" w:cs="Times New Roman"/>
          <w:sz w:val="28"/>
          <w:szCs w:val="28"/>
          <w:lang w:val="uk-UA"/>
        </w:rPr>
        <w:t>отримаємо квіточку. З 5 однакових пелюсток робимо квіточку, з’єднуючи пелюстки разом.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pict>
          <v:shape id="Рисунок 14" o:spid="_x0000_s1031" type="#_x0000_t75" alt="Активное изображение" href="http://www.mamynesonechko.in.ua/images/stories/soltisto/03.j" style="position:absolute;left:0;text-align:left;margin-left:156.75pt;margin-top:10.5pt;width:176.25pt;height:163.5pt;z-index:251663360;visibility:visible;mso-wrap-distance-left:0;mso-wrap-distance-right:0;mso-position-vertical-relative:line" o:allowoverlap="f" o:button="t">
            <v:fill o:detectmouseclick="t"/>
            <v:imagedata r:id="rId25" o:title=""/>
            <w10:wrap type="square"/>
          </v:shape>
        </w:pict>
      </w:r>
      <w:r w:rsidRPr="00D90CF2">
        <w:rPr>
          <w:rFonts w:ascii="Times New Roman" w:hAnsi="Times New Roman" w:cs="Times New Roman"/>
          <w:sz w:val="28"/>
          <w:szCs w:val="28"/>
          <w:lang w:val="uk-UA"/>
        </w:rPr>
        <w:t> 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b/>
          <w:sz w:val="28"/>
          <w:szCs w:val="28"/>
          <w:lang w:val="uk-UA"/>
        </w:rPr>
        <w:t>Кошик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Розмір 14</w:t>
      </w:r>
      <w:hyperlink r:id="rId26" w:history="1"/>
      <w:r w:rsidRPr="00D90CF2">
        <w:rPr>
          <w:rFonts w:ascii="Times New Roman" w:hAnsi="Times New Roman" w:cs="Times New Roman"/>
          <w:sz w:val="28"/>
          <w:szCs w:val="28"/>
          <w:lang w:val="uk-UA"/>
        </w:rPr>
        <w:t>Х16 см.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З 120 г  тіста зліпіть короб кошика. З 50 г тіста скачайте дві ковбаски по 17 см, звийте з них ручку і прикріпіть її з двох боків до кошика, змочивши місця кріплення водою.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Скачайте з тіста рулон діаметром 1,5 см і розріжте його на однакові шматочки довжиною 5 см. Зробіть з цих шматочків кульки, трохи приплюсніть зверху і увіткніть гвоздички – вийдуть яблучка. Наріжте тісто на шматочки розміром 5Х1 см і виліпіть з них листя. Щоб зробити візерунок плетіння на кошику, на коробі кошика лінійкою проведіть вертикальні лінії. За цими лініями тісто з обох боків сплющується двома виделками. Виготовіть дві троянди і розмістіть їх серед листя. Виноградне гроно зліпіть з маленьких кульок.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b/>
          <w:sz w:val="28"/>
          <w:szCs w:val="28"/>
          <w:lang w:val="uk-UA"/>
        </w:rPr>
        <w:t>Різдвяний вінок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Діаметр вінка 26 см. З 1200 г тіста розкачайте 2 ковбаски по 72 см і звийте з них вінок. Підсушіть його у духовці упродовж 15-30 хвилин за температури +50. Після просушування вставте у вінок 4 закручувальні пробки від пляшок, у яких згодом розмістять свічки. Спершу олівцем позначте контури пробок, а потім дуже обережно виріжте заглиблення. У ці заглиблення вставте пробки, а навколо можна викласти зірочки. Щоб виготовити їх, розкачайте тісто завтовшки 0,5 см і виріжте зірочки формочками для печива. Далі оформіть місця між зірочками квітами, листочками, ягідками. Упродовж 8-10 днів сушіть вінок при кімнатній температурі, а потім у духовці.</w:t>
      </w:r>
    </w:p>
    <w:p w:rsidR="00BC275E" w:rsidRDefault="00BC275E" w:rsidP="00D90CF2">
      <w:pPr>
        <w:pStyle w:val="NormalWeb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 2.3 РОЗРОБОТКА ТЕХНОЛОГІЧНОЇ ПОСЛІДОВНОСТІ ВИГОТОВЛЕНЯ ВИРОБУ</w:t>
      </w:r>
    </w:p>
    <w:p w:rsidR="00BC275E" w:rsidRDefault="00BC275E" w:rsidP="00D90CF2">
      <w:pPr>
        <w:pStyle w:val="NormalWeb"/>
        <w:spacing w:before="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 xml:space="preserve">Для того, щоб втілити наш задум у життя, необхідно виготовити спроектований «Великодній кошик». Будь який виріб неможливо виготовити без планування послідовності роботи. Для виготовлення виробу нам необхідно мати:борошно житнє і пшеничне,сіль і вода. </w:t>
      </w:r>
    </w:p>
    <w:p w:rsidR="00BC275E" w:rsidRDefault="00BC275E" w:rsidP="00D90CF2">
      <w:pPr>
        <w:pStyle w:val="NormalWeb"/>
        <w:spacing w:before="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Беремо каструлю, наливаємо 250мл. води потім додаємо 400 г. солі. Поступово сипимо по 300г. пшеничного і житнього борошна і замішуємо.</w:t>
      </w:r>
    </w:p>
    <w:p w:rsidR="00BC275E" w:rsidRDefault="00BC275E" w:rsidP="00D90CF2">
      <w:pPr>
        <w:pStyle w:val="NormalWeb"/>
        <w:spacing w:before="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Коли тісто замісили то виготовляємо фігури:кошик,яйця,ковбаску,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паск</w:t>
      </w:r>
      <w:r w:rsidRPr="00D90CF2">
        <w:rPr>
          <w:rFonts w:ascii="Times New Roman" w:hAnsi="Times New Roman" w:cs="Times New Roman"/>
          <w:sz w:val="28"/>
          <w:szCs w:val="28"/>
          <w:lang w:val="uk-UA"/>
        </w:rPr>
        <w:t>у,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90CF2">
        <w:rPr>
          <w:rFonts w:ascii="Times New Roman" w:hAnsi="Times New Roman" w:cs="Times New Roman"/>
          <w:sz w:val="28"/>
          <w:szCs w:val="28"/>
          <w:lang w:val="uk-UA"/>
        </w:rPr>
        <w:t>хрін,горнятко з с</w:t>
      </w:r>
      <w:r>
        <w:rPr>
          <w:rFonts w:ascii="Times New Roman" w:hAnsi="Times New Roman" w:cs="Times New Roman"/>
          <w:sz w:val="28"/>
          <w:szCs w:val="28"/>
          <w:lang w:val="uk-UA"/>
        </w:rPr>
        <w:t>іллю</w:t>
      </w:r>
      <w:r w:rsidRPr="00D90CF2">
        <w:rPr>
          <w:rFonts w:ascii="Times New Roman" w:hAnsi="Times New Roman" w:cs="Times New Roman"/>
          <w:sz w:val="28"/>
          <w:szCs w:val="28"/>
          <w:lang w:val="uk-UA"/>
        </w:rPr>
        <w:t xml:space="preserve"> і маслом.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90CF2">
        <w:rPr>
          <w:rFonts w:ascii="Times New Roman" w:hAnsi="Times New Roman" w:cs="Times New Roman"/>
          <w:sz w:val="28"/>
          <w:szCs w:val="28"/>
          <w:lang w:val="uk-UA"/>
        </w:rPr>
        <w:t xml:space="preserve">Потім ставимо їх на кілька днів щоб вони висохли. </w:t>
      </w:r>
    </w:p>
    <w:p w:rsidR="00BC275E" w:rsidRDefault="00BC275E" w:rsidP="00D90CF2">
      <w:pPr>
        <w:pStyle w:val="NormalWeb"/>
        <w:spacing w:before="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Коли фігури вже висохли, ми беремо їх для того, щоб розмалювати фарбою. Знову ставимо, щоб вони висохли.</w:t>
      </w:r>
    </w:p>
    <w:p w:rsidR="00BC275E" w:rsidRDefault="00BC275E" w:rsidP="00D90CF2">
      <w:pPr>
        <w:pStyle w:val="NormalWeb"/>
        <w:spacing w:before="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Через декілька днів ми їх беремо для того,щоб покрити лаком. Вони тоді стануть красивішими.</w: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pict>
          <v:shape id="_x0000_i1034" type="#_x0000_t75" style="width:417pt;height:312.75pt">
            <v:imagedata r:id="rId27" o:title=""/>
          </v:shape>
        </w:pic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pict>
          <v:shape id="_x0000_i1035" type="#_x0000_t75" style="width:429pt;height:321.75pt">
            <v:imagedata r:id="rId28" o:title=""/>
          </v:shape>
        </w:pict>
      </w:r>
    </w:p>
    <w:p w:rsidR="00BC275E" w:rsidRPr="00D90CF2" w:rsidRDefault="00BC275E" w:rsidP="00D90CF2">
      <w:pPr>
        <w:pStyle w:val="NormalWeb"/>
        <w:spacing w:before="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pict>
          <v:shape id="_x0000_i1036" type="#_x0000_t75" style="width:435.75pt;height:326.25pt">
            <v:imagedata r:id="rId29" o:title=""/>
          </v:shape>
        </w:pict>
      </w:r>
    </w:p>
    <w:p w:rsidR="00BC275E" w:rsidRPr="00D90CF2" w:rsidRDefault="00BC275E" w:rsidP="000E7C23">
      <w:pPr>
        <w:pStyle w:val="NormalWeb"/>
        <w:rPr>
          <w:rFonts w:ascii="Times New Roman" w:hAnsi="Times New Roman" w:cs="Times New Roman"/>
          <w:sz w:val="32"/>
          <w:szCs w:val="32"/>
          <w:lang w:val="uk-UA"/>
        </w:rPr>
      </w:pPr>
      <w:r w:rsidRPr="00D90CF2">
        <w:rPr>
          <w:rFonts w:ascii="Times New Roman" w:hAnsi="Times New Roman" w:cs="Times New Roman"/>
          <w:sz w:val="32"/>
          <w:szCs w:val="32"/>
          <w:lang w:val="uk-UA"/>
        </w:rPr>
        <w:pict>
          <v:shape id="_x0000_i1037" type="#_x0000_t75" style="width:441.75pt;height:331.5pt">
            <v:imagedata r:id="rId30" o:title=""/>
          </v:shape>
        </w:pict>
      </w:r>
    </w:p>
    <w:p w:rsidR="00BC275E" w:rsidRPr="00D90CF2" w:rsidRDefault="00BC275E" w:rsidP="000E7C23">
      <w:pPr>
        <w:pStyle w:val="NormalWeb"/>
        <w:rPr>
          <w:rFonts w:ascii="Times New Roman" w:hAnsi="Times New Roman" w:cs="Times New Roman"/>
          <w:sz w:val="32"/>
          <w:szCs w:val="32"/>
          <w:lang w:val="uk-UA"/>
        </w:rPr>
      </w:pPr>
      <w:r w:rsidRPr="00D90CF2">
        <w:rPr>
          <w:rFonts w:ascii="Times New Roman" w:hAnsi="Times New Roman" w:cs="Times New Roman"/>
          <w:sz w:val="32"/>
          <w:szCs w:val="32"/>
          <w:lang w:val="uk-UA"/>
        </w:rPr>
        <w:pict>
          <v:shape id="_x0000_i1038" type="#_x0000_t75" style="width:441.75pt;height:331.5pt">
            <v:imagedata r:id="rId31" o:title=""/>
          </v:shape>
        </w:pict>
      </w:r>
    </w:p>
    <w:p w:rsidR="00BC275E" w:rsidRPr="00D90CF2" w:rsidRDefault="00BC275E" w:rsidP="000E7C23">
      <w:pPr>
        <w:pStyle w:val="NormalWeb"/>
        <w:rPr>
          <w:rFonts w:ascii="Times New Roman" w:hAnsi="Times New Roman" w:cs="Times New Roman"/>
          <w:sz w:val="32"/>
          <w:szCs w:val="32"/>
          <w:lang w:val="uk-UA"/>
        </w:rPr>
      </w:pPr>
      <w:r w:rsidRPr="00D90CF2">
        <w:rPr>
          <w:rFonts w:ascii="Times New Roman" w:hAnsi="Times New Roman" w:cs="Times New Roman"/>
          <w:sz w:val="32"/>
          <w:szCs w:val="32"/>
          <w:lang w:val="uk-UA"/>
        </w:rPr>
        <w:pict>
          <v:shape id="_x0000_i1039" type="#_x0000_t75" style="width:447.75pt;height:336pt">
            <v:imagedata r:id="rId32" o:title=""/>
          </v:shape>
        </w:pict>
      </w:r>
    </w:p>
    <w:p w:rsidR="00BC275E" w:rsidRPr="00D90CF2" w:rsidRDefault="00BC275E" w:rsidP="000E7C23">
      <w:pPr>
        <w:pStyle w:val="NormalWeb"/>
        <w:rPr>
          <w:rFonts w:ascii="Times New Roman" w:hAnsi="Times New Roman" w:cs="Times New Roman"/>
          <w:sz w:val="32"/>
          <w:szCs w:val="32"/>
          <w:lang w:val="uk-UA"/>
        </w:rPr>
      </w:pPr>
      <w:r w:rsidRPr="00D90CF2">
        <w:rPr>
          <w:rFonts w:ascii="Times New Roman" w:hAnsi="Times New Roman" w:cs="Times New Roman"/>
          <w:sz w:val="32"/>
          <w:szCs w:val="32"/>
          <w:lang w:val="uk-UA"/>
        </w:rPr>
        <w:pict>
          <v:shape id="_x0000_i1040" type="#_x0000_t75" style="width:447.75pt;height:340.5pt">
            <v:imagedata r:id="rId33" o:title=""/>
          </v:shape>
        </w:pict>
      </w:r>
    </w:p>
    <w:p w:rsidR="00BC275E" w:rsidRPr="00D90CF2" w:rsidRDefault="00BC275E" w:rsidP="000E7C23">
      <w:pPr>
        <w:pStyle w:val="NormalWeb"/>
        <w:rPr>
          <w:rFonts w:ascii="Times New Roman" w:hAnsi="Times New Roman" w:cs="Times New Roman"/>
          <w:sz w:val="32"/>
          <w:szCs w:val="32"/>
          <w:lang w:val="uk-UA"/>
        </w:rPr>
      </w:pPr>
      <w:r w:rsidRPr="00D90CF2">
        <w:rPr>
          <w:rFonts w:ascii="Times New Roman" w:hAnsi="Times New Roman" w:cs="Times New Roman"/>
          <w:sz w:val="32"/>
          <w:szCs w:val="32"/>
          <w:lang w:val="uk-UA"/>
        </w:rPr>
        <w:pict>
          <v:shape id="_x0000_i1041" type="#_x0000_t75" style="width:447.75pt;height:336pt">
            <v:imagedata r:id="rId34" o:title=""/>
          </v:shape>
        </w:pict>
      </w:r>
    </w:p>
    <w:p w:rsidR="00BC275E" w:rsidRDefault="00BC275E" w:rsidP="00DF2278">
      <w:pPr>
        <w:pStyle w:val="NormalWeb"/>
        <w:spacing w:line="240" w:lineRule="auto"/>
        <w:ind w:firstLine="54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D90CF2">
        <w:rPr>
          <w:rFonts w:ascii="Times New Roman" w:hAnsi="Times New Roman" w:cs="Times New Roman"/>
          <w:sz w:val="32"/>
          <w:szCs w:val="32"/>
          <w:lang w:val="uk-UA"/>
        </w:rPr>
        <w:t>2.4 ЕКОНОМІЧНЕ ДОСЛІДЖЕННЯ</w:t>
      </w:r>
    </w:p>
    <w:p w:rsidR="00BC275E" w:rsidRDefault="00BC275E" w:rsidP="00DF2278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Структура собівартості виробу</w:t>
      </w:r>
    </w:p>
    <w:p w:rsidR="00BC275E" w:rsidRDefault="00BC275E" w:rsidP="00DF2278">
      <w:pPr>
        <w:pStyle w:val="NormalWeb"/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Витрати на матеріали</w:t>
      </w:r>
    </w:p>
    <w:p w:rsidR="00BC275E" w:rsidRDefault="00BC275E" w:rsidP="00DF2278">
      <w:pPr>
        <w:pStyle w:val="NormalWeb"/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 xml:space="preserve"> Затрати на оренду приміщення</w:t>
      </w:r>
    </w:p>
    <w:p w:rsidR="00BC275E" w:rsidRDefault="00BC275E" w:rsidP="00DF2278">
      <w:pPr>
        <w:pStyle w:val="NormalWeb"/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 xml:space="preserve"> Собівартість виробу</w:t>
      </w:r>
    </w:p>
    <w:p w:rsidR="00BC275E" w:rsidRDefault="00BC275E" w:rsidP="00DF2278">
      <w:pPr>
        <w:pStyle w:val="NormalWeb"/>
        <w:spacing w:before="0"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Розрахунок собівартості «</w:t>
      </w:r>
      <w:r w:rsidRPr="00D90CF2">
        <w:rPr>
          <w:rFonts w:ascii="Times New Roman" w:hAnsi="Times New Roman" w:cs="Times New Roman"/>
          <w:sz w:val="28"/>
          <w:szCs w:val="28"/>
          <w:lang w:val="uk-UA"/>
        </w:rPr>
        <w:t>Великоднього кошика»</w:t>
      </w:r>
    </w:p>
    <w:p w:rsidR="00BC275E" w:rsidRDefault="00BC275E" w:rsidP="00DF2278">
      <w:pPr>
        <w:pStyle w:val="NormalWeb"/>
        <w:numPr>
          <w:ilvl w:val="0"/>
          <w:numId w:val="3"/>
        </w:numPr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Витрати на матеріали</w:t>
      </w:r>
    </w:p>
    <w:p w:rsidR="00BC275E" w:rsidRDefault="00BC275E" w:rsidP="00DF2278">
      <w:pPr>
        <w:pStyle w:val="NormalWeb"/>
        <w:spacing w:before="0"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Боршно пшеничне 600 гр. – 2.70 грн</w:t>
      </w:r>
    </w:p>
    <w:p w:rsidR="00BC275E" w:rsidRDefault="00BC275E" w:rsidP="00DF2278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Боршно житнє 600 гр. – 4.50 грн</w:t>
      </w:r>
    </w:p>
    <w:p w:rsidR="00BC275E" w:rsidRDefault="00BC275E" w:rsidP="00DF2278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Сіль 900гр. – 1.50</w:t>
      </w:r>
    </w:p>
    <w:p w:rsidR="00BC275E" w:rsidRDefault="00BC275E" w:rsidP="00DF2278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Лак 300гр- 15 грн</w:t>
      </w:r>
    </w:p>
    <w:p w:rsidR="00BC275E" w:rsidRDefault="00BC275E" w:rsidP="00DF2278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Фарба -18 грн</w:t>
      </w:r>
    </w:p>
    <w:p w:rsidR="00BC275E" w:rsidRDefault="00BC275E" w:rsidP="00DF2278">
      <w:pPr>
        <w:pStyle w:val="NormalWeb"/>
        <w:spacing w:before="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2 Затрати на оренду приміщення</w:t>
      </w:r>
    </w:p>
    <w:p w:rsidR="00BC275E" w:rsidRDefault="00BC275E" w:rsidP="00D90CF2">
      <w:pPr>
        <w:pStyle w:val="NormalWeb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Оскільки ми виготовили виріб у шкільній майстерні, плата за оренду приміщення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90CF2">
        <w:rPr>
          <w:rFonts w:ascii="Times New Roman" w:hAnsi="Times New Roman" w:cs="Times New Roman"/>
          <w:sz w:val="28"/>
          <w:szCs w:val="28"/>
          <w:lang w:val="uk-UA"/>
        </w:rPr>
        <w:t>не передбачається</w:t>
      </w:r>
    </w:p>
    <w:p w:rsidR="00BC275E" w:rsidRDefault="00BC275E" w:rsidP="00DF2278">
      <w:pPr>
        <w:pStyle w:val="NormalWeb"/>
        <w:spacing w:before="0" w:after="0"/>
        <w:ind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3 Собівартість виробу</w:t>
      </w:r>
    </w:p>
    <w:p w:rsidR="00BC275E" w:rsidRDefault="00BC275E" w:rsidP="00DF2278">
      <w:pPr>
        <w:pStyle w:val="NormalWeb"/>
        <w:spacing w:before="0" w:after="0"/>
        <w:ind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2.70+4.50+1.50+15.00+18,00= 41.70 грн</w:t>
      </w:r>
    </w:p>
    <w:p w:rsidR="00BC275E" w:rsidRDefault="00BC275E" w:rsidP="00DF2278">
      <w:pPr>
        <w:pStyle w:val="NormalWeb"/>
        <w:spacing w:before="0" w:after="0"/>
        <w:ind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Отже, собівартість виробу становить:41.70 грн</w:t>
      </w:r>
    </w:p>
    <w:p w:rsidR="00BC275E" w:rsidRPr="00D90CF2" w:rsidRDefault="00BC275E" w:rsidP="00D90CF2">
      <w:pPr>
        <w:pStyle w:val="NormalWeb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CF2">
        <w:rPr>
          <w:rFonts w:ascii="Times New Roman" w:hAnsi="Times New Roman" w:cs="Times New Roman"/>
          <w:sz w:val="28"/>
          <w:szCs w:val="28"/>
          <w:lang w:val="uk-UA"/>
        </w:rPr>
        <w:t>Найбільш суттєвими у структурі собівартості є показник затрат на матеріали та оплату праці. Оскільки «Великодній кошик» оздоблений ручним способом, тому найвищим з показників є показник оплати праці.</w:t>
      </w:r>
    </w:p>
    <w:p w:rsidR="00BC275E" w:rsidRPr="00D90CF2" w:rsidRDefault="00BC275E" w:rsidP="00D90CF2">
      <w:pPr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D90CF2">
        <w:rPr>
          <w:rFonts w:ascii="Times New Roman" w:hAnsi="Times New Roman"/>
          <w:sz w:val="28"/>
          <w:szCs w:val="28"/>
          <w:lang w:val="uk-UA"/>
        </w:rPr>
        <w:t>ВИСНОВОК</w:t>
      </w:r>
    </w:p>
    <w:p w:rsidR="00BC275E" w:rsidRDefault="00BC275E" w:rsidP="00D90CF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D90CF2">
        <w:rPr>
          <w:rFonts w:ascii="Times New Roman" w:hAnsi="Times New Roman"/>
          <w:sz w:val="28"/>
          <w:szCs w:val="28"/>
          <w:lang w:val="uk-UA"/>
        </w:rPr>
        <w:t>У результаті розробки і виконання проекту ми ознайомилися із моделями-аналогами запропонованого для виготовлення вибору , проаналізували їх і створили оригінальний виріб із солоного тіста . Його оригінальність полягає у виборі форми , кольорів фарб для виробу . Наш виріб із солоного тіста буде ок</w:t>
      </w:r>
      <w:r>
        <w:rPr>
          <w:rFonts w:ascii="Times New Roman" w:hAnsi="Times New Roman"/>
          <w:sz w:val="28"/>
          <w:szCs w:val="28"/>
          <w:lang w:val="uk-UA"/>
        </w:rPr>
        <w:t>расою інтер’єру сучасного житла</w:t>
      </w:r>
      <w:r w:rsidRPr="00D90CF2">
        <w:rPr>
          <w:rFonts w:ascii="Times New Roman" w:hAnsi="Times New Roman"/>
          <w:sz w:val="28"/>
          <w:szCs w:val="28"/>
          <w:lang w:val="uk-UA"/>
        </w:rPr>
        <w:t>.</w:t>
      </w:r>
    </w:p>
    <w:p w:rsidR="00BC275E" w:rsidRDefault="00BC275E" w:rsidP="00D90CF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D90CF2">
        <w:rPr>
          <w:rFonts w:ascii="Times New Roman" w:hAnsi="Times New Roman"/>
          <w:sz w:val="28"/>
          <w:szCs w:val="28"/>
          <w:lang w:val="uk-UA"/>
        </w:rPr>
        <w:t>У процесі роботи ми розробили пояснювальну записку до творчого проекту , яка містить опис всіх етапів виготовлення виробу - організаційно-підготовчого , конструкторського , технологічного і заключного .</w:t>
      </w:r>
    </w:p>
    <w:p w:rsidR="00BC275E" w:rsidRDefault="00BC275E" w:rsidP="00D90CF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D90CF2">
        <w:rPr>
          <w:rFonts w:ascii="Times New Roman" w:hAnsi="Times New Roman"/>
          <w:sz w:val="28"/>
          <w:szCs w:val="28"/>
          <w:lang w:val="uk-UA"/>
        </w:rPr>
        <w:t>Описуючи організаційно-підготовчий етап , ми проаналізували моделі-аналоги і обґрунтували вибір форми нашого виробу .</w:t>
      </w:r>
    </w:p>
    <w:p w:rsidR="00BC275E" w:rsidRDefault="00BC275E" w:rsidP="00D90CF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D90CF2">
        <w:rPr>
          <w:rFonts w:ascii="Times New Roman" w:hAnsi="Times New Roman"/>
          <w:sz w:val="28"/>
          <w:szCs w:val="28"/>
          <w:lang w:val="uk-UA"/>
        </w:rPr>
        <w:t xml:space="preserve">У зміст конструкторського етапу включили конструкцію виробу із солоного тіста , технологію його виготовлення , види оздоблення , провели економічне і маркетингове дослідження . Оскільки виріб із солоного тіста є авторською роботою , ми детально описали послідовність виконання роботи . Технологічну карту виготовляння нашого виробу можна використовувати для створення інших виробів , адже там показано послідовність її виконання , названо використані матеріали та інструменти , види оздоблення та форми виробів із солоного тіста. </w:t>
      </w:r>
    </w:p>
    <w:p w:rsidR="00BC275E" w:rsidRDefault="00BC275E" w:rsidP="00D90CF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D90CF2">
        <w:rPr>
          <w:rFonts w:ascii="Times New Roman" w:hAnsi="Times New Roman"/>
          <w:sz w:val="28"/>
          <w:szCs w:val="28"/>
          <w:lang w:val="uk-UA"/>
        </w:rPr>
        <w:t>У розділі , що містить опис технологічного етапу , подані інструкційні карти із різними формами виробу , що дає можливість детальніше ознайомитися із способ</w:t>
      </w:r>
      <w:r>
        <w:rPr>
          <w:rFonts w:ascii="Times New Roman" w:hAnsi="Times New Roman"/>
          <w:sz w:val="28"/>
          <w:szCs w:val="28"/>
          <w:lang w:val="uk-UA"/>
        </w:rPr>
        <w:t>ом виготовлення його самостійно</w:t>
      </w:r>
      <w:r w:rsidRPr="00D90CF2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BC275E" w:rsidRPr="00D90CF2" w:rsidRDefault="00BC275E" w:rsidP="00D90CF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D90CF2">
        <w:rPr>
          <w:rFonts w:ascii="Times New Roman" w:hAnsi="Times New Roman"/>
          <w:sz w:val="28"/>
          <w:szCs w:val="28"/>
          <w:lang w:val="uk-UA"/>
        </w:rPr>
        <w:t>Економічне та маркетингове дослідження допомогло нам зорієнтуватись у тому , які матеріальні й трудові затрати вимагає виготовлення нашого виробу із солоного тіста і де можна реалізувати даний вид продукції . На нашу думку , ми виконали поставлені перед собою завдання і , дотримуючись плану , досягли поставленої мети. У результаті роботи виготовили оригінальний виріб із солоного тіста, створили пояснювальну записку до проекту , у якій повною мірою відображено етапи нашої роботи і яка може слугувати навчальним посібником як для виконання споріднених , так і інших творчих проектів.</w:t>
      </w:r>
    </w:p>
    <w:p w:rsidR="00BC275E" w:rsidRPr="00D90CF2" w:rsidRDefault="00BC275E" w:rsidP="00D90CF2">
      <w:pPr>
        <w:ind w:firstLine="54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90CF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BC275E" w:rsidRDefault="00BC275E" w:rsidP="00D90CF2">
      <w:pPr>
        <w:ind w:firstLine="54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BC275E" w:rsidRPr="00D90CF2" w:rsidRDefault="00BC275E" w:rsidP="00D90CF2">
      <w:pPr>
        <w:ind w:firstLine="54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90CF2">
        <w:rPr>
          <w:rFonts w:ascii="Times New Roman" w:hAnsi="Times New Roman"/>
          <w:b/>
          <w:sz w:val="28"/>
          <w:szCs w:val="28"/>
          <w:lang w:val="uk-UA"/>
        </w:rPr>
        <w:t>Використана література</w:t>
      </w:r>
    </w:p>
    <w:p w:rsidR="00BC275E" w:rsidRPr="00D90CF2" w:rsidRDefault="00BC275E" w:rsidP="00D90CF2">
      <w:pPr>
        <w:ind w:firstLine="54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90CF2">
        <w:rPr>
          <w:rFonts w:ascii="Times New Roman" w:hAnsi="Times New Roman"/>
          <w:b/>
          <w:sz w:val="28"/>
          <w:szCs w:val="28"/>
          <w:lang w:val="uk-UA"/>
        </w:rPr>
        <w:t>1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. Мамине сонечко. — </w:t>
      </w:r>
      <w:r w:rsidRPr="00D90CF2">
        <w:rPr>
          <w:rFonts w:ascii="Times New Roman" w:hAnsi="Times New Roman"/>
          <w:b/>
          <w:sz w:val="28"/>
          <w:szCs w:val="28"/>
          <w:lang w:val="uk-UA"/>
        </w:rPr>
        <w:t>Тернопіль</w:t>
      </w:r>
      <w:r>
        <w:rPr>
          <w:rFonts w:ascii="Times New Roman" w:hAnsi="Times New Roman"/>
          <w:b/>
          <w:sz w:val="28"/>
          <w:szCs w:val="28"/>
          <w:lang w:val="uk-UA"/>
        </w:rPr>
        <w:t>,</w:t>
      </w:r>
      <w:r w:rsidRPr="00D90CF2">
        <w:rPr>
          <w:rFonts w:ascii="Times New Roman" w:hAnsi="Times New Roman"/>
          <w:b/>
          <w:sz w:val="28"/>
          <w:szCs w:val="28"/>
          <w:lang w:val="uk-UA"/>
        </w:rPr>
        <w:t xml:space="preserve"> «Богдан»</w:t>
      </w:r>
      <w:r>
        <w:rPr>
          <w:rFonts w:ascii="Times New Roman" w:hAnsi="Times New Roman"/>
          <w:b/>
          <w:sz w:val="28"/>
          <w:szCs w:val="28"/>
          <w:lang w:val="uk-UA"/>
        </w:rPr>
        <w:t>. — 2011. — 19 с.</w:t>
      </w:r>
    </w:p>
    <w:p w:rsidR="00BC275E" w:rsidRPr="00D90CF2" w:rsidRDefault="00BC275E" w:rsidP="00DF2278">
      <w:pPr>
        <w:ind w:firstLine="54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D90CF2">
        <w:rPr>
          <w:rFonts w:ascii="Times New Roman" w:hAnsi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r w:rsidRPr="00D90CF2">
        <w:rPr>
          <w:rFonts w:ascii="Times New Roman" w:hAnsi="Times New Roman"/>
          <w:b/>
          <w:sz w:val="28"/>
          <w:szCs w:val="28"/>
          <w:lang w:val="uk-UA"/>
        </w:rPr>
        <w:t>Журнал «Трудова підготовка»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D90CF2">
        <w:rPr>
          <w:rFonts w:ascii="Times New Roman" w:hAnsi="Times New Roman"/>
          <w:b/>
          <w:sz w:val="28"/>
          <w:szCs w:val="28"/>
          <w:lang w:val="uk-UA"/>
        </w:rPr>
        <w:t>№2 за 2005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D90CF2">
        <w:rPr>
          <w:rFonts w:ascii="Times New Roman" w:hAnsi="Times New Roman"/>
          <w:b/>
          <w:sz w:val="28"/>
          <w:szCs w:val="28"/>
          <w:lang w:val="uk-UA"/>
        </w:rPr>
        <w:t>рік.</w:t>
      </w:r>
    </w:p>
    <w:sectPr w:rsidR="00BC275E" w:rsidRPr="00D90CF2" w:rsidSect="001E47D5">
      <w:footerReference w:type="even" r:id="rId35"/>
      <w:footerReference w:type="default" r:id="rId3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75E" w:rsidRDefault="00BC275E">
      <w:r>
        <w:separator/>
      </w:r>
    </w:p>
  </w:endnote>
  <w:endnote w:type="continuationSeparator" w:id="0">
    <w:p w:rsidR="00BC275E" w:rsidRDefault="00BC27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5E" w:rsidRDefault="00BC275E" w:rsidP="004401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C275E" w:rsidRDefault="00BC275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5E" w:rsidRDefault="00BC275E" w:rsidP="004401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15</w:t>
    </w:r>
    <w:r>
      <w:rPr>
        <w:rStyle w:val="PageNumber"/>
      </w:rPr>
      <w:fldChar w:fldCharType="end"/>
    </w:r>
  </w:p>
  <w:p w:rsidR="00BC275E" w:rsidRDefault="00BC275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75E" w:rsidRDefault="00BC275E">
      <w:r>
        <w:separator/>
      </w:r>
    </w:p>
  </w:footnote>
  <w:footnote w:type="continuationSeparator" w:id="0">
    <w:p w:rsidR="00BC275E" w:rsidRDefault="00BC27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43255"/>
    <w:multiLevelType w:val="hybridMultilevel"/>
    <w:tmpl w:val="4594A0B2"/>
    <w:lvl w:ilvl="0" w:tplc="A5788AB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>
    <w:nsid w:val="45BF6DEF"/>
    <w:multiLevelType w:val="hybridMultilevel"/>
    <w:tmpl w:val="5CC08BB6"/>
    <w:lvl w:ilvl="0" w:tplc="F19CADD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7136721"/>
    <w:multiLevelType w:val="hybridMultilevel"/>
    <w:tmpl w:val="BA2CA848"/>
    <w:lvl w:ilvl="0" w:tplc="C84202D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1352"/>
    <w:rsid w:val="00021352"/>
    <w:rsid w:val="0003309E"/>
    <w:rsid w:val="00035532"/>
    <w:rsid w:val="000356E0"/>
    <w:rsid w:val="000E7C23"/>
    <w:rsid w:val="0011759D"/>
    <w:rsid w:val="00144A0C"/>
    <w:rsid w:val="001974FA"/>
    <w:rsid w:val="001E47D5"/>
    <w:rsid w:val="002144CE"/>
    <w:rsid w:val="00337C42"/>
    <w:rsid w:val="00394104"/>
    <w:rsid w:val="003D26D7"/>
    <w:rsid w:val="0044012F"/>
    <w:rsid w:val="004568C9"/>
    <w:rsid w:val="00471444"/>
    <w:rsid w:val="004E3CB5"/>
    <w:rsid w:val="00546991"/>
    <w:rsid w:val="005A2CA0"/>
    <w:rsid w:val="006C05AC"/>
    <w:rsid w:val="00747EF2"/>
    <w:rsid w:val="007F6B87"/>
    <w:rsid w:val="008D01CD"/>
    <w:rsid w:val="00940A72"/>
    <w:rsid w:val="00A461D9"/>
    <w:rsid w:val="00A70D40"/>
    <w:rsid w:val="00A75931"/>
    <w:rsid w:val="00AB6892"/>
    <w:rsid w:val="00AC39E1"/>
    <w:rsid w:val="00AD2207"/>
    <w:rsid w:val="00B43156"/>
    <w:rsid w:val="00BA638C"/>
    <w:rsid w:val="00BA63DE"/>
    <w:rsid w:val="00BC275E"/>
    <w:rsid w:val="00C542D8"/>
    <w:rsid w:val="00C703EB"/>
    <w:rsid w:val="00C77825"/>
    <w:rsid w:val="00C92CB7"/>
    <w:rsid w:val="00D90CF2"/>
    <w:rsid w:val="00DF2278"/>
    <w:rsid w:val="00E03AB7"/>
    <w:rsid w:val="00E124EB"/>
    <w:rsid w:val="00E73B34"/>
    <w:rsid w:val="00F00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7D5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021352"/>
  </w:style>
  <w:style w:type="paragraph" w:styleId="NormalWeb">
    <w:name w:val="Normal (Web)"/>
    <w:basedOn w:val="Normal"/>
    <w:uiPriority w:val="99"/>
    <w:rsid w:val="000E7C23"/>
    <w:pPr>
      <w:spacing w:before="240" w:after="240" w:line="300" w:lineRule="atLeast"/>
    </w:pPr>
    <w:rPr>
      <w:rFonts w:ascii="Arial" w:hAnsi="Arial" w:cs="Arial"/>
      <w:color w:val="000000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rsid w:val="00F00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009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3309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D90CF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E7E4C"/>
  </w:style>
  <w:style w:type="character" w:styleId="PageNumber">
    <w:name w:val="page number"/>
    <w:basedOn w:val="DefaultParagraphFont"/>
    <w:uiPriority w:val="99"/>
    <w:rsid w:val="00D90CF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94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9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4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4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942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94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942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942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942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9942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942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9942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9942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9422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://www.mamynesonechko.in.ua/images/stories/soltisto/12.jpg" TargetMode="External"/><Relationship Id="rId26" Type="http://schemas.openxmlformats.org/officeDocument/2006/relationships/hyperlink" Target="http://www.mamynesonechko.in.ua/images/stories/soltisto/03.jp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34" Type="http://schemas.openxmlformats.org/officeDocument/2006/relationships/image" Target="media/image23.jpeg"/><Relationship Id="rId7" Type="http://schemas.openxmlformats.org/officeDocument/2006/relationships/image" Target="media/image1.wmf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5.jpeg"/><Relationship Id="rId33" Type="http://schemas.openxmlformats.org/officeDocument/2006/relationships/image" Target="media/image22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mamynesonechko.in.ua/images/stories/soltisto/11.jpg" TargetMode="External"/><Relationship Id="rId20" Type="http://schemas.openxmlformats.org/officeDocument/2006/relationships/hyperlink" Target="http://www.mamynesonechko.in.ua/images/stories/soltisto/20.jpg" TargetMode="External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4.jpeg"/><Relationship Id="rId32" Type="http://schemas.openxmlformats.org/officeDocument/2006/relationships/image" Target="media/image21.jpe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3.jpeg"/><Relationship Id="rId28" Type="http://schemas.openxmlformats.org/officeDocument/2006/relationships/image" Target="media/image17.jpeg"/><Relationship Id="rId36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31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://www.mamynesonechko.in.ua/images/stories/soltisto/09.jpg" TargetMode="External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154</TotalTime>
  <Pages>17</Pages>
  <Words>2394</Words>
  <Characters>13652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2011-03-22T08:32:00Z</dcterms:created>
  <dcterms:modified xsi:type="dcterms:W3CDTF">2013-03-16T18:26:00Z</dcterms:modified>
</cp:coreProperties>
</file>