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B34" w:rsidRPr="00315EDB" w:rsidRDefault="00BC0B34" w:rsidP="004E0B16">
      <w:pPr>
        <w:jc w:val="center"/>
        <w:rPr>
          <w:rFonts w:ascii="Times New Roman" w:hAnsi="Times New Roman"/>
          <w:b/>
          <w:caps/>
          <w:sz w:val="28"/>
          <w:szCs w:val="28"/>
          <w:lang w:val="uk-UA"/>
        </w:rPr>
      </w:pPr>
      <w:r w:rsidRPr="00315EDB">
        <w:rPr>
          <w:rFonts w:ascii="Times New Roman" w:hAnsi="Times New Roman"/>
          <w:b/>
          <w:caps/>
          <w:sz w:val="28"/>
          <w:szCs w:val="28"/>
          <w:lang w:val="uk-UA"/>
        </w:rPr>
        <w:t>Словесні</w:t>
      </w:r>
      <w:r>
        <w:rPr>
          <w:rFonts w:ascii="Times New Roman" w:hAnsi="Times New Roman"/>
          <w:b/>
          <w:caps/>
          <w:sz w:val="28"/>
          <w:szCs w:val="28"/>
          <w:lang w:val="uk-UA"/>
        </w:rPr>
        <w:t xml:space="preserve"> </w:t>
      </w:r>
      <w:r w:rsidRPr="00315EDB">
        <w:rPr>
          <w:rFonts w:ascii="Times New Roman" w:hAnsi="Times New Roman"/>
          <w:b/>
          <w:caps/>
          <w:sz w:val="28"/>
          <w:szCs w:val="28"/>
          <w:lang w:val="uk-UA"/>
        </w:rPr>
        <w:t xml:space="preserve"> игрі </w:t>
      </w:r>
      <w:r>
        <w:rPr>
          <w:rFonts w:ascii="Times New Roman" w:hAnsi="Times New Roman"/>
          <w:b/>
          <w:caps/>
          <w:sz w:val="28"/>
          <w:szCs w:val="28"/>
          <w:lang w:val="uk-UA"/>
        </w:rPr>
        <w:t xml:space="preserve"> для  першокласників  в  умовах  ГПД</w:t>
      </w:r>
    </w:p>
    <w:p w:rsidR="00BC0B34" w:rsidRPr="002D472D" w:rsidRDefault="00BC0B34" w:rsidP="00AD1320">
      <w:pPr>
        <w:ind w:left="4248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 w:rsidRPr="002D472D">
        <w:rPr>
          <w:rFonts w:ascii="Times New Roman" w:hAnsi="Times New Roman"/>
          <w:b/>
          <w:i/>
          <w:sz w:val="24"/>
          <w:szCs w:val="24"/>
          <w:lang w:val="uk-UA"/>
        </w:rPr>
        <w:t xml:space="preserve">Гра має важливе значення в житті дитини, має те саме значення, яке в дорослого має діяльність, робота, служба. Яка дитина в грі, така з великих поглядів вона буде в роботі, коли виросте. </w:t>
      </w:r>
    </w:p>
    <w:p w:rsidR="00BC0B34" w:rsidRPr="002D472D" w:rsidRDefault="00BC0B34" w:rsidP="004E0B16">
      <w:pPr>
        <w:ind w:left="4248"/>
        <w:jc w:val="right"/>
        <w:rPr>
          <w:rFonts w:ascii="Times New Roman" w:hAnsi="Times New Roman"/>
          <w:b/>
          <w:i/>
          <w:sz w:val="24"/>
          <w:szCs w:val="24"/>
          <w:lang w:val="uk-UA"/>
        </w:rPr>
      </w:pPr>
      <w:r w:rsidRPr="002D472D">
        <w:rPr>
          <w:rFonts w:ascii="Times New Roman" w:hAnsi="Times New Roman"/>
          <w:b/>
          <w:i/>
          <w:sz w:val="24"/>
          <w:szCs w:val="24"/>
          <w:lang w:val="uk-UA"/>
        </w:rPr>
        <w:t>А. С. Макаренко</w:t>
      </w:r>
    </w:p>
    <w:p w:rsidR="00BC0B34" w:rsidRDefault="00BC0B34" w:rsidP="00DF7282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Сучасні першокласники – це діти шестирічного віку. Для них ігрова діяльність є близькою і зрозумілою.</w:t>
      </w:r>
      <w:r w:rsidRPr="002D472D">
        <w:t xml:space="preserve"> </w:t>
      </w:r>
      <w:r w:rsidRPr="002D472D">
        <w:rPr>
          <w:rFonts w:ascii="Times New Roman" w:hAnsi="Times New Roman"/>
          <w:sz w:val="24"/>
          <w:szCs w:val="24"/>
          <w:lang w:val="uk-UA"/>
        </w:rPr>
        <w:t>Під час гри діти вільніше, ніж під</w:t>
      </w:r>
      <w:r>
        <w:rPr>
          <w:rFonts w:ascii="Times New Roman" w:hAnsi="Times New Roman"/>
          <w:sz w:val="24"/>
          <w:szCs w:val="24"/>
          <w:lang w:val="uk-UA"/>
        </w:rPr>
        <w:t xml:space="preserve"> час будь-якої іншої діяльності. Вони ставлять цілі, реалізовують їх, аналізують результати. Впровадження ігрової діяльності в умовах ГПД просто необхідне, ії використання дає змогу успішно формувати і закріплювати позитивне ставлення дитини до навчальної праці. </w:t>
      </w:r>
    </w:p>
    <w:p w:rsidR="00BC0B34" w:rsidRDefault="00BC0B34" w:rsidP="00525E8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AC10EB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67512C">
        <w:rPr>
          <w:rFonts w:ascii="Times New Roman" w:hAnsi="Times New Roman"/>
          <w:sz w:val="24"/>
          <w:szCs w:val="24"/>
        </w:rPr>
        <w:t>Гра є одним із засобів розумового виховання. У ній дитина відображає навколишню дійсність, виявляє свої знання, ділиться ними з товаришами.</w:t>
      </w:r>
      <w:r w:rsidRPr="003909E8">
        <w:rPr>
          <w:rFonts w:ascii="Times New Roman" w:hAnsi="Times New Roman"/>
          <w:sz w:val="24"/>
          <w:szCs w:val="24"/>
        </w:rPr>
        <w:t xml:space="preserve"> </w:t>
      </w:r>
    </w:p>
    <w:p w:rsidR="00BC0B34" w:rsidRPr="003909E8" w:rsidRDefault="00BC0B34" w:rsidP="00525E8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Гра – це «чарівна паличка», за допомогою якої можна навчити дитину читати, писати, мислити, винаходити, доводити. Важливо, щоб гра захоплювала і була доступною. </w:t>
      </w:r>
    </w:p>
    <w:p w:rsidR="00BC0B34" w:rsidRPr="00F827AD" w:rsidRDefault="00BC0B34" w:rsidP="00525E80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Шестирічним першокласникам </w:t>
      </w:r>
      <w:r w:rsidRPr="00F827AD">
        <w:rPr>
          <w:rFonts w:ascii="Times New Roman" w:hAnsi="Times New Roman"/>
          <w:sz w:val="24"/>
          <w:szCs w:val="24"/>
        </w:rPr>
        <w:t xml:space="preserve"> властиві велика допитливість, спостережливість, інтерес до всього нового, незвичайного. Самому відгадати загадку, придумати розповідь або його продовження, узагальнити предмети з</w:t>
      </w:r>
      <w:r>
        <w:rPr>
          <w:rFonts w:ascii="Times New Roman" w:hAnsi="Times New Roman"/>
          <w:sz w:val="24"/>
          <w:szCs w:val="24"/>
          <w:lang w:val="uk-UA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будь-якими</w:t>
      </w:r>
      <w:r w:rsidRPr="00F827AD">
        <w:rPr>
          <w:rFonts w:ascii="Times New Roman" w:hAnsi="Times New Roman"/>
          <w:sz w:val="24"/>
          <w:szCs w:val="24"/>
        </w:rPr>
        <w:t xml:space="preserve"> ознаками. І це далеко не повний перелік цікавих р</w:t>
      </w:r>
      <w:r>
        <w:rPr>
          <w:rFonts w:ascii="Times New Roman" w:hAnsi="Times New Roman"/>
          <w:sz w:val="24"/>
          <w:szCs w:val="24"/>
        </w:rPr>
        <w:t>озумових завдань, що ви</w:t>
      </w:r>
      <w:r>
        <w:rPr>
          <w:rFonts w:ascii="Times New Roman" w:hAnsi="Times New Roman"/>
          <w:sz w:val="24"/>
          <w:szCs w:val="24"/>
          <w:lang w:val="uk-UA"/>
        </w:rPr>
        <w:t xml:space="preserve">конуються </w:t>
      </w:r>
      <w:r w:rsidRPr="00F827AD">
        <w:rPr>
          <w:rFonts w:ascii="Times New Roman" w:hAnsi="Times New Roman"/>
          <w:sz w:val="24"/>
          <w:szCs w:val="24"/>
        </w:rPr>
        <w:t xml:space="preserve"> дітьми цього віку.</w:t>
      </w:r>
    </w:p>
    <w:p w:rsidR="00BC0B34" w:rsidRPr="00F827AD" w:rsidRDefault="00BC0B34" w:rsidP="00525E80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F827AD">
        <w:rPr>
          <w:rFonts w:ascii="Times New Roman" w:hAnsi="Times New Roman"/>
          <w:sz w:val="24"/>
          <w:szCs w:val="24"/>
        </w:rPr>
        <w:t>Вирішальне значення в розумовій діяльності набуває прагнення отримати нові</w:t>
      </w:r>
      <w:r>
        <w:rPr>
          <w:rFonts w:ascii="Times New Roman" w:hAnsi="Times New Roman"/>
          <w:sz w:val="24"/>
          <w:szCs w:val="24"/>
        </w:rPr>
        <w:t xml:space="preserve"> знання. Для д</w:t>
      </w:r>
      <w:r>
        <w:rPr>
          <w:rFonts w:ascii="Times New Roman" w:hAnsi="Times New Roman"/>
          <w:sz w:val="24"/>
          <w:szCs w:val="24"/>
          <w:lang w:val="uk-UA"/>
        </w:rPr>
        <w:t>і</w:t>
      </w:r>
      <w:r>
        <w:rPr>
          <w:rFonts w:ascii="Times New Roman" w:hAnsi="Times New Roman"/>
          <w:sz w:val="24"/>
          <w:szCs w:val="24"/>
        </w:rPr>
        <w:t>тей</w:t>
      </w:r>
      <w:r w:rsidRPr="00F827AD">
        <w:rPr>
          <w:rFonts w:ascii="Times New Roman" w:hAnsi="Times New Roman"/>
          <w:sz w:val="24"/>
          <w:szCs w:val="24"/>
        </w:rPr>
        <w:t xml:space="preserve"> набагато цікавіше направляти свої зусилля на вирішення цікавою головоломки, ніж грати і вигравати без вигадки і зусилля.</w:t>
      </w:r>
    </w:p>
    <w:p w:rsidR="00BC0B34" w:rsidRPr="003D2C46" w:rsidRDefault="00BC0B34" w:rsidP="00525E80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67512C">
        <w:rPr>
          <w:rFonts w:ascii="Times New Roman" w:hAnsi="Times New Roman"/>
          <w:sz w:val="24"/>
          <w:szCs w:val="24"/>
        </w:rPr>
        <w:t xml:space="preserve">Хотілося б зупинитися на </w:t>
      </w:r>
      <w:r w:rsidRPr="003D2C46">
        <w:rPr>
          <w:rFonts w:ascii="Times New Roman" w:hAnsi="Times New Roman"/>
          <w:b/>
          <w:sz w:val="24"/>
          <w:szCs w:val="24"/>
        </w:rPr>
        <w:t>словесних іграх.</w:t>
      </w:r>
    </w:p>
    <w:p w:rsidR="00BC0B34" w:rsidRPr="0067512C" w:rsidRDefault="00BC0B34" w:rsidP="00525E80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F827AD">
        <w:rPr>
          <w:rFonts w:ascii="Times New Roman" w:hAnsi="Times New Roman"/>
          <w:sz w:val="24"/>
          <w:szCs w:val="24"/>
        </w:rPr>
        <w:t>Словесні ігри якраз і мають на меті - розвивати, формувати мислення дітей у доступній, цікавій формі.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512C">
        <w:rPr>
          <w:rFonts w:ascii="Times New Roman" w:hAnsi="Times New Roman"/>
          <w:sz w:val="24"/>
          <w:szCs w:val="24"/>
        </w:rPr>
        <w:t xml:space="preserve">Велику увагу </w:t>
      </w:r>
      <w:r>
        <w:rPr>
          <w:rFonts w:ascii="Times New Roman" w:hAnsi="Times New Roman"/>
          <w:sz w:val="24"/>
          <w:szCs w:val="24"/>
          <w:lang w:val="uk-UA"/>
        </w:rPr>
        <w:t xml:space="preserve">у </w:t>
      </w:r>
      <w:r w:rsidRPr="0067512C">
        <w:rPr>
          <w:rFonts w:ascii="Times New Roman" w:hAnsi="Times New Roman"/>
          <w:sz w:val="24"/>
          <w:szCs w:val="24"/>
        </w:rPr>
        <w:t>грі слід приділяти розвитку вміння дітей узагальнювати, порівнювати, протиставляти.</w:t>
      </w:r>
    </w:p>
    <w:p w:rsidR="00BC0B34" w:rsidRPr="0067512C" w:rsidRDefault="00BC0B34" w:rsidP="00525E80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67512C">
        <w:rPr>
          <w:rFonts w:ascii="Times New Roman" w:hAnsi="Times New Roman"/>
          <w:sz w:val="24"/>
          <w:szCs w:val="24"/>
        </w:rPr>
        <w:t>В словесних іграх діти вчаться описувати предмети, відгадувати за описом, за ознаками схожості та відмінності, вчаться мислити про речі,</w:t>
      </w:r>
      <w:r>
        <w:rPr>
          <w:rFonts w:ascii="Times New Roman" w:hAnsi="Times New Roman"/>
          <w:sz w:val="24"/>
          <w:szCs w:val="24"/>
        </w:rPr>
        <w:t xml:space="preserve"> яки</w:t>
      </w:r>
      <w:r>
        <w:rPr>
          <w:rFonts w:ascii="Times New Roman" w:hAnsi="Times New Roman"/>
          <w:sz w:val="24"/>
          <w:szCs w:val="24"/>
          <w:lang w:val="uk-UA"/>
        </w:rPr>
        <w:t>х</w:t>
      </w:r>
      <w:r w:rsidRPr="0067512C">
        <w:rPr>
          <w:rFonts w:ascii="Times New Roman" w:hAnsi="Times New Roman"/>
          <w:sz w:val="24"/>
          <w:szCs w:val="24"/>
        </w:rPr>
        <w:t xml:space="preserve"> в</w:t>
      </w:r>
      <w:r>
        <w:rPr>
          <w:rFonts w:ascii="Times New Roman" w:hAnsi="Times New Roman"/>
          <w:sz w:val="24"/>
          <w:szCs w:val="24"/>
          <w:lang w:val="uk-UA"/>
        </w:rPr>
        <w:t xml:space="preserve">они в </w:t>
      </w:r>
      <w:r>
        <w:rPr>
          <w:rFonts w:ascii="Times New Roman" w:hAnsi="Times New Roman"/>
          <w:sz w:val="24"/>
          <w:szCs w:val="24"/>
        </w:rPr>
        <w:t xml:space="preserve"> даний час не </w:t>
      </w:r>
      <w:r>
        <w:rPr>
          <w:rFonts w:ascii="Times New Roman" w:hAnsi="Times New Roman"/>
          <w:sz w:val="24"/>
          <w:szCs w:val="24"/>
          <w:lang w:val="uk-UA"/>
        </w:rPr>
        <w:t>бачуть</w:t>
      </w:r>
      <w:r w:rsidRPr="0067512C">
        <w:rPr>
          <w:rFonts w:ascii="Times New Roman" w:hAnsi="Times New Roman"/>
          <w:sz w:val="24"/>
          <w:szCs w:val="24"/>
        </w:rPr>
        <w:t>. Основні вимоги всіх видів ігор з розвитку мовлення: діти повинні чути звернену до них мову і повинні говорити самі</w:t>
      </w:r>
      <w:r>
        <w:rPr>
          <w:rFonts w:ascii="Times New Roman" w:hAnsi="Times New Roman"/>
          <w:sz w:val="24"/>
          <w:szCs w:val="24"/>
        </w:rPr>
        <w:t>.</w:t>
      </w:r>
    </w:p>
    <w:p w:rsidR="00BC0B34" w:rsidRPr="00F827AD" w:rsidRDefault="00BC0B34" w:rsidP="00525E8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F827AD">
        <w:rPr>
          <w:rFonts w:ascii="Times New Roman" w:hAnsi="Times New Roman"/>
          <w:sz w:val="24"/>
          <w:szCs w:val="24"/>
        </w:rPr>
        <w:t>Умовно словесні ігри розділені на чотири групи. У кожній з груп визначені розумові завдання. Ігри розташовані за ступенем складності ігрових завдань. Наприклад, ігри на порівняння предметів пропон</w:t>
      </w:r>
      <w:r>
        <w:rPr>
          <w:rFonts w:ascii="Times New Roman" w:hAnsi="Times New Roman"/>
          <w:sz w:val="24"/>
          <w:szCs w:val="24"/>
        </w:rPr>
        <w:t>уються раніше, ніж ігри на клас</w:t>
      </w:r>
      <w:r>
        <w:rPr>
          <w:rFonts w:ascii="Times New Roman" w:hAnsi="Times New Roman"/>
          <w:sz w:val="24"/>
          <w:szCs w:val="24"/>
          <w:lang w:val="uk-UA"/>
        </w:rPr>
        <w:t>и</w:t>
      </w:r>
      <w:r w:rsidRPr="00F827AD">
        <w:rPr>
          <w:rFonts w:ascii="Times New Roman" w:hAnsi="Times New Roman"/>
          <w:sz w:val="24"/>
          <w:szCs w:val="24"/>
        </w:rPr>
        <w:t>фікайію та узагальнення.</w:t>
      </w:r>
    </w:p>
    <w:p w:rsidR="00BC0B34" w:rsidRPr="00F827AD" w:rsidRDefault="00BC0B34" w:rsidP="00525E80">
      <w:pPr>
        <w:ind w:firstLine="360"/>
        <w:jc w:val="both"/>
        <w:rPr>
          <w:rFonts w:ascii="Times New Roman" w:hAnsi="Times New Roman"/>
          <w:sz w:val="24"/>
          <w:szCs w:val="24"/>
          <w:lang w:val="uk-UA"/>
        </w:rPr>
      </w:pPr>
      <w:r w:rsidRPr="00F827AD">
        <w:rPr>
          <w:rFonts w:ascii="Times New Roman" w:hAnsi="Times New Roman"/>
          <w:sz w:val="24"/>
          <w:szCs w:val="24"/>
          <w:lang w:val="uk-UA"/>
        </w:rPr>
        <w:t>Дітям пропонується більша самостійність не тільки у виборі самої гри, але і в творчому вирішенні її ігрових завдань.</w:t>
      </w:r>
    </w:p>
    <w:p w:rsidR="00BC0B34" w:rsidRPr="0088575E" w:rsidRDefault="00BC0B34" w:rsidP="00525E80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smallCaps/>
          <w:sz w:val="24"/>
          <w:szCs w:val="24"/>
          <w:lang w:val="uk-UA"/>
        </w:rPr>
      </w:pPr>
      <w:r>
        <w:rPr>
          <w:rFonts w:ascii="Times New Roman" w:hAnsi="Times New Roman"/>
          <w:b/>
          <w:smallCaps/>
          <w:sz w:val="24"/>
          <w:szCs w:val="24"/>
          <w:lang w:val="uk-UA"/>
        </w:rPr>
        <w:t xml:space="preserve">Ігри, які виховують вміння </w:t>
      </w:r>
      <w:r w:rsidRPr="0088575E">
        <w:rPr>
          <w:rFonts w:ascii="Times New Roman" w:hAnsi="Times New Roman"/>
          <w:b/>
          <w:smallCaps/>
          <w:sz w:val="24"/>
          <w:szCs w:val="24"/>
          <w:lang w:val="uk-UA"/>
        </w:rPr>
        <w:t xml:space="preserve"> ви</w:t>
      </w:r>
      <w:r>
        <w:rPr>
          <w:rFonts w:ascii="Times New Roman" w:hAnsi="Times New Roman"/>
          <w:b/>
          <w:smallCaps/>
          <w:sz w:val="24"/>
          <w:szCs w:val="24"/>
          <w:lang w:val="uk-UA"/>
        </w:rPr>
        <w:t>діляти головні ознаки предметів  і</w:t>
      </w:r>
      <w:r w:rsidRPr="0088575E">
        <w:rPr>
          <w:rFonts w:ascii="Times New Roman" w:hAnsi="Times New Roman"/>
          <w:b/>
          <w:smallCaps/>
          <w:sz w:val="24"/>
          <w:szCs w:val="24"/>
          <w:lang w:val="uk-UA"/>
        </w:rPr>
        <w:t xml:space="preserve"> </w:t>
      </w:r>
      <w:r w:rsidRPr="002D472D">
        <w:rPr>
          <w:rFonts w:ascii="Times New Roman" w:hAnsi="Times New Roman"/>
          <w:b/>
          <w:smallCaps/>
          <w:sz w:val="24"/>
          <w:szCs w:val="24"/>
        </w:rPr>
        <w:t xml:space="preserve"> </w:t>
      </w:r>
      <w:r>
        <w:rPr>
          <w:rFonts w:ascii="Times New Roman" w:hAnsi="Times New Roman"/>
          <w:b/>
          <w:smallCaps/>
          <w:sz w:val="24"/>
          <w:szCs w:val="24"/>
          <w:lang w:val="uk-UA"/>
        </w:rPr>
        <w:t>явищ</w:t>
      </w:r>
    </w:p>
    <w:p w:rsidR="00BC0B34" w:rsidRPr="00F827AD" w:rsidRDefault="00BC0B34" w:rsidP="00525E80">
      <w:pPr>
        <w:ind w:firstLine="360"/>
        <w:jc w:val="both"/>
        <w:rPr>
          <w:rFonts w:ascii="Times New Roman" w:hAnsi="Times New Roman"/>
          <w:sz w:val="24"/>
          <w:szCs w:val="24"/>
          <w:lang w:val="uk-UA"/>
        </w:rPr>
      </w:pPr>
      <w:r w:rsidRPr="00F827AD">
        <w:rPr>
          <w:rFonts w:ascii="Times New Roman" w:hAnsi="Times New Roman"/>
          <w:sz w:val="24"/>
          <w:szCs w:val="24"/>
          <w:lang w:val="uk-UA"/>
        </w:rPr>
        <w:t>Мета таких іго</w:t>
      </w:r>
      <w:r>
        <w:rPr>
          <w:rFonts w:ascii="Times New Roman" w:hAnsi="Times New Roman"/>
          <w:sz w:val="24"/>
          <w:szCs w:val="24"/>
          <w:lang w:val="uk-UA"/>
        </w:rPr>
        <w:t>р - знаходити відмінності предметів</w:t>
      </w:r>
      <w:r w:rsidRPr="00F827AD">
        <w:rPr>
          <w:rFonts w:ascii="Times New Roman" w:hAnsi="Times New Roman"/>
          <w:sz w:val="24"/>
          <w:szCs w:val="24"/>
          <w:lang w:val="uk-UA"/>
        </w:rPr>
        <w:t>.</w:t>
      </w:r>
    </w:p>
    <w:p w:rsidR="00BC0B34" w:rsidRPr="00F827AD" w:rsidRDefault="00BC0B34" w:rsidP="00525E80">
      <w:pPr>
        <w:ind w:firstLine="36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Перш, ніж почати  ігри </w:t>
      </w:r>
      <w:r w:rsidRPr="00F827AD">
        <w:rPr>
          <w:rFonts w:ascii="Times New Roman" w:hAnsi="Times New Roman"/>
          <w:sz w:val="24"/>
          <w:szCs w:val="24"/>
          <w:lang w:val="uk-UA"/>
        </w:rPr>
        <w:t xml:space="preserve"> першої </w:t>
      </w:r>
      <w:r>
        <w:rPr>
          <w:rFonts w:ascii="Times New Roman" w:hAnsi="Times New Roman"/>
          <w:sz w:val="24"/>
          <w:szCs w:val="24"/>
          <w:lang w:val="uk-UA"/>
        </w:rPr>
        <w:t>групи, доцільно провести бесіду, в якії</w:t>
      </w:r>
      <w:r w:rsidRPr="00F827AD">
        <w:rPr>
          <w:rFonts w:ascii="Times New Roman" w:hAnsi="Times New Roman"/>
          <w:sz w:val="24"/>
          <w:szCs w:val="24"/>
          <w:lang w:val="uk-UA"/>
        </w:rPr>
        <w:t xml:space="preserve"> вихователь розповідає дітям, що людей оточує безліч предметів, що предмети бувають подібні і відрізняються один від одного.</w:t>
      </w:r>
    </w:p>
    <w:p w:rsidR="00BC0B34" w:rsidRPr="0088575E" w:rsidRDefault="00BC0B34" w:rsidP="00525E80">
      <w:pPr>
        <w:ind w:firstLine="360"/>
        <w:jc w:val="both"/>
        <w:rPr>
          <w:rFonts w:ascii="Times New Roman" w:hAnsi="Times New Roman"/>
          <w:sz w:val="24"/>
          <w:szCs w:val="24"/>
          <w:lang w:val="uk-UA"/>
        </w:rPr>
      </w:pPr>
      <w:r w:rsidRPr="00F827AD">
        <w:rPr>
          <w:rFonts w:ascii="Times New Roman" w:hAnsi="Times New Roman"/>
          <w:sz w:val="24"/>
          <w:szCs w:val="24"/>
          <w:lang w:val="uk-UA"/>
        </w:rPr>
        <w:t>Після цього можна запр</w:t>
      </w:r>
      <w:r>
        <w:rPr>
          <w:rFonts w:ascii="Times New Roman" w:hAnsi="Times New Roman"/>
          <w:sz w:val="24"/>
          <w:szCs w:val="24"/>
          <w:lang w:val="uk-UA"/>
        </w:rPr>
        <w:t>опонувати дітям гру.</w:t>
      </w:r>
    </w:p>
    <w:p w:rsidR="00BC0B34" w:rsidRPr="00F827AD" w:rsidRDefault="00BC0B34" w:rsidP="00525E80">
      <w:pPr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F827AD">
        <w:rPr>
          <w:rFonts w:ascii="Times New Roman" w:hAnsi="Times New Roman"/>
          <w:b/>
          <w:sz w:val="24"/>
          <w:szCs w:val="24"/>
          <w:lang w:val="uk-UA"/>
        </w:rPr>
        <w:t>Гра «</w:t>
      </w:r>
      <w:r>
        <w:rPr>
          <w:rFonts w:ascii="Times New Roman" w:hAnsi="Times New Roman"/>
          <w:b/>
          <w:sz w:val="24"/>
          <w:szCs w:val="24"/>
          <w:lang w:val="uk-UA"/>
        </w:rPr>
        <w:t>Відгадай</w:t>
      </w:r>
      <w:r w:rsidRPr="0013326F"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</w:rPr>
        <w:t>но!</w:t>
      </w:r>
      <w:r>
        <w:rPr>
          <w:rFonts w:ascii="Times New Roman" w:hAnsi="Times New Roman"/>
          <w:b/>
          <w:sz w:val="24"/>
          <w:szCs w:val="24"/>
          <w:lang w:val="uk-UA"/>
        </w:rPr>
        <w:t>»</w:t>
      </w:r>
    </w:p>
    <w:p w:rsidR="00BC0B34" w:rsidRPr="00F827AD" w:rsidRDefault="00BC0B34" w:rsidP="00525E8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F827AD">
        <w:rPr>
          <w:rFonts w:ascii="Times New Roman" w:hAnsi="Times New Roman"/>
          <w:sz w:val="24"/>
          <w:szCs w:val="24"/>
          <w:lang w:val="uk-UA"/>
        </w:rPr>
        <w:t>Кожна дитина задумує предмет, що знаходиться в кімнаті.</w:t>
      </w:r>
    </w:p>
    <w:p w:rsidR="00BC0B34" w:rsidRDefault="00BC0B34" w:rsidP="00525E8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F827AD">
        <w:rPr>
          <w:rFonts w:ascii="Times New Roman" w:hAnsi="Times New Roman"/>
          <w:sz w:val="24"/>
          <w:szCs w:val="24"/>
          <w:lang w:val="uk-UA"/>
        </w:rPr>
        <w:t>Вихователь кладе ка</w:t>
      </w:r>
      <w:r>
        <w:rPr>
          <w:rFonts w:ascii="Times New Roman" w:hAnsi="Times New Roman"/>
          <w:sz w:val="24"/>
          <w:szCs w:val="24"/>
          <w:lang w:val="uk-UA"/>
        </w:rPr>
        <w:t>мінчик на коліна будь-якого гравця</w:t>
      </w:r>
      <w:r w:rsidRPr="00F827AD">
        <w:rPr>
          <w:rFonts w:ascii="Times New Roman" w:hAnsi="Times New Roman"/>
          <w:sz w:val="24"/>
          <w:szCs w:val="24"/>
          <w:lang w:val="uk-UA"/>
        </w:rPr>
        <w:t>. Дитина встає і описує задуманий предмет, а потім передає камінчик тому, х</w:t>
      </w:r>
      <w:r>
        <w:rPr>
          <w:rFonts w:ascii="Times New Roman" w:hAnsi="Times New Roman"/>
          <w:sz w:val="24"/>
          <w:szCs w:val="24"/>
          <w:lang w:val="uk-UA"/>
        </w:rPr>
        <w:t xml:space="preserve">то буде відгадувати. Гра триває </w:t>
      </w:r>
      <w:r w:rsidRPr="00F827AD">
        <w:rPr>
          <w:rFonts w:ascii="Times New Roman" w:hAnsi="Times New Roman"/>
          <w:sz w:val="24"/>
          <w:szCs w:val="24"/>
          <w:lang w:val="uk-UA"/>
        </w:rPr>
        <w:t xml:space="preserve"> до тих пір, поки кожний не придумає свою загадку. Вихователь стежить за тим, щоб діти при описі називали їх</w:t>
      </w:r>
      <w:r>
        <w:rPr>
          <w:rFonts w:ascii="Times New Roman" w:hAnsi="Times New Roman"/>
          <w:sz w:val="24"/>
          <w:szCs w:val="24"/>
          <w:lang w:val="uk-UA"/>
        </w:rPr>
        <w:t xml:space="preserve">ні головні </w:t>
      </w:r>
      <w:r w:rsidRPr="00F827AD">
        <w:rPr>
          <w:rFonts w:ascii="Times New Roman" w:hAnsi="Times New Roman"/>
          <w:sz w:val="24"/>
          <w:szCs w:val="24"/>
          <w:lang w:val="uk-UA"/>
        </w:rPr>
        <w:t>ознаки, які допомогли б взнати предмет.</w:t>
      </w:r>
    </w:p>
    <w:p w:rsidR="00BC0B34" w:rsidRDefault="00BC0B34" w:rsidP="00525E8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EB1ECB">
        <w:rPr>
          <w:rFonts w:ascii="Times New Roman" w:hAnsi="Times New Roman"/>
          <w:sz w:val="24"/>
          <w:szCs w:val="24"/>
          <w:lang w:val="uk-UA"/>
        </w:rPr>
        <w:t>Наприклад</w:t>
      </w:r>
      <w:r>
        <w:rPr>
          <w:rFonts w:ascii="Times New Roman" w:hAnsi="Times New Roman"/>
          <w:sz w:val="24"/>
          <w:szCs w:val="24"/>
          <w:lang w:val="uk-UA"/>
        </w:rPr>
        <w:t xml:space="preserve">, </w:t>
      </w:r>
      <w:r w:rsidRPr="00EB1ECB">
        <w:rPr>
          <w:rFonts w:ascii="Times New Roman" w:hAnsi="Times New Roman"/>
          <w:sz w:val="24"/>
          <w:szCs w:val="24"/>
          <w:lang w:val="uk-UA"/>
        </w:rPr>
        <w:t xml:space="preserve"> дитина</w:t>
      </w:r>
      <w:r>
        <w:rPr>
          <w:rFonts w:ascii="Times New Roman" w:hAnsi="Times New Roman"/>
          <w:sz w:val="24"/>
          <w:szCs w:val="24"/>
          <w:lang w:val="uk-UA"/>
        </w:rPr>
        <w:t xml:space="preserve"> може дати такий опис предмета: </w:t>
      </w:r>
    </w:p>
    <w:p w:rsidR="00BC0B34" w:rsidRDefault="00BC0B34" w:rsidP="00525E8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- </w:t>
      </w:r>
      <w:r w:rsidRPr="00EB1ECB">
        <w:rPr>
          <w:rFonts w:ascii="Times New Roman" w:hAnsi="Times New Roman"/>
          <w:sz w:val="24"/>
          <w:szCs w:val="24"/>
          <w:lang w:val="uk-UA"/>
        </w:rPr>
        <w:t>Блиску</w:t>
      </w:r>
      <w:r>
        <w:rPr>
          <w:rFonts w:ascii="Times New Roman" w:hAnsi="Times New Roman"/>
          <w:sz w:val="24"/>
          <w:szCs w:val="24"/>
          <w:lang w:val="uk-UA"/>
        </w:rPr>
        <w:t>чий з носиком, в ньому гаряча вода</w:t>
      </w:r>
      <w:r w:rsidRPr="00EB1ECB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EB1ECB">
        <w:rPr>
          <w:rFonts w:ascii="Times New Roman" w:hAnsi="Times New Roman"/>
          <w:i/>
          <w:sz w:val="24"/>
          <w:szCs w:val="24"/>
          <w:lang w:val="uk-UA"/>
        </w:rPr>
        <w:t>(Чайник)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</w:t>
      </w:r>
    </w:p>
    <w:p w:rsidR="00BC0B34" w:rsidRPr="00BA670E" w:rsidRDefault="00BC0B34" w:rsidP="00525E8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- Літає, з крилами, металевий </w:t>
      </w:r>
      <w:r w:rsidRPr="00BA670E">
        <w:rPr>
          <w:rFonts w:ascii="Times New Roman" w:hAnsi="Times New Roman"/>
          <w:i/>
          <w:sz w:val="24"/>
          <w:szCs w:val="24"/>
          <w:lang w:val="uk-UA"/>
        </w:rPr>
        <w:t>(Літак)</w:t>
      </w:r>
    </w:p>
    <w:p w:rsidR="00BC0B34" w:rsidRPr="00F827AD" w:rsidRDefault="00BC0B34" w:rsidP="00525E80">
      <w:pPr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F827AD">
        <w:rPr>
          <w:rFonts w:ascii="Times New Roman" w:hAnsi="Times New Roman"/>
          <w:b/>
          <w:sz w:val="24"/>
          <w:szCs w:val="24"/>
          <w:lang w:val="uk-UA"/>
        </w:rPr>
        <w:t>Гра «Радіо»</w:t>
      </w:r>
    </w:p>
    <w:p w:rsidR="00BC0B34" w:rsidRPr="00F827AD" w:rsidRDefault="00BC0B34" w:rsidP="00525E8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F827AD">
        <w:rPr>
          <w:rFonts w:ascii="Times New Roman" w:hAnsi="Times New Roman"/>
          <w:sz w:val="24"/>
          <w:szCs w:val="24"/>
          <w:lang w:val="uk-UA"/>
        </w:rPr>
        <w:t>Починає гру  вихователь.</w:t>
      </w:r>
    </w:p>
    <w:p w:rsidR="00BC0B34" w:rsidRPr="00F827AD" w:rsidRDefault="00BC0B34" w:rsidP="00DF7282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F827AD">
        <w:rPr>
          <w:rFonts w:ascii="Times New Roman" w:hAnsi="Times New Roman"/>
          <w:sz w:val="24"/>
          <w:szCs w:val="24"/>
          <w:lang w:val="uk-UA"/>
        </w:rPr>
        <w:t>-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827AD">
        <w:rPr>
          <w:rFonts w:ascii="Times New Roman" w:hAnsi="Times New Roman"/>
          <w:sz w:val="24"/>
          <w:szCs w:val="24"/>
          <w:lang w:val="uk-UA"/>
        </w:rPr>
        <w:t>Чи знаєте ви, як називають людину, яку ми чуємо по радіо? Правильно, це диктор.  Сьогодні по радіо розшукуватиме дітей нашої групи. Він кого-небудь описуватиме, а ми за його розповіддю дізнаємося, хто саме загубився. Спочатку диктором буду я. Слухайте</w:t>
      </w:r>
      <w:r>
        <w:rPr>
          <w:rFonts w:ascii="Times New Roman" w:hAnsi="Times New Roman"/>
          <w:sz w:val="24"/>
          <w:szCs w:val="24"/>
          <w:lang w:val="uk-UA"/>
        </w:rPr>
        <w:t>: «Увага! Увага! Загубилася ді</w:t>
      </w:r>
      <w:r w:rsidRPr="00F827AD">
        <w:rPr>
          <w:rFonts w:ascii="Times New Roman" w:hAnsi="Times New Roman"/>
          <w:sz w:val="24"/>
          <w:szCs w:val="24"/>
          <w:lang w:val="uk-UA"/>
        </w:rPr>
        <w:t>вчинка.</w:t>
      </w:r>
      <w:r>
        <w:rPr>
          <w:rFonts w:ascii="Times New Roman" w:hAnsi="Times New Roman"/>
          <w:sz w:val="24"/>
          <w:szCs w:val="24"/>
          <w:lang w:val="uk-UA"/>
        </w:rPr>
        <w:t xml:space="preserve"> На ній червоний светр, на голові </w:t>
      </w:r>
      <w:r w:rsidRPr="00F827AD">
        <w:rPr>
          <w:rFonts w:ascii="Times New Roman" w:hAnsi="Times New Roman"/>
          <w:sz w:val="24"/>
          <w:szCs w:val="24"/>
          <w:lang w:val="uk-UA"/>
        </w:rPr>
        <w:t xml:space="preserve"> біли</w:t>
      </w:r>
      <w:r>
        <w:rPr>
          <w:rFonts w:ascii="Times New Roman" w:hAnsi="Times New Roman"/>
          <w:sz w:val="24"/>
          <w:szCs w:val="24"/>
          <w:lang w:val="uk-UA"/>
        </w:rPr>
        <w:t xml:space="preserve"> банти. Вона гарно співає</w:t>
      </w:r>
      <w:r w:rsidRPr="00F827AD">
        <w:rPr>
          <w:rFonts w:ascii="Times New Roman" w:hAnsi="Times New Roman"/>
          <w:sz w:val="24"/>
          <w:szCs w:val="24"/>
          <w:lang w:val="uk-UA"/>
        </w:rPr>
        <w:t>. Хто знає що</w:t>
      </w:r>
      <w:r>
        <w:rPr>
          <w:rFonts w:ascii="Times New Roman" w:hAnsi="Times New Roman"/>
          <w:sz w:val="24"/>
          <w:szCs w:val="24"/>
          <w:lang w:val="uk-UA"/>
        </w:rPr>
        <w:t>-небудь про цю</w:t>
      </w:r>
      <w:r w:rsidRPr="00F827AD">
        <w:rPr>
          <w:rFonts w:ascii="Times New Roman" w:hAnsi="Times New Roman"/>
          <w:sz w:val="24"/>
          <w:szCs w:val="24"/>
          <w:lang w:val="uk-UA"/>
        </w:rPr>
        <w:t xml:space="preserve"> дівчинку?»</w:t>
      </w:r>
    </w:p>
    <w:p w:rsidR="00BC0B34" w:rsidRPr="00F827AD" w:rsidRDefault="00BC0B34" w:rsidP="00525E8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F827AD">
        <w:rPr>
          <w:rFonts w:ascii="Times New Roman" w:hAnsi="Times New Roman"/>
          <w:sz w:val="24"/>
          <w:szCs w:val="24"/>
          <w:lang w:val="uk-UA"/>
        </w:rPr>
        <w:t>Діти називають дівчинку зі своєї групи. "</w:t>
      </w:r>
      <w:r>
        <w:rPr>
          <w:rFonts w:ascii="Times New Roman" w:hAnsi="Times New Roman"/>
          <w:sz w:val="24"/>
          <w:szCs w:val="24"/>
          <w:lang w:val="uk-UA"/>
        </w:rPr>
        <w:t>А тепер диктором буде хтось</w:t>
      </w:r>
      <w:r w:rsidRPr="00F827AD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і</w:t>
      </w:r>
      <w:r w:rsidRPr="00F827AD">
        <w:rPr>
          <w:rFonts w:ascii="Times New Roman" w:hAnsi="Times New Roman"/>
          <w:sz w:val="24"/>
          <w:szCs w:val="24"/>
          <w:lang w:val="uk-UA"/>
        </w:rPr>
        <w:t>з вас" За допомогою лічилки обирають нового диктора.</w:t>
      </w:r>
    </w:p>
    <w:p w:rsidR="00BC0B34" w:rsidRPr="00F827AD" w:rsidRDefault="00BC0B34" w:rsidP="00525E8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F827AD">
        <w:rPr>
          <w:rFonts w:ascii="Times New Roman" w:hAnsi="Times New Roman"/>
          <w:sz w:val="24"/>
          <w:szCs w:val="24"/>
          <w:lang w:val="uk-UA"/>
        </w:rPr>
        <w:t>Вихователь стежить, щоб називали найбільш характерні особливості: як одягнений, чим любить займатися.</w:t>
      </w:r>
    </w:p>
    <w:p w:rsidR="00BC0B34" w:rsidRPr="0088575E" w:rsidRDefault="00BC0B34" w:rsidP="00DF7282">
      <w:pPr>
        <w:ind w:firstLine="708"/>
        <w:jc w:val="both"/>
        <w:rPr>
          <w:rFonts w:ascii="Times New Roman" w:hAnsi="Times New Roman"/>
          <w:b/>
          <w:smallCaps/>
          <w:sz w:val="24"/>
          <w:szCs w:val="24"/>
          <w:lang w:val="uk-UA"/>
        </w:rPr>
      </w:pPr>
      <w:r w:rsidRPr="0088575E">
        <w:rPr>
          <w:rFonts w:ascii="Times New Roman" w:hAnsi="Times New Roman"/>
          <w:b/>
          <w:smallCaps/>
          <w:sz w:val="24"/>
          <w:szCs w:val="24"/>
          <w:lang w:val="uk-UA"/>
        </w:rPr>
        <w:t>2. Ігри</w:t>
      </w:r>
      <w:r>
        <w:rPr>
          <w:rFonts w:ascii="Times New Roman" w:hAnsi="Times New Roman"/>
          <w:b/>
          <w:smallCaps/>
          <w:sz w:val="24"/>
          <w:szCs w:val="24"/>
          <w:lang w:val="uk-UA"/>
        </w:rPr>
        <w:t>, які навчають порівнювати, спів</w:t>
      </w:r>
      <w:r w:rsidRPr="0088575E">
        <w:rPr>
          <w:rFonts w:ascii="Times New Roman" w:hAnsi="Times New Roman"/>
          <w:b/>
          <w:smallCaps/>
          <w:sz w:val="24"/>
          <w:szCs w:val="24"/>
          <w:lang w:val="uk-UA"/>
        </w:rPr>
        <w:t>став</w:t>
      </w:r>
      <w:r>
        <w:rPr>
          <w:rFonts w:ascii="Times New Roman" w:hAnsi="Times New Roman"/>
          <w:b/>
          <w:smallCaps/>
          <w:sz w:val="24"/>
          <w:szCs w:val="24"/>
          <w:lang w:val="uk-UA"/>
        </w:rPr>
        <w:t>ляти, робити правильні висновки</w:t>
      </w:r>
    </w:p>
    <w:p w:rsidR="00BC0B34" w:rsidRDefault="00BC0B34" w:rsidP="00525E8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F827AD">
        <w:rPr>
          <w:rFonts w:ascii="Times New Roman" w:hAnsi="Times New Roman"/>
          <w:sz w:val="24"/>
          <w:szCs w:val="24"/>
          <w:lang w:val="uk-UA"/>
        </w:rPr>
        <w:t xml:space="preserve">Вихователь в бесіді нагадує дітям </w:t>
      </w:r>
      <w:r>
        <w:rPr>
          <w:rFonts w:ascii="Times New Roman" w:hAnsi="Times New Roman"/>
          <w:sz w:val="24"/>
          <w:szCs w:val="24"/>
          <w:lang w:val="uk-UA"/>
        </w:rPr>
        <w:t>про те, що предмети, які</w:t>
      </w:r>
      <w:r w:rsidRPr="00F827AD">
        <w:rPr>
          <w:rFonts w:ascii="Times New Roman" w:hAnsi="Times New Roman"/>
          <w:sz w:val="24"/>
          <w:szCs w:val="24"/>
          <w:lang w:val="uk-UA"/>
        </w:rPr>
        <w:t xml:space="preserve"> оточують людей, дуже різноманітні, в них є як</w:t>
      </w:r>
      <w:r w:rsidRPr="007C5B4A">
        <w:t xml:space="preserve"> </w:t>
      </w:r>
      <w:r w:rsidRPr="007C5B4A">
        <w:rPr>
          <w:rFonts w:ascii="Times New Roman" w:hAnsi="Times New Roman"/>
          <w:sz w:val="24"/>
          <w:szCs w:val="24"/>
          <w:lang w:val="uk-UA"/>
        </w:rPr>
        <w:t>відмінності</w:t>
      </w:r>
      <w:r w:rsidRPr="00F827AD">
        <w:rPr>
          <w:rFonts w:ascii="Times New Roman" w:hAnsi="Times New Roman"/>
          <w:sz w:val="24"/>
          <w:szCs w:val="24"/>
          <w:lang w:val="uk-UA"/>
        </w:rPr>
        <w:t>, так і подібності. Для початку можна запропонувати дітям порівняти два предмети, розповісти, чим вони</w:t>
      </w:r>
      <w:r w:rsidRPr="007C5B4A">
        <w:t xml:space="preserve"> </w:t>
      </w:r>
      <w:r w:rsidRPr="007C5B4A">
        <w:rPr>
          <w:rFonts w:ascii="Times New Roman" w:hAnsi="Times New Roman"/>
          <w:sz w:val="24"/>
          <w:szCs w:val="24"/>
          <w:lang w:val="uk-UA"/>
        </w:rPr>
        <w:t>відрізняються</w:t>
      </w:r>
      <w:r w:rsidRPr="00F827AD">
        <w:rPr>
          <w:rFonts w:ascii="Times New Roman" w:hAnsi="Times New Roman"/>
          <w:sz w:val="24"/>
          <w:szCs w:val="24"/>
          <w:lang w:val="uk-UA"/>
        </w:rPr>
        <w:t>, а чим схожі.</w:t>
      </w:r>
    </w:p>
    <w:p w:rsidR="00BC0B34" w:rsidRPr="00F827AD" w:rsidRDefault="00BC0B34" w:rsidP="00525E8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D640E1">
        <w:rPr>
          <w:rFonts w:ascii="Times New Roman" w:hAnsi="Times New Roman"/>
          <w:sz w:val="24"/>
          <w:szCs w:val="24"/>
          <w:lang w:val="uk-UA"/>
        </w:rPr>
        <w:t>Після того, як діти засвоїли як знаходити ознаки подібності та відмінності пр</w:t>
      </w:r>
      <w:r>
        <w:rPr>
          <w:rFonts w:ascii="Times New Roman" w:hAnsi="Times New Roman"/>
          <w:sz w:val="24"/>
          <w:szCs w:val="24"/>
          <w:lang w:val="uk-UA"/>
        </w:rPr>
        <w:t>едметів, вихователь пропонує гру</w:t>
      </w:r>
      <w:r w:rsidRPr="00D640E1">
        <w:rPr>
          <w:rFonts w:ascii="Times New Roman" w:hAnsi="Times New Roman"/>
          <w:sz w:val="24"/>
          <w:szCs w:val="24"/>
          <w:lang w:val="uk-UA"/>
        </w:rPr>
        <w:t xml:space="preserve"> "Схожий - не схожий"</w:t>
      </w:r>
    </w:p>
    <w:p w:rsidR="00BC0B34" w:rsidRDefault="00BC0B34" w:rsidP="00525E80">
      <w:pPr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D640E1">
        <w:rPr>
          <w:rFonts w:ascii="Times New Roman" w:hAnsi="Times New Roman"/>
          <w:b/>
          <w:sz w:val="24"/>
          <w:szCs w:val="24"/>
          <w:lang w:val="uk-UA"/>
        </w:rPr>
        <w:t>Гра "Схожий - не схожий"</w:t>
      </w:r>
    </w:p>
    <w:p w:rsidR="00BC0B34" w:rsidRDefault="00BC0B34" w:rsidP="008222E8">
      <w:pPr>
        <w:ind w:firstLine="708"/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Кожен загадує два предмети і</w:t>
      </w:r>
      <w:r w:rsidRPr="00D640E1">
        <w:rPr>
          <w:rFonts w:ascii="Times New Roman" w:hAnsi="Times New Roman"/>
          <w:sz w:val="24"/>
          <w:szCs w:val="24"/>
          <w:lang w:val="uk-UA"/>
        </w:rPr>
        <w:t xml:space="preserve"> згадує, чим вони відрізняються, чим схожі, </w:t>
      </w:r>
      <w:r>
        <w:rPr>
          <w:rFonts w:ascii="Times New Roman" w:hAnsi="Times New Roman"/>
          <w:sz w:val="24"/>
          <w:szCs w:val="24"/>
          <w:lang w:val="uk-UA"/>
        </w:rPr>
        <w:t xml:space="preserve">потім </w:t>
      </w:r>
      <w:r w:rsidRPr="00D640E1">
        <w:rPr>
          <w:rFonts w:ascii="Times New Roman" w:hAnsi="Times New Roman"/>
          <w:sz w:val="24"/>
          <w:szCs w:val="24"/>
          <w:lang w:val="uk-UA"/>
        </w:rPr>
        <w:t>розповідає і</w:t>
      </w:r>
      <w:r>
        <w:rPr>
          <w:rFonts w:ascii="Times New Roman" w:hAnsi="Times New Roman"/>
          <w:sz w:val="24"/>
          <w:szCs w:val="24"/>
          <w:lang w:val="uk-UA"/>
        </w:rPr>
        <w:t>ншим. Наприклад: тварини, обидві проворні. Одна</w:t>
      </w:r>
      <w:r w:rsidRPr="00D640E1">
        <w:rPr>
          <w:rFonts w:ascii="Times New Roman" w:hAnsi="Times New Roman"/>
          <w:sz w:val="24"/>
          <w:szCs w:val="24"/>
          <w:lang w:val="uk-UA"/>
        </w:rPr>
        <w:t xml:space="preserve"> сірого коль</w:t>
      </w:r>
      <w:r>
        <w:rPr>
          <w:rFonts w:ascii="Times New Roman" w:hAnsi="Times New Roman"/>
          <w:sz w:val="24"/>
          <w:szCs w:val="24"/>
          <w:lang w:val="uk-UA"/>
        </w:rPr>
        <w:t>ору, інша руда. Обидві живуть у лісі. Одна любить півників, інша нападає на овець</w:t>
      </w:r>
      <w:r w:rsidRPr="00D640E1">
        <w:rPr>
          <w:rFonts w:ascii="Times New Roman" w:hAnsi="Times New Roman"/>
          <w:sz w:val="24"/>
          <w:szCs w:val="24"/>
          <w:lang w:val="uk-UA"/>
        </w:rPr>
        <w:t xml:space="preserve">. </w:t>
      </w:r>
      <w:r w:rsidRPr="00D640E1">
        <w:rPr>
          <w:rFonts w:ascii="Times New Roman" w:hAnsi="Times New Roman"/>
          <w:i/>
          <w:sz w:val="24"/>
          <w:szCs w:val="24"/>
          <w:lang w:val="uk-UA"/>
        </w:rPr>
        <w:t>(Вовк і лисиця)</w:t>
      </w:r>
    </w:p>
    <w:p w:rsidR="00BC0B34" w:rsidRDefault="00BC0B34" w:rsidP="00A33633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F827AD">
        <w:rPr>
          <w:rFonts w:ascii="Times New Roman" w:hAnsi="Times New Roman"/>
          <w:sz w:val="24"/>
          <w:szCs w:val="24"/>
          <w:lang w:val="uk-UA"/>
        </w:rPr>
        <w:t xml:space="preserve">Діти люблять </w:t>
      </w:r>
      <w:r>
        <w:rPr>
          <w:rFonts w:ascii="Times New Roman" w:hAnsi="Times New Roman"/>
          <w:sz w:val="24"/>
          <w:szCs w:val="24"/>
          <w:lang w:val="uk-UA"/>
        </w:rPr>
        <w:t>і</w:t>
      </w:r>
      <w:r w:rsidRPr="00F827AD">
        <w:rPr>
          <w:rFonts w:ascii="Times New Roman" w:hAnsi="Times New Roman"/>
          <w:sz w:val="24"/>
          <w:szCs w:val="24"/>
          <w:lang w:val="uk-UA"/>
        </w:rPr>
        <w:t>гри в небилиці. У процесі цих ігор у дітей розвивається зв'язкова мова, виховується розуміння гумору, вміння самому пожартувати. При пр</w:t>
      </w:r>
      <w:r>
        <w:rPr>
          <w:rFonts w:ascii="Times New Roman" w:hAnsi="Times New Roman"/>
          <w:sz w:val="24"/>
          <w:szCs w:val="24"/>
          <w:lang w:val="uk-UA"/>
        </w:rPr>
        <w:t>оведенні</w:t>
      </w:r>
      <w:r w:rsidRPr="00F827AD">
        <w:rPr>
          <w:rFonts w:ascii="Times New Roman" w:hAnsi="Times New Roman"/>
          <w:sz w:val="24"/>
          <w:szCs w:val="24"/>
          <w:lang w:val="uk-UA"/>
        </w:rPr>
        <w:t xml:space="preserve"> гри слід бр</w:t>
      </w:r>
      <w:r>
        <w:rPr>
          <w:rFonts w:ascii="Times New Roman" w:hAnsi="Times New Roman"/>
          <w:sz w:val="24"/>
          <w:szCs w:val="24"/>
          <w:lang w:val="uk-UA"/>
        </w:rPr>
        <w:t>ати не весь твір, а лише частину його. В</w:t>
      </w:r>
      <w:r w:rsidRPr="00F827AD">
        <w:rPr>
          <w:rFonts w:ascii="Times New Roman" w:hAnsi="Times New Roman"/>
          <w:sz w:val="24"/>
          <w:szCs w:val="24"/>
          <w:lang w:val="uk-UA"/>
        </w:rPr>
        <w:t xml:space="preserve"> подальшому кількість небилиць можна збільшити. Досвід показує, що діти можуть назвати і запам'ятати до 6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827AD">
        <w:rPr>
          <w:rFonts w:ascii="Times New Roman" w:hAnsi="Times New Roman"/>
          <w:sz w:val="24"/>
          <w:szCs w:val="24"/>
          <w:lang w:val="uk-UA"/>
        </w:rPr>
        <w:t>-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827AD">
        <w:rPr>
          <w:rFonts w:ascii="Times New Roman" w:hAnsi="Times New Roman"/>
          <w:sz w:val="24"/>
          <w:szCs w:val="24"/>
          <w:lang w:val="uk-UA"/>
        </w:rPr>
        <w:t>7 небилиць, що містяться в уривку.</w:t>
      </w:r>
    </w:p>
    <w:p w:rsidR="00BC0B34" w:rsidRPr="009E7424" w:rsidRDefault="00BC0B34" w:rsidP="00A33633">
      <w:pPr>
        <w:rPr>
          <w:rFonts w:ascii="Times New Roman" w:hAnsi="Times New Roman"/>
          <w:b/>
          <w:sz w:val="24"/>
          <w:szCs w:val="24"/>
          <w:lang w:val="uk-UA"/>
        </w:rPr>
      </w:pPr>
      <w:r w:rsidRPr="00D603BD">
        <w:rPr>
          <w:rFonts w:ascii="Times New Roman" w:hAnsi="Times New Roman"/>
          <w:b/>
          <w:sz w:val="24"/>
          <w:szCs w:val="24"/>
          <w:lang w:val="uk-UA"/>
        </w:rPr>
        <w:t>Гра «Хто більше помітить небилиць»</w:t>
      </w:r>
    </w:p>
    <w:p w:rsidR="00BC0B34" w:rsidRDefault="00BC0B34" w:rsidP="00A33633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F827AD">
        <w:rPr>
          <w:rFonts w:ascii="Times New Roman" w:hAnsi="Times New Roman"/>
          <w:sz w:val="24"/>
          <w:szCs w:val="24"/>
          <w:lang w:val="uk-UA"/>
        </w:rPr>
        <w:t>Дітям читають плутанини, а вони зеленими і червоними семафорника</w:t>
      </w:r>
      <w:r>
        <w:rPr>
          <w:rFonts w:ascii="Times New Roman" w:hAnsi="Times New Roman"/>
          <w:sz w:val="24"/>
          <w:szCs w:val="24"/>
          <w:lang w:val="uk-UA"/>
        </w:rPr>
        <w:t>ми сигналізують, чи все, про</w:t>
      </w:r>
      <w:r w:rsidRPr="00F827AD">
        <w:rPr>
          <w:rFonts w:ascii="Times New Roman" w:hAnsi="Times New Roman"/>
          <w:sz w:val="24"/>
          <w:szCs w:val="24"/>
          <w:lang w:val="uk-UA"/>
        </w:rPr>
        <w:t xml:space="preserve"> що йдеться, буває насправді. Виграє той ряд дітей, у якому помилятиметься найменше гравців. Представники ряду-переможця поясняють, що саме було переплутано.</w:t>
      </w:r>
    </w:p>
    <w:p w:rsidR="00BC0B34" w:rsidRPr="00F827AD" w:rsidRDefault="00BC0B34" w:rsidP="00DF7282">
      <w:pPr>
        <w:spacing w:line="240" w:lineRule="auto"/>
        <w:ind w:firstLine="708"/>
        <w:rPr>
          <w:rFonts w:ascii="Times New Roman" w:hAnsi="Times New Roman"/>
          <w:sz w:val="24"/>
          <w:szCs w:val="24"/>
          <w:lang w:val="uk-UA"/>
        </w:rPr>
      </w:pPr>
      <w:r w:rsidRPr="00F827AD">
        <w:rPr>
          <w:rFonts w:ascii="Times New Roman" w:hAnsi="Times New Roman"/>
          <w:sz w:val="24"/>
          <w:szCs w:val="24"/>
          <w:lang w:val="uk-UA"/>
        </w:rPr>
        <w:t>Цуцики занявкали:</w:t>
      </w:r>
    </w:p>
    <w:p w:rsidR="00BC0B34" w:rsidRPr="00F827AD" w:rsidRDefault="00BC0B34" w:rsidP="00DF7282">
      <w:pPr>
        <w:spacing w:line="240" w:lineRule="auto"/>
        <w:ind w:firstLine="708"/>
        <w:rPr>
          <w:rFonts w:ascii="Times New Roman" w:hAnsi="Times New Roman"/>
          <w:sz w:val="24"/>
          <w:szCs w:val="24"/>
          <w:lang w:val="uk-UA"/>
        </w:rPr>
      </w:pPr>
      <w:r w:rsidRPr="00F827AD">
        <w:rPr>
          <w:rFonts w:ascii="Times New Roman" w:hAnsi="Times New Roman"/>
          <w:sz w:val="24"/>
          <w:szCs w:val="24"/>
          <w:lang w:val="uk-UA"/>
        </w:rPr>
        <w:t>Няв-няв-няв!</w:t>
      </w:r>
    </w:p>
    <w:p w:rsidR="00BC0B34" w:rsidRPr="00F827AD" w:rsidRDefault="00BC0B34" w:rsidP="00DF7282">
      <w:pPr>
        <w:spacing w:line="240" w:lineRule="auto"/>
        <w:ind w:firstLine="708"/>
        <w:rPr>
          <w:rFonts w:ascii="Times New Roman" w:hAnsi="Times New Roman"/>
          <w:sz w:val="24"/>
          <w:szCs w:val="24"/>
          <w:lang w:val="uk-UA"/>
        </w:rPr>
      </w:pPr>
      <w:r w:rsidRPr="00F827AD">
        <w:rPr>
          <w:rFonts w:ascii="Times New Roman" w:hAnsi="Times New Roman"/>
          <w:sz w:val="24"/>
          <w:szCs w:val="24"/>
          <w:lang w:val="uk-UA"/>
        </w:rPr>
        <w:t>Киценьки загавкали:</w:t>
      </w:r>
    </w:p>
    <w:p w:rsidR="00BC0B34" w:rsidRPr="00F827AD" w:rsidRDefault="00BC0B34" w:rsidP="00DF7282">
      <w:pPr>
        <w:spacing w:line="240" w:lineRule="auto"/>
        <w:ind w:firstLine="708"/>
        <w:rPr>
          <w:rFonts w:ascii="Times New Roman" w:hAnsi="Times New Roman"/>
          <w:sz w:val="24"/>
          <w:szCs w:val="24"/>
          <w:lang w:val="uk-UA"/>
        </w:rPr>
      </w:pPr>
      <w:r w:rsidRPr="00F827AD">
        <w:rPr>
          <w:rFonts w:ascii="Times New Roman" w:hAnsi="Times New Roman"/>
          <w:sz w:val="24"/>
          <w:szCs w:val="24"/>
          <w:lang w:val="uk-UA"/>
        </w:rPr>
        <w:t>Гав-гав-гав!</w:t>
      </w:r>
    </w:p>
    <w:p w:rsidR="00BC0B34" w:rsidRPr="00F827AD" w:rsidRDefault="00BC0B34" w:rsidP="00DF7282">
      <w:pPr>
        <w:spacing w:line="240" w:lineRule="auto"/>
        <w:ind w:firstLine="708"/>
        <w:rPr>
          <w:rFonts w:ascii="Times New Roman" w:hAnsi="Times New Roman"/>
          <w:sz w:val="24"/>
          <w:szCs w:val="24"/>
          <w:lang w:val="uk-UA"/>
        </w:rPr>
      </w:pPr>
      <w:r w:rsidRPr="00F827AD">
        <w:rPr>
          <w:rFonts w:ascii="Times New Roman" w:hAnsi="Times New Roman"/>
          <w:sz w:val="24"/>
          <w:szCs w:val="24"/>
          <w:lang w:val="uk-UA"/>
        </w:rPr>
        <w:t>Качечки заквакали:</w:t>
      </w:r>
    </w:p>
    <w:p w:rsidR="00BC0B34" w:rsidRPr="00F827AD" w:rsidRDefault="00BC0B34" w:rsidP="00DF7282">
      <w:pPr>
        <w:spacing w:line="240" w:lineRule="auto"/>
        <w:ind w:firstLine="708"/>
        <w:rPr>
          <w:rFonts w:ascii="Times New Roman" w:hAnsi="Times New Roman"/>
          <w:sz w:val="24"/>
          <w:szCs w:val="24"/>
          <w:lang w:val="uk-UA"/>
        </w:rPr>
      </w:pPr>
      <w:r w:rsidRPr="00F827AD">
        <w:rPr>
          <w:rFonts w:ascii="Times New Roman" w:hAnsi="Times New Roman"/>
          <w:sz w:val="24"/>
          <w:szCs w:val="24"/>
          <w:lang w:val="uk-UA"/>
        </w:rPr>
        <w:t>Ква-ква-вка!</w:t>
      </w:r>
    </w:p>
    <w:p w:rsidR="00BC0B34" w:rsidRPr="00F827AD" w:rsidRDefault="00BC0B34" w:rsidP="00DF7282">
      <w:pPr>
        <w:spacing w:line="240" w:lineRule="auto"/>
        <w:ind w:firstLine="708"/>
        <w:rPr>
          <w:rFonts w:ascii="Times New Roman" w:hAnsi="Times New Roman"/>
          <w:sz w:val="24"/>
          <w:szCs w:val="24"/>
          <w:lang w:val="uk-UA"/>
        </w:rPr>
      </w:pPr>
      <w:r w:rsidRPr="00F827AD">
        <w:rPr>
          <w:rFonts w:ascii="Times New Roman" w:hAnsi="Times New Roman"/>
          <w:sz w:val="24"/>
          <w:szCs w:val="24"/>
          <w:lang w:val="uk-UA"/>
        </w:rPr>
        <w:t>Курочки закрякали:</w:t>
      </w:r>
    </w:p>
    <w:p w:rsidR="00BC0B34" w:rsidRPr="00F827AD" w:rsidRDefault="00BC0B34" w:rsidP="00DF7282">
      <w:pPr>
        <w:spacing w:line="240" w:lineRule="auto"/>
        <w:ind w:left="2124" w:firstLine="708"/>
        <w:rPr>
          <w:rFonts w:ascii="Times New Roman" w:hAnsi="Times New Roman"/>
          <w:sz w:val="24"/>
          <w:szCs w:val="24"/>
          <w:lang w:val="uk-UA"/>
        </w:rPr>
      </w:pPr>
      <w:r w:rsidRPr="00F827AD">
        <w:rPr>
          <w:rFonts w:ascii="Times New Roman" w:hAnsi="Times New Roman"/>
          <w:sz w:val="24"/>
          <w:szCs w:val="24"/>
          <w:lang w:val="uk-UA"/>
        </w:rPr>
        <w:t>Кря-кря-кря!</w:t>
      </w:r>
    </w:p>
    <w:p w:rsidR="00BC0B34" w:rsidRPr="00F827AD" w:rsidRDefault="00BC0B34" w:rsidP="00DF7282">
      <w:pPr>
        <w:spacing w:line="240" w:lineRule="auto"/>
        <w:ind w:left="2124" w:firstLine="708"/>
        <w:rPr>
          <w:rFonts w:ascii="Times New Roman" w:hAnsi="Times New Roman"/>
          <w:sz w:val="24"/>
          <w:szCs w:val="24"/>
          <w:lang w:val="uk-UA"/>
        </w:rPr>
      </w:pPr>
      <w:r w:rsidRPr="00F827AD">
        <w:rPr>
          <w:rFonts w:ascii="Times New Roman" w:hAnsi="Times New Roman"/>
          <w:sz w:val="24"/>
          <w:szCs w:val="24"/>
          <w:lang w:val="uk-UA"/>
        </w:rPr>
        <w:t>А горобчик прилетів,</w:t>
      </w:r>
    </w:p>
    <w:p w:rsidR="00BC0B34" w:rsidRPr="00F827AD" w:rsidRDefault="00BC0B34" w:rsidP="00DF7282">
      <w:pPr>
        <w:spacing w:line="240" w:lineRule="auto"/>
        <w:ind w:left="2124" w:firstLine="708"/>
        <w:rPr>
          <w:rFonts w:ascii="Times New Roman" w:hAnsi="Times New Roman"/>
          <w:sz w:val="24"/>
          <w:szCs w:val="24"/>
          <w:lang w:val="uk-UA"/>
        </w:rPr>
      </w:pPr>
      <w:r w:rsidRPr="00F827AD">
        <w:rPr>
          <w:rFonts w:ascii="Times New Roman" w:hAnsi="Times New Roman"/>
          <w:sz w:val="24"/>
          <w:szCs w:val="24"/>
          <w:lang w:val="uk-UA"/>
        </w:rPr>
        <w:t>Як корова заревів:</w:t>
      </w:r>
    </w:p>
    <w:p w:rsidR="00BC0B34" w:rsidRPr="00F827AD" w:rsidRDefault="00BC0B34" w:rsidP="00DF7282">
      <w:pPr>
        <w:spacing w:line="240" w:lineRule="auto"/>
        <w:ind w:left="2124" w:firstLine="708"/>
        <w:rPr>
          <w:rFonts w:ascii="Times New Roman" w:hAnsi="Times New Roman"/>
          <w:sz w:val="24"/>
          <w:szCs w:val="24"/>
          <w:lang w:val="uk-UA"/>
        </w:rPr>
      </w:pPr>
      <w:r w:rsidRPr="00F827AD">
        <w:rPr>
          <w:rFonts w:ascii="Times New Roman" w:hAnsi="Times New Roman"/>
          <w:sz w:val="24"/>
          <w:szCs w:val="24"/>
          <w:lang w:val="uk-UA"/>
        </w:rPr>
        <w:t>Му-у-у!</w:t>
      </w:r>
    </w:p>
    <w:p w:rsidR="00BC0B34" w:rsidRPr="00F827AD" w:rsidRDefault="00BC0B34" w:rsidP="00DF7282">
      <w:pPr>
        <w:spacing w:line="240" w:lineRule="auto"/>
        <w:ind w:left="2124" w:firstLine="708"/>
        <w:rPr>
          <w:rFonts w:ascii="Times New Roman" w:hAnsi="Times New Roman"/>
          <w:sz w:val="24"/>
          <w:szCs w:val="24"/>
          <w:lang w:val="uk-UA"/>
        </w:rPr>
      </w:pPr>
      <w:r w:rsidRPr="00F827AD">
        <w:rPr>
          <w:rFonts w:ascii="Times New Roman" w:hAnsi="Times New Roman"/>
          <w:sz w:val="24"/>
          <w:szCs w:val="24"/>
          <w:lang w:val="uk-UA"/>
        </w:rPr>
        <w:t>Як почув ведмідь,</w:t>
      </w:r>
    </w:p>
    <w:p w:rsidR="00BC0B34" w:rsidRPr="00F827AD" w:rsidRDefault="00BC0B34" w:rsidP="00DF7282">
      <w:pPr>
        <w:spacing w:line="240" w:lineRule="auto"/>
        <w:ind w:left="2124" w:firstLine="708"/>
        <w:rPr>
          <w:rFonts w:ascii="Times New Roman" w:hAnsi="Times New Roman"/>
          <w:sz w:val="24"/>
          <w:szCs w:val="24"/>
          <w:lang w:val="uk-UA"/>
        </w:rPr>
      </w:pPr>
      <w:r w:rsidRPr="00F827AD">
        <w:rPr>
          <w:rFonts w:ascii="Times New Roman" w:hAnsi="Times New Roman"/>
          <w:sz w:val="24"/>
          <w:szCs w:val="24"/>
          <w:lang w:val="uk-UA"/>
        </w:rPr>
        <w:t>Загорлав уміть:</w:t>
      </w:r>
    </w:p>
    <w:p w:rsidR="00BC0B34" w:rsidRPr="00931F70" w:rsidRDefault="00BC0B34" w:rsidP="00DF7282">
      <w:pPr>
        <w:spacing w:line="240" w:lineRule="auto"/>
        <w:ind w:left="2124" w:firstLine="708"/>
        <w:rPr>
          <w:rFonts w:ascii="Times New Roman" w:hAnsi="Times New Roman"/>
          <w:sz w:val="24"/>
          <w:szCs w:val="24"/>
        </w:rPr>
      </w:pPr>
      <w:r w:rsidRPr="00F827AD">
        <w:rPr>
          <w:rFonts w:ascii="Times New Roman" w:hAnsi="Times New Roman"/>
          <w:sz w:val="24"/>
          <w:szCs w:val="24"/>
          <w:lang w:val="uk-UA"/>
        </w:rPr>
        <w:t>Ку-ку-рі-ку!</w:t>
      </w:r>
      <w:r w:rsidRPr="00F827AD">
        <w:rPr>
          <w:rFonts w:ascii="Times New Roman" w:hAnsi="Times New Roman"/>
          <w:sz w:val="24"/>
          <w:szCs w:val="24"/>
          <w:lang w:val="uk-UA"/>
        </w:rPr>
        <w:tab/>
      </w:r>
    </w:p>
    <w:p w:rsidR="00BC0B34" w:rsidRDefault="00BC0B34" w:rsidP="00DF7282">
      <w:pPr>
        <w:ind w:left="3540" w:firstLine="708"/>
        <w:rPr>
          <w:rFonts w:ascii="Times New Roman" w:hAnsi="Times New Roman"/>
          <w:i/>
          <w:sz w:val="24"/>
          <w:szCs w:val="24"/>
          <w:lang w:val="uk-UA"/>
        </w:rPr>
      </w:pPr>
      <w:r w:rsidRPr="00F827AD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827AD">
        <w:rPr>
          <w:rFonts w:ascii="Times New Roman" w:hAnsi="Times New Roman"/>
          <w:i/>
          <w:sz w:val="24"/>
          <w:szCs w:val="24"/>
          <w:lang w:val="uk-UA"/>
        </w:rPr>
        <w:t>К. Чуковський</w:t>
      </w:r>
    </w:p>
    <w:p w:rsidR="00BC0B34" w:rsidRPr="00D603BD" w:rsidRDefault="00BC0B34" w:rsidP="00D603BD">
      <w:pPr>
        <w:rPr>
          <w:rFonts w:ascii="Times New Roman" w:hAnsi="Times New Roman"/>
          <w:b/>
          <w:sz w:val="24"/>
          <w:szCs w:val="24"/>
          <w:lang w:val="uk-UA"/>
        </w:rPr>
      </w:pPr>
      <w:r w:rsidRPr="00D603BD">
        <w:rPr>
          <w:rFonts w:ascii="Times New Roman" w:hAnsi="Times New Roman"/>
          <w:b/>
          <w:sz w:val="24"/>
          <w:szCs w:val="24"/>
          <w:lang w:val="uk-UA"/>
        </w:rPr>
        <w:t>Гра «Виправ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и </w:t>
      </w:r>
      <w:r w:rsidRPr="00D603BD">
        <w:rPr>
          <w:rFonts w:ascii="Times New Roman" w:hAnsi="Times New Roman"/>
          <w:b/>
          <w:sz w:val="24"/>
          <w:szCs w:val="24"/>
          <w:lang w:val="uk-UA"/>
        </w:rPr>
        <w:t xml:space="preserve"> небилиці»</w:t>
      </w:r>
    </w:p>
    <w:p w:rsidR="00BC0B34" w:rsidRPr="002D472D" w:rsidRDefault="00BC0B34" w:rsidP="00F934A8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D603BD">
        <w:rPr>
          <w:rFonts w:ascii="Times New Roman" w:hAnsi="Times New Roman"/>
          <w:sz w:val="24"/>
          <w:szCs w:val="24"/>
        </w:rPr>
        <w:t>Фрукти — це всі люди знають — на городі виростають</w:t>
      </w:r>
      <w:r w:rsidRPr="002D472D">
        <w:rPr>
          <w:rFonts w:ascii="Times New Roman" w:hAnsi="Times New Roman"/>
          <w:i/>
          <w:sz w:val="24"/>
          <w:szCs w:val="24"/>
        </w:rPr>
        <w:t>. (Фрукти ростуть в садку, а</w:t>
      </w:r>
      <w:r w:rsidRPr="00D603B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не на городі</w:t>
      </w:r>
      <w:r w:rsidRPr="002D472D">
        <w:rPr>
          <w:rFonts w:ascii="Times New Roman" w:hAnsi="Times New Roman"/>
          <w:i/>
          <w:sz w:val="24"/>
          <w:szCs w:val="24"/>
        </w:rPr>
        <w:t>)</w:t>
      </w:r>
    </w:p>
    <w:p w:rsidR="00BC0B34" w:rsidRPr="002D472D" w:rsidRDefault="00BC0B34" w:rsidP="00F934A8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D603BD">
        <w:rPr>
          <w:rFonts w:ascii="Times New Roman" w:hAnsi="Times New Roman"/>
          <w:sz w:val="24"/>
          <w:szCs w:val="24"/>
        </w:rPr>
        <w:t xml:space="preserve">У садочку в мене миле, синє яблучко вродило. </w:t>
      </w:r>
      <w:r w:rsidRPr="002D472D">
        <w:rPr>
          <w:rFonts w:ascii="Times New Roman" w:hAnsi="Times New Roman"/>
          <w:i/>
          <w:sz w:val="24"/>
          <w:szCs w:val="24"/>
        </w:rPr>
        <w:t>(Яблуко не буває синім, воно може бути</w:t>
      </w:r>
      <w:r w:rsidRPr="00D603BD">
        <w:rPr>
          <w:rFonts w:ascii="Times New Roman" w:hAnsi="Times New Roman"/>
          <w:sz w:val="24"/>
          <w:szCs w:val="24"/>
        </w:rPr>
        <w:t xml:space="preserve"> </w:t>
      </w:r>
      <w:r w:rsidRPr="002D472D">
        <w:rPr>
          <w:rFonts w:ascii="Times New Roman" w:hAnsi="Times New Roman"/>
          <w:i/>
          <w:sz w:val="24"/>
          <w:szCs w:val="24"/>
        </w:rPr>
        <w:t>жовтим, червоним, зеленкуватим, а синьою може бути тільки слива.)</w:t>
      </w:r>
    </w:p>
    <w:p w:rsidR="00BC0B34" w:rsidRPr="002D472D" w:rsidRDefault="00BC0B34" w:rsidP="00F934A8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D603BD">
        <w:rPr>
          <w:rFonts w:ascii="Times New Roman" w:hAnsi="Times New Roman"/>
          <w:sz w:val="24"/>
          <w:szCs w:val="24"/>
        </w:rPr>
        <w:t xml:space="preserve">Щойно з'їв лимон чудовий — він солодкий, він медовий. </w:t>
      </w:r>
      <w:r w:rsidRPr="002D472D">
        <w:rPr>
          <w:rFonts w:ascii="Times New Roman" w:hAnsi="Times New Roman"/>
          <w:i/>
          <w:sz w:val="24"/>
          <w:szCs w:val="24"/>
        </w:rPr>
        <w:t>(Лимон не може бути солодким, він кислий на смак.)</w:t>
      </w:r>
    </w:p>
    <w:p w:rsidR="00BC0B34" w:rsidRPr="002D472D" w:rsidRDefault="00BC0B34" w:rsidP="00F934A8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D603BD">
        <w:rPr>
          <w:rFonts w:ascii="Times New Roman" w:hAnsi="Times New Roman"/>
          <w:sz w:val="24"/>
          <w:szCs w:val="24"/>
        </w:rPr>
        <w:t xml:space="preserve">Біля стежки — кущики, а на них ростуть грушки. </w:t>
      </w:r>
      <w:r w:rsidRPr="002D472D">
        <w:rPr>
          <w:rFonts w:ascii="Times New Roman" w:hAnsi="Times New Roman"/>
          <w:i/>
          <w:sz w:val="24"/>
          <w:szCs w:val="24"/>
        </w:rPr>
        <w:t>(Груші ростуть на дереві, а не на кущах.)</w:t>
      </w:r>
    </w:p>
    <w:p w:rsidR="00BC0B34" w:rsidRPr="00F827AD" w:rsidRDefault="00BC0B34" w:rsidP="00F934A8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F827AD">
        <w:rPr>
          <w:rFonts w:ascii="Times New Roman" w:hAnsi="Times New Roman"/>
          <w:sz w:val="24"/>
          <w:szCs w:val="24"/>
          <w:lang w:val="uk-UA"/>
        </w:rPr>
        <w:t xml:space="preserve">Потім можна запропонувати дітям самим придумати розповідь з небилицями. </w:t>
      </w:r>
    </w:p>
    <w:p w:rsidR="00BC0B34" w:rsidRPr="00D603BD" w:rsidRDefault="00BC0B34" w:rsidP="00525E80">
      <w:pPr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D603BD">
        <w:rPr>
          <w:rFonts w:ascii="Times New Roman" w:hAnsi="Times New Roman"/>
          <w:b/>
          <w:sz w:val="24"/>
          <w:szCs w:val="24"/>
          <w:lang w:val="uk-UA"/>
        </w:rPr>
        <w:t>Гра «Що переплутали?»</w:t>
      </w:r>
    </w:p>
    <w:p w:rsidR="00BC0B34" w:rsidRPr="00D603BD" w:rsidRDefault="00BC0B34" w:rsidP="00525E80">
      <w:pPr>
        <w:jc w:val="both"/>
        <w:rPr>
          <w:rFonts w:ascii="Times New Roman" w:hAnsi="Times New Roman"/>
          <w:sz w:val="24"/>
          <w:szCs w:val="24"/>
          <w:lang w:val="uk-UA"/>
        </w:rPr>
      </w:pPr>
      <w:r w:rsidRPr="00D603BD">
        <w:rPr>
          <w:rFonts w:ascii="Times New Roman" w:hAnsi="Times New Roman"/>
          <w:sz w:val="24"/>
          <w:szCs w:val="24"/>
          <w:lang w:val="uk-UA"/>
        </w:rPr>
        <w:t>- Улітку Максимко катався на ковзанах.</w:t>
      </w:r>
    </w:p>
    <w:p w:rsidR="00BC0B34" w:rsidRDefault="00BC0B34" w:rsidP="00525E80">
      <w:pPr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Тарасик на лижах поїхав до лісу, щоб зібрати суниць.</w:t>
      </w:r>
    </w:p>
    <w:p w:rsidR="00BC0B34" w:rsidRDefault="00BC0B34" w:rsidP="00525E80">
      <w:pPr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Узимку кури відлітають в теплі краї.</w:t>
      </w:r>
    </w:p>
    <w:p w:rsidR="00BC0B34" w:rsidRDefault="00BC0B34" w:rsidP="00525E80">
      <w:pPr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У сосновому лісі селяни збирали моркву.</w:t>
      </w:r>
    </w:p>
    <w:p w:rsidR="00BC0B34" w:rsidRDefault="00BC0B34" w:rsidP="00525E80">
      <w:pPr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У садку було чути, як кукурікав соловей.</w:t>
      </w:r>
    </w:p>
    <w:p w:rsidR="00BC0B34" w:rsidRDefault="00BC0B34" w:rsidP="00525E80">
      <w:pPr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За осінню настає літо.</w:t>
      </w:r>
    </w:p>
    <w:p w:rsidR="00BC0B34" w:rsidRDefault="00BC0B34" w:rsidP="00525E80">
      <w:pPr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Сонце закрило хмару.</w:t>
      </w:r>
    </w:p>
    <w:p w:rsidR="00BC0B34" w:rsidRPr="00D06B28" w:rsidRDefault="00BC0B34" w:rsidP="00525E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- Їжачок лазить по деревах, а ведмежатко повзає по землі.</w:t>
      </w:r>
    </w:p>
    <w:p w:rsidR="00BC0B34" w:rsidRPr="00A663C7" w:rsidRDefault="00BC0B34" w:rsidP="00525E80">
      <w:pPr>
        <w:jc w:val="both"/>
        <w:rPr>
          <w:rFonts w:ascii="Times New Roman" w:hAnsi="Times New Roman"/>
          <w:b/>
          <w:sz w:val="24"/>
          <w:szCs w:val="24"/>
        </w:rPr>
      </w:pPr>
      <w:r w:rsidRPr="00A663C7">
        <w:rPr>
          <w:rFonts w:ascii="Times New Roman" w:hAnsi="Times New Roman"/>
          <w:b/>
          <w:sz w:val="24"/>
          <w:szCs w:val="24"/>
          <w:lang w:val="uk-UA"/>
        </w:rPr>
        <w:t xml:space="preserve">Гра </w:t>
      </w:r>
      <w:r w:rsidRPr="00A663C7">
        <w:rPr>
          <w:rFonts w:ascii="Times New Roman" w:hAnsi="Times New Roman"/>
          <w:b/>
          <w:sz w:val="24"/>
          <w:szCs w:val="24"/>
        </w:rPr>
        <w:t>«Буває — не буває»</w:t>
      </w:r>
    </w:p>
    <w:p w:rsidR="00BC0B34" w:rsidRPr="00A663C7" w:rsidRDefault="00BC0B34" w:rsidP="00525E80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Вихователь </w:t>
      </w:r>
      <w:r w:rsidRPr="00A663C7">
        <w:rPr>
          <w:rFonts w:ascii="Times New Roman" w:hAnsi="Times New Roman"/>
          <w:sz w:val="24"/>
          <w:szCs w:val="24"/>
        </w:rPr>
        <w:t xml:space="preserve"> звертається до дитини: «Я буду розповідати тобі про якусь пору року, про те, чим займаються діти, люди. Ти уважно слухай і скажи, буває так насправді чи не буває, а якщо буває, то в яку пору року?».</w:t>
      </w:r>
    </w:p>
    <w:p w:rsidR="00BC0B34" w:rsidRPr="00A663C7" w:rsidRDefault="00BC0B34" w:rsidP="00525E80">
      <w:pPr>
        <w:jc w:val="both"/>
        <w:rPr>
          <w:rFonts w:ascii="Times New Roman" w:hAnsi="Times New Roman"/>
          <w:sz w:val="24"/>
          <w:szCs w:val="24"/>
        </w:rPr>
      </w:pPr>
      <w:r w:rsidRPr="00A663C7">
        <w:rPr>
          <w:rFonts w:ascii="Times New Roman" w:hAnsi="Times New Roman"/>
          <w:sz w:val="24"/>
          <w:szCs w:val="24"/>
        </w:rPr>
        <w:t>—  Хлопчик поїхав  на   лижах збирати суниці.</w:t>
      </w:r>
    </w:p>
    <w:p w:rsidR="00BC0B34" w:rsidRPr="00A663C7" w:rsidRDefault="00BC0B34" w:rsidP="00525E80">
      <w:pPr>
        <w:jc w:val="both"/>
        <w:rPr>
          <w:rFonts w:ascii="Times New Roman" w:hAnsi="Times New Roman"/>
          <w:sz w:val="24"/>
          <w:szCs w:val="24"/>
        </w:rPr>
      </w:pPr>
      <w:r w:rsidRPr="00A663C7">
        <w:rPr>
          <w:rFonts w:ascii="Times New Roman" w:hAnsi="Times New Roman"/>
          <w:sz w:val="24"/>
          <w:szCs w:val="24"/>
        </w:rPr>
        <w:t>—  У саду цвітуть троянди, двірник підмітає сніг на стежці.</w:t>
      </w:r>
    </w:p>
    <w:p w:rsidR="00BC0B34" w:rsidRPr="00A663C7" w:rsidRDefault="00BC0B34" w:rsidP="00525E80">
      <w:pPr>
        <w:jc w:val="both"/>
        <w:rPr>
          <w:rFonts w:ascii="Times New Roman" w:hAnsi="Times New Roman"/>
          <w:sz w:val="24"/>
          <w:szCs w:val="24"/>
        </w:rPr>
      </w:pPr>
      <w:r w:rsidRPr="00A663C7">
        <w:rPr>
          <w:rFonts w:ascii="Times New Roman" w:hAnsi="Times New Roman"/>
          <w:sz w:val="24"/>
          <w:szCs w:val="24"/>
        </w:rPr>
        <w:t>—  Падає жовте листя, діти пішли вперше до школи.</w:t>
      </w:r>
    </w:p>
    <w:p w:rsidR="00BC0B34" w:rsidRPr="00A663C7" w:rsidRDefault="00BC0B34" w:rsidP="00525E80">
      <w:pPr>
        <w:jc w:val="both"/>
        <w:rPr>
          <w:rFonts w:ascii="Times New Roman" w:hAnsi="Times New Roman"/>
          <w:sz w:val="24"/>
          <w:szCs w:val="24"/>
        </w:rPr>
      </w:pPr>
      <w:r w:rsidRPr="00A663C7">
        <w:rPr>
          <w:rFonts w:ascii="Times New Roman" w:hAnsi="Times New Roman"/>
          <w:sz w:val="24"/>
          <w:szCs w:val="24"/>
        </w:rPr>
        <w:t>—  Зацвіли квіти, відлетіли птахи, на деревах розпускаються бруньки.</w:t>
      </w:r>
    </w:p>
    <w:p w:rsidR="00BC0B34" w:rsidRPr="00931F70" w:rsidRDefault="00BC0B34" w:rsidP="00525E80">
      <w:pPr>
        <w:jc w:val="both"/>
        <w:rPr>
          <w:rFonts w:ascii="Times New Roman" w:hAnsi="Times New Roman"/>
          <w:sz w:val="24"/>
          <w:szCs w:val="24"/>
        </w:rPr>
      </w:pPr>
      <w:r w:rsidRPr="00A663C7">
        <w:rPr>
          <w:rFonts w:ascii="Times New Roman" w:hAnsi="Times New Roman"/>
          <w:sz w:val="24"/>
          <w:szCs w:val="24"/>
        </w:rPr>
        <w:t xml:space="preserve">—  Хлопчик  був у   лісі  і   бачив   у  норі  півня. </w:t>
      </w:r>
    </w:p>
    <w:p w:rsidR="00BC0B34" w:rsidRPr="00931F70" w:rsidRDefault="00BC0B34" w:rsidP="00DF7282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663C7">
        <w:rPr>
          <w:rFonts w:ascii="Times New Roman" w:hAnsi="Times New Roman"/>
          <w:sz w:val="24"/>
          <w:szCs w:val="24"/>
        </w:rPr>
        <w:t>Надалі дитина сама придумує речення такого змісту.</w:t>
      </w:r>
    </w:p>
    <w:p w:rsidR="00BC0B34" w:rsidRPr="0088575E" w:rsidRDefault="00BC0B34" w:rsidP="00DF7282">
      <w:pPr>
        <w:pStyle w:val="ListParagraph"/>
        <w:ind w:left="0" w:firstLine="708"/>
        <w:rPr>
          <w:rFonts w:ascii="Times New Roman" w:hAnsi="Times New Roman"/>
          <w:b/>
          <w:smallCaps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3. </w:t>
      </w:r>
      <w:r w:rsidRPr="0088575E">
        <w:rPr>
          <w:rFonts w:ascii="Times New Roman" w:hAnsi="Times New Roman"/>
          <w:b/>
          <w:smallCaps/>
          <w:sz w:val="24"/>
          <w:szCs w:val="24"/>
          <w:lang w:val="uk-UA"/>
        </w:rPr>
        <w:t xml:space="preserve">Ігри, </w:t>
      </w:r>
      <w:r>
        <w:rPr>
          <w:rFonts w:ascii="Times New Roman" w:hAnsi="Times New Roman"/>
          <w:b/>
          <w:smallCaps/>
          <w:sz w:val="24"/>
          <w:szCs w:val="24"/>
          <w:lang w:val="uk-UA"/>
        </w:rPr>
        <w:t xml:space="preserve"> </w:t>
      </w:r>
      <w:r w:rsidRPr="0088575E">
        <w:rPr>
          <w:rFonts w:ascii="Times New Roman" w:hAnsi="Times New Roman"/>
          <w:b/>
          <w:smallCaps/>
          <w:sz w:val="24"/>
          <w:szCs w:val="24"/>
          <w:lang w:val="uk-UA"/>
        </w:rPr>
        <w:t>що розвивають</w:t>
      </w:r>
      <w:r>
        <w:rPr>
          <w:rFonts w:ascii="Times New Roman" w:hAnsi="Times New Roman"/>
          <w:b/>
          <w:smallCaps/>
          <w:sz w:val="24"/>
          <w:szCs w:val="24"/>
          <w:lang w:val="uk-UA"/>
        </w:rPr>
        <w:t xml:space="preserve"> </w:t>
      </w:r>
      <w:r w:rsidRPr="0088575E">
        <w:rPr>
          <w:rFonts w:ascii="Times New Roman" w:hAnsi="Times New Roman"/>
          <w:b/>
          <w:smallCaps/>
          <w:sz w:val="24"/>
          <w:szCs w:val="24"/>
          <w:lang w:val="uk-UA"/>
        </w:rPr>
        <w:t xml:space="preserve"> вміння</w:t>
      </w:r>
      <w:r>
        <w:rPr>
          <w:rFonts w:ascii="Times New Roman" w:hAnsi="Times New Roman"/>
          <w:b/>
          <w:smallCaps/>
          <w:sz w:val="24"/>
          <w:szCs w:val="24"/>
          <w:lang w:val="uk-UA"/>
        </w:rPr>
        <w:t xml:space="preserve"> </w:t>
      </w:r>
      <w:r w:rsidRPr="0088575E">
        <w:rPr>
          <w:rFonts w:ascii="Times New Roman" w:hAnsi="Times New Roman"/>
          <w:b/>
          <w:smallCaps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smallCaps/>
          <w:sz w:val="24"/>
          <w:szCs w:val="24"/>
          <w:lang w:val="uk-UA"/>
        </w:rPr>
        <w:t xml:space="preserve"> </w:t>
      </w:r>
      <w:r w:rsidRPr="0088575E">
        <w:rPr>
          <w:rFonts w:ascii="Times New Roman" w:hAnsi="Times New Roman"/>
          <w:b/>
          <w:smallCaps/>
          <w:sz w:val="24"/>
          <w:szCs w:val="24"/>
          <w:lang w:val="uk-UA"/>
        </w:rPr>
        <w:t xml:space="preserve">узагальнювати </w:t>
      </w:r>
      <w:r>
        <w:rPr>
          <w:rFonts w:ascii="Times New Roman" w:hAnsi="Times New Roman"/>
          <w:b/>
          <w:smallCaps/>
          <w:sz w:val="24"/>
          <w:szCs w:val="24"/>
          <w:lang w:val="uk-UA"/>
        </w:rPr>
        <w:t xml:space="preserve">  </w:t>
      </w:r>
      <w:r w:rsidRPr="0088575E">
        <w:rPr>
          <w:rFonts w:ascii="Times New Roman" w:hAnsi="Times New Roman"/>
          <w:b/>
          <w:smallCaps/>
          <w:sz w:val="24"/>
          <w:szCs w:val="24"/>
          <w:lang w:val="uk-UA"/>
        </w:rPr>
        <w:t xml:space="preserve">і </w:t>
      </w:r>
      <w:r>
        <w:rPr>
          <w:rFonts w:ascii="Times New Roman" w:hAnsi="Times New Roman"/>
          <w:b/>
          <w:smallCaps/>
          <w:sz w:val="24"/>
          <w:szCs w:val="24"/>
          <w:lang w:val="uk-UA"/>
        </w:rPr>
        <w:t xml:space="preserve">  класифікувати  предмети</w:t>
      </w:r>
    </w:p>
    <w:p w:rsidR="00BC0B34" w:rsidRDefault="00BC0B34" w:rsidP="00525E8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A663C7">
        <w:rPr>
          <w:rFonts w:ascii="Times New Roman" w:hAnsi="Times New Roman"/>
          <w:sz w:val="24"/>
          <w:szCs w:val="24"/>
          <w:lang w:val="uk-UA"/>
        </w:rPr>
        <w:t xml:space="preserve">За допомогою таких ігор діти вчаться розділяти предмети за різними ознаками: за кольором, </w:t>
      </w:r>
      <w:r>
        <w:rPr>
          <w:rFonts w:ascii="Times New Roman" w:hAnsi="Times New Roman"/>
          <w:sz w:val="24"/>
          <w:szCs w:val="24"/>
          <w:lang w:val="uk-UA"/>
        </w:rPr>
        <w:t>за формою</w:t>
      </w:r>
      <w:r w:rsidRPr="00A663C7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за якістю</w:t>
      </w:r>
      <w:r w:rsidRPr="00A663C7">
        <w:rPr>
          <w:rFonts w:ascii="Times New Roman" w:hAnsi="Times New Roman"/>
          <w:sz w:val="24"/>
          <w:szCs w:val="24"/>
          <w:lang w:val="uk-UA"/>
        </w:rPr>
        <w:t xml:space="preserve">. А також закріплюють вміння класифікувати </w:t>
      </w:r>
      <w:r>
        <w:rPr>
          <w:rFonts w:ascii="Times New Roman" w:hAnsi="Times New Roman"/>
          <w:sz w:val="24"/>
          <w:szCs w:val="24"/>
          <w:lang w:val="uk-UA"/>
        </w:rPr>
        <w:t>рослини та тварини.</w:t>
      </w:r>
    </w:p>
    <w:p w:rsidR="00BC0B34" w:rsidRDefault="00BC0B34" w:rsidP="00525E80">
      <w:pPr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Гра «Назви швидко»</w:t>
      </w:r>
    </w:p>
    <w:p w:rsidR="00BC0B34" w:rsidRDefault="00BC0B34" w:rsidP="00525E8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044B01">
        <w:rPr>
          <w:rFonts w:ascii="Times New Roman" w:hAnsi="Times New Roman"/>
          <w:sz w:val="24"/>
          <w:szCs w:val="24"/>
          <w:lang w:val="uk-UA"/>
        </w:rPr>
        <w:t>Учасники гри стають у коло. Вихователь чи ведучий кидає м'яч то одному, то іншому гравцеві, називаючи колір, форму або якість предмета.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044B01">
        <w:rPr>
          <w:rFonts w:ascii="Times New Roman" w:hAnsi="Times New Roman"/>
          <w:sz w:val="24"/>
          <w:szCs w:val="24"/>
          <w:lang w:val="uk-UA"/>
        </w:rPr>
        <w:t xml:space="preserve">Наприклад: зелений – огірок, червоний </w:t>
      </w:r>
      <w:r>
        <w:rPr>
          <w:rFonts w:ascii="Times New Roman" w:hAnsi="Times New Roman"/>
          <w:sz w:val="24"/>
          <w:szCs w:val="24"/>
          <w:lang w:val="uk-UA"/>
        </w:rPr>
        <w:t>– помідор, круглий – сонце</w:t>
      </w:r>
      <w:r w:rsidRPr="00044B01">
        <w:rPr>
          <w:rFonts w:ascii="Times New Roman" w:hAnsi="Times New Roman"/>
          <w:sz w:val="24"/>
          <w:szCs w:val="24"/>
          <w:lang w:val="uk-UA"/>
        </w:rPr>
        <w:t>, дерев’яний – двері, пече – вогонь і так далі.</w:t>
      </w:r>
      <w:r>
        <w:rPr>
          <w:rFonts w:ascii="Times New Roman" w:hAnsi="Times New Roman"/>
          <w:sz w:val="24"/>
          <w:szCs w:val="24"/>
          <w:lang w:val="uk-UA"/>
        </w:rPr>
        <w:t xml:space="preserve"> Треба з</w:t>
      </w:r>
      <w:r w:rsidRPr="00CD5C1F">
        <w:rPr>
          <w:rFonts w:ascii="Times New Roman" w:hAnsi="Times New Roman"/>
          <w:sz w:val="24"/>
          <w:szCs w:val="24"/>
          <w:lang w:val="uk-UA"/>
        </w:rPr>
        <w:t>ловити м’яч, відповідати швидко й правильно.</w:t>
      </w:r>
      <w:r>
        <w:rPr>
          <w:rFonts w:ascii="Times New Roman" w:hAnsi="Times New Roman"/>
          <w:sz w:val="24"/>
          <w:szCs w:val="24"/>
          <w:lang w:val="uk-UA"/>
        </w:rPr>
        <w:t xml:space="preserve">  Я</w:t>
      </w:r>
      <w:r w:rsidRPr="00E723EC">
        <w:rPr>
          <w:rFonts w:ascii="Times New Roman" w:hAnsi="Times New Roman"/>
          <w:sz w:val="24"/>
          <w:szCs w:val="24"/>
          <w:lang w:val="uk-UA"/>
        </w:rPr>
        <w:t>кщо гравець не зловив м’яч чи дав неправильну відповідь, то він виходить з гри; виграє той, хто залишився в колі.</w:t>
      </w:r>
    </w:p>
    <w:p w:rsidR="00BC0B34" w:rsidRDefault="00BC0B34" w:rsidP="00A663C7">
      <w:pPr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Гра « О</w:t>
      </w:r>
      <w:r w:rsidRPr="00E723EC">
        <w:rPr>
          <w:rFonts w:ascii="Times New Roman" w:hAnsi="Times New Roman"/>
          <w:b/>
          <w:sz w:val="24"/>
          <w:szCs w:val="24"/>
          <w:lang w:val="uk-UA"/>
        </w:rPr>
        <w:t>дним словом»</w:t>
      </w:r>
    </w:p>
    <w:p w:rsidR="00BC0B34" w:rsidRPr="00E723EC" w:rsidRDefault="00BC0B34" w:rsidP="00A663C7">
      <w:pPr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Щука, сом, карась, акула, окунь - … </w:t>
      </w:r>
      <w:r w:rsidRPr="00E723EC">
        <w:rPr>
          <w:rFonts w:ascii="Times New Roman" w:hAnsi="Times New Roman"/>
          <w:i/>
          <w:sz w:val="24"/>
          <w:szCs w:val="24"/>
          <w:lang w:val="uk-UA"/>
        </w:rPr>
        <w:t>(риба)</w:t>
      </w:r>
    </w:p>
    <w:p w:rsidR="00BC0B34" w:rsidRPr="002D472D" w:rsidRDefault="00BC0B34" w:rsidP="00A663C7">
      <w:pPr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Заєць, їжак, білка, лисиця, вовк - … </w:t>
      </w:r>
      <w:r w:rsidRPr="002D472D">
        <w:rPr>
          <w:rFonts w:ascii="Times New Roman" w:hAnsi="Times New Roman"/>
          <w:i/>
          <w:sz w:val="24"/>
          <w:szCs w:val="24"/>
          <w:lang w:val="uk-UA"/>
        </w:rPr>
        <w:t>(звірі)</w:t>
      </w:r>
    </w:p>
    <w:p w:rsidR="00BC0B34" w:rsidRPr="00E723EC" w:rsidRDefault="00BC0B34" w:rsidP="00A663C7">
      <w:pPr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Бджола, муха, комар, мураха - … </w:t>
      </w:r>
      <w:r w:rsidRPr="00E723EC">
        <w:rPr>
          <w:rFonts w:ascii="Times New Roman" w:hAnsi="Times New Roman"/>
          <w:i/>
          <w:sz w:val="24"/>
          <w:szCs w:val="24"/>
          <w:lang w:val="uk-UA"/>
        </w:rPr>
        <w:t>(комахи)</w:t>
      </w:r>
    </w:p>
    <w:p w:rsidR="00BC0B34" w:rsidRDefault="00BC0B34" w:rsidP="00A663C7">
      <w:pPr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Горобець, сорока, ворона, голуб, синиця - … </w:t>
      </w:r>
      <w:r w:rsidRPr="00E723EC">
        <w:rPr>
          <w:rFonts w:ascii="Times New Roman" w:hAnsi="Times New Roman"/>
          <w:i/>
          <w:sz w:val="24"/>
          <w:szCs w:val="24"/>
          <w:lang w:val="uk-UA"/>
        </w:rPr>
        <w:t>(птахи)</w:t>
      </w:r>
    </w:p>
    <w:p w:rsidR="00BC0B34" w:rsidRPr="00E723EC" w:rsidRDefault="00BC0B34" w:rsidP="00A663C7">
      <w:pPr>
        <w:rPr>
          <w:rFonts w:ascii="Times New Roman" w:hAnsi="Times New Roman"/>
          <w:b/>
          <w:sz w:val="24"/>
          <w:szCs w:val="24"/>
          <w:lang w:val="uk-UA"/>
        </w:rPr>
      </w:pPr>
      <w:r w:rsidRPr="00E723EC">
        <w:rPr>
          <w:rFonts w:ascii="Times New Roman" w:hAnsi="Times New Roman"/>
          <w:b/>
          <w:sz w:val="24"/>
          <w:szCs w:val="24"/>
          <w:lang w:val="uk-UA"/>
        </w:rPr>
        <w:t>Гра «Яке слово зайве»</w:t>
      </w:r>
    </w:p>
    <w:p w:rsidR="00BC0B34" w:rsidRDefault="00BC0B34" w:rsidP="00101ED0">
      <w:pPr>
        <w:rPr>
          <w:rFonts w:ascii="Times New Roman" w:hAnsi="Times New Roman"/>
          <w:sz w:val="24"/>
          <w:szCs w:val="24"/>
          <w:lang w:val="uk-UA"/>
        </w:rPr>
      </w:pPr>
      <w:r w:rsidRPr="00101ED0">
        <w:rPr>
          <w:rFonts w:ascii="Times New Roman" w:hAnsi="Times New Roman"/>
          <w:sz w:val="24"/>
          <w:szCs w:val="24"/>
          <w:lang w:val="uk-UA"/>
        </w:rPr>
        <w:t>-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101ED0">
        <w:rPr>
          <w:rFonts w:ascii="Times New Roman" w:hAnsi="Times New Roman"/>
          <w:sz w:val="24"/>
          <w:szCs w:val="24"/>
          <w:lang w:val="uk-UA"/>
        </w:rPr>
        <w:t>Які птахи прилітають із вирію?</w:t>
      </w:r>
    </w:p>
    <w:p w:rsidR="00BC0B34" w:rsidRDefault="00BC0B34" w:rsidP="00101ED0">
      <w:pPr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 xml:space="preserve">Лелеки, журавлі, сороки, </w:t>
      </w:r>
      <w:r w:rsidRPr="00373C17">
        <w:rPr>
          <w:rFonts w:ascii="Times New Roman" w:hAnsi="Times New Roman"/>
          <w:b/>
          <w:i/>
          <w:sz w:val="24"/>
          <w:szCs w:val="24"/>
          <w:lang w:val="uk-UA"/>
        </w:rPr>
        <w:t>дятли</w:t>
      </w:r>
      <w:r>
        <w:rPr>
          <w:rFonts w:ascii="Times New Roman" w:hAnsi="Times New Roman"/>
          <w:i/>
          <w:sz w:val="24"/>
          <w:szCs w:val="24"/>
          <w:lang w:val="uk-UA"/>
        </w:rPr>
        <w:t>, шпаки.</w:t>
      </w:r>
    </w:p>
    <w:p w:rsidR="00BC0B34" w:rsidRDefault="00BC0B34" w:rsidP="00101ED0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Які тварини прокидаються від зимової сплячки?</w:t>
      </w:r>
    </w:p>
    <w:p w:rsidR="00BC0B34" w:rsidRDefault="00BC0B34" w:rsidP="00101ED0">
      <w:pPr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 xml:space="preserve">Борсуки, </w:t>
      </w:r>
      <w:r w:rsidRPr="00373C17">
        <w:rPr>
          <w:rFonts w:ascii="Times New Roman" w:hAnsi="Times New Roman"/>
          <w:b/>
          <w:i/>
          <w:sz w:val="24"/>
          <w:szCs w:val="24"/>
          <w:lang w:val="uk-UA"/>
        </w:rPr>
        <w:t>зайці</w:t>
      </w:r>
      <w:r>
        <w:rPr>
          <w:rFonts w:ascii="Times New Roman" w:hAnsi="Times New Roman"/>
          <w:i/>
          <w:sz w:val="24"/>
          <w:szCs w:val="24"/>
          <w:lang w:val="uk-UA"/>
        </w:rPr>
        <w:t>, їжаки, білки, ведмеді.</w:t>
      </w:r>
    </w:p>
    <w:p w:rsidR="00BC0B34" w:rsidRDefault="00BC0B34" w:rsidP="00101ED0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Які квіти зацвітають навесні?</w:t>
      </w:r>
    </w:p>
    <w:p w:rsidR="00BC0B34" w:rsidRDefault="00BC0B34" w:rsidP="00101ED0">
      <w:pPr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 xml:space="preserve">Підсніжники, </w:t>
      </w:r>
      <w:r w:rsidRPr="00373C17">
        <w:rPr>
          <w:rFonts w:ascii="Times New Roman" w:hAnsi="Times New Roman"/>
          <w:b/>
          <w:i/>
          <w:sz w:val="24"/>
          <w:szCs w:val="24"/>
          <w:lang w:val="uk-UA"/>
        </w:rPr>
        <w:t>жоржини</w:t>
      </w:r>
      <w:r>
        <w:rPr>
          <w:rFonts w:ascii="Times New Roman" w:hAnsi="Times New Roman"/>
          <w:i/>
          <w:sz w:val="24"/>
          <w:szCs w:val="24"/>
          <w:lang w:val="uk-UA"/>
        </w:rPr>
        <w:t>, проліски, айстри, конвалії.</w:t>
      </w:r>
    </w:p>
    <w:p w:rsidR="00BC0B34" w:rsidRDefault="00BC0B34" w:rsidP="00101ED0">
      <w:pPr>
        <w:rPr>
          <w:rFonts w:ascii="Times New Roman" w:hAnsi="Times New Roman"/>
          <w:b/>
          <w:sz w:val="24"/>
          <w:szCs w:val="24"/>
          <w:lang w:val="uk-UA"/>
        </w:rPr>
      </w:pPr>
      <w:r w:rsidRPr="00D06B28">
        <w:rPr>
          <w:rFonts w:ascii="Times New Roman" w:hAnsi="Times New Roman"/>
          <w:b/>
          <w:sz w:val="24"/>
          <w:szCs w:val="24"/>
          <w:lang w:val="uk-UA"/>
        </w:rPr>
        <w:t>Гра «Хто більше добере слів»</w:t>
      </w:r>
    </w:p>
    <w:p w:rsidR="00BC0B34" w:rsidRDefault="00BC0B34" w:rsidP="00101ED0">
      <w:pPr>
        <w:rPr>
          <w:rFonts w:ascii="Times New Roman" w:hAnsi="Times New Roman"/>
          <w:sz w:val="24"/>
          <w:szCs w:val="24"/>
          <w:lang w:val="uk-UA"/>
        </w:rPr>
      </w:pPr>
      <w:r w:rsidRPr="00D06B28">
        <w:rPr>
          <w:rFonts w:ascii="Times New Roman" w:hAnsi="Times New Roman"/>
          <w:sz w:val="24"/>
          <w:szCs w:val="24"/>
          <w:lang w:val="uk-UA"/>
        </w:rPr>
        <w:t xml:space="preserve">Росте – </w:t>
      </w:r>
      <w:r w:rsidRPr="00D06B28">
        <w:rPr>
          <w:rFonts w:ascii="Times New Roman" w:hAnsi="Times New Roman"/>
          <w:i/>
          <w:sz w:val="24"/>
          <w:szCs w:val="24"/>
          <w:lang w:val="uk-UA"/>
        </w:rPr>
        <w:t>(дитина, дерево, квітка)</w:t>
      </w:r>
    </w:p>
    <w:p w:rsidR="00BC0B34" w:rsidRDefault="00BC0B34" w:rsidP="00101ED0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Світить – </w:t>
      </w:r>
      <w:r w:rsidRPr="00D06B28">
        <w:rPr>
          <w:rFonts w:ascii="Times New Roman" w:hAnsi="Times New Roman"/>
          <w:i/>
          <w:sz w:val="24"/>
          <w:szCs w:val="24"/>
          <w:lang w:val="uk-UA"/>
        </w:rPr>
        <w:t>(місяць, сонце, ліхтарик, зорі)</w:t>
      </w:r>
    </w:p>
    <w:p w:rsidR="00BC0B34" w:rsidRPr="00D06B28" w:rsidRDefault="00BC0B34" w:rsidP="00101ED0">
      <w:pPr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Співає – </w:t>
      </w:r>
      <w:r>
        <w:rPr>
          <w:rFonts w:ascii="Times New Roman" w:hAnsi="Times New Roman"/>
          <w:i/>
          <w:sz w:val="24"/>
          <w:szCs w:val="24"/>
          <w:lang w:val="uk-UA"/>
        </w:rPr>
        <w:t>(пташка, людина</w:t>
      </w:r>
      <w:r w:rsidRPr="00D06B28">
        <w:rPr>
          <w:rFonts w:ascii="Times New Roman" w:hAnsi="Times New Roman"/>
          <w:i/>
          <w:sz w:val="24"/>
          <w:szCs w:val="24"/>
          <w:lang w:val="uk-UA"/>
        </w:rPr>
        <w:t>)</w:t>
      </w:r>
    </w:p>
    <w:p w:rsidR="00BC0B34" w:rsidRDefault="00BC0B34" w:rsidP="00101ED0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Цвіте – </w:t>
      </w:r>
      <w:r w:rsidRPr="00D06B28">
        <w:rPr>
          <w:rFonts w:ascii="Times New Roman" w:hAnsi="Times New Roman"/>
          <w:i/>
          <w:sz w:val="24"/>
          <w:szCs w:val="24"/>
          <w:lang w:val="uk-UA"/>
        </w:rPr>
        <w:t>(квітка, дерево, кущ)</w:t>
      </w:r>
    </w:p>
    <w:p w:rsidR="00BC0B34" w:rsidRPr="00D06B28" w:rsidRDefault="00BC0B34" w:rsidP="00101ED0">
      <w:pPr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Шумить – </w:t>
      </w:r>
      <w:r w:rsidRPr="00D06B28">
        <w:rPr>
          <w:rFonts w:ascii="Times New Roman" w:hAnsi="Times New Roman"/>
          <w:i/>
          <w:sz w:val="24"/>
          <w:szCs w:val="24"/>
          <w:lang w:val="uk-UA"/>
        </w:rPr>
        <w:t>(вітер, вода, діти)</w:t>
      </w:r>
    </w:p>
    <w:p w:rsidR="00BC0B34" w:rsidRPr="00D06B28" w:rsidRDefault="00BC0B34" w:rsidP="00101ED0">
      <w:pPr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Біжить – </w:t>
      </w:r>
      <w:r w:rsidRPr="00D06B28">
        <w:rPr>
          <w:rFonts w:ascii="Times New Roman" w:hAnsi="Times New Roman"/>
          <w:i/>
          <w:sz w:val="24"/>
          <w:szCs w:val="24"/>
          <w:lang w:val="uk-UA"/>
        </w:rPr>
        <w:t>(струмок, річка, тварина, людина)</w:t>
      </w:r>
    </w:p>
    <w:p w:rsidR="00BC0B34" w:rsidRPr="00D06B28" w:rsidRDefault="00BC0B34" w:rsidP="00101ED0">
      <w:pPr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Усміхається – </w:t>
      </w:r>
      <w:r w:rsidRPr="00D06B28">
        <w:rPr>
          <w:rFonts w:ascii="Times New Roman" w:hAnsi="Times New Roman"/>
          <w:i/>
          <w:sz w:val="24"/>
          <w:szCs w:val="24"/>
          <w:lang w:val="uk-UA"/>
        </w:rPr>
        <w:t>(сонечко, дитина, мама)</w:t>
      </w:r>
    </w:p>
    <w:p w:rsidR="00BC0B34" w:rsidRDefault="00BC0B34" w:rsidP="00101ED0">
      <w:pPr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Гра «Знайди помилку»</w:t>
      </w:r>
    </w:p>
    <w:p w:rsidR="00BC0B34" w:rsidRDefault="00BC0B34" w:rsidP="00DF7282">
      <w:pPr>
        <w:ind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Вихователь називає ряд слів і припускається од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  <w:lang w:val="uk-UA"/>
        </w:rPr>
        <w:t>ієї помилки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uk-UA"/>
        </w:rPr>
        <w:t>Учні повинні визначити, яке слово «зайве».</w:t>
      </w:r>
    </w:p>
    <w:p w:rsidR="00BC0B34" w:rsidRDefault="00BC0B34" w:rsidP="00101ED0">
      <w:pPr>
        <w:rPr>
          <w:rFonts w:ascii="Times New Roman" w:hAnsi="Times New Roman"/>
          <w:sz w:val="24"/>
          <w:szCs w:val="24"/>
          <w:lang w:val="uk-UA"/>
        </w:rPr>
      </w:pPr>
      <w:r w:rsidRPr="008C4599">
        <w:rPr>
          <w:rFonts w:ascii="Times New Roman" w:hAnsi="Times New Roman"/>
          <w:sz w:val="24"/>
          <w:szCs w:val="24"/>
          <w:lang w:val="uk-UA"/>
        </w:rPr>
        <w:t xml:space="preserve">Муха, бджола, оса, </w:t>
      </w:r>
      <w:r w:rsidRPr="00680745">
        <w:rPr>
          <w:rFonts w:ascii="Times New Roman" w:hAnsi="Times New Roman"/>
          <w:b/>
          <w:sz w:val="24"/>
          <w:szCs w:val="24"/>
          <w:lang w:val="uk-UA"/>
        </w:rPr>
        <w:t>горобець</w:t>
      </w:r>
      <w:r w:rsidRPr="008C4599">
        <w:rPr>
          <w:rFonts w:ascii="Times New Roman" w:hAnsi="Times New Roman"/>
          <w:sz w:val="24"/>
          <w:szCs w:val="24"/>
          <w:lang w:val="uk-UA"/>
        </w:rPr>
        <w:t>, джміль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:rsidR="00BC0B34" w:rsidRDefault="00BC0B34" w:rsidP="00101ED0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Лебеді</w:t>
      </w:r>
      <w:r w:rsidRPr="008C4599">
        <w:rPr>
          <w:rFonts w:ascii="Times New Roman" w:hAnsi="Times New Roman"/>
          <w:sz w:val="24"/>
          <w:szCs w:val="24"/>
          <w:lang w:val="uk-UA"/>
        </w:rPr>
        <w:t xml:space="preserve">, качки, </w:t>
      </w:r>
      <w:r w:rsidRPr="008C4599">
        <w:rPr>
          <w:rFonts w:ascii="Times New Roman" w:hAnsi="Times New Roman"/>
          <w:b/>
          <w:sz w:val="24"/>
          <w:szCs w:val="24"/>
          <w:lang w:val="uk-UA"/>
        </w:rPr>
        <w:t>соловей</w:t>
      </w:r>
      <w:r w:rsidRPr="008C4599">
        <w:rPr>
          <w:rFonts w:ascii="Times New Roman" w:hAnsi="Times New Roman"/>
          <w:sz w:val="24"/>
          <w:szCs w:val="24"/>
          <w:lang w:val="uk-UA"/>
        </w:rPr>
        <w:t>, гуси.</w:t>
      </w:r>
    </w:p>
    <w:p w:rsidR="00BC0B34" w:rsidRDefault="00BC0B34" w:rsidP="00101ED0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Стріла, бджола, </w:t>
      </w:r>
      <w:r w:rsidRPr="008C4599">
        <w:rPr>
          <w:rFonts w:ascii="Times New Roman" w:hAnsi="Times New Roman"/>
          <w:b/>
          <w:sz w:val="24"/>
          <w:szCs w:val="24"/>
          <w:lang w:val="uk-UA"/>
        </w:rPr>
        <w:t>крокодил</w:t>
      </w:r>
      <w:r>
        <w:rPr>
          <w:rFonts w:ascii="Times New Roman" w:hAnsi="Times New Roman"/>
          <w:sz w:val="24"/>
          <w:szCs w:val="24"/>
          <w:lang w:val="uk-UA"/>
        </w:rPr>
        <w:t>, метелик.</w:t>
      </w:r>
    </w:p>
    <w:p w:rsidR="00BC0B34" w:rsidRDefault="00BC0B34" w:rsidP="00101ED0">
      <w:pPr>
        <w:rPr>
          <w:rFonts w:ascii="Times New Roman" w:hAnsi="Times New Roman"/>
          <w:b/>
          <w:sz w:val="24"/>
          <w:szCs w:val="24"/>
          <w:lang w:val="uk-UA"/>
        </w:rPr>
      </w:pPr>
      <w:r w:rsidRPr="009C7EF4">
        <w:rPr>
          <w:rFonts w:ascii="Times New Roman" w:hAnsi="Times New Roman"/>
          <w:b/>
          <w:sz w:val="24"/>
          <w:szCs w:val="24"/>
          <w:lang w:val="uk-UA"/>
        </w:rPr>
        <w:t>Гра «Пошуки аналогів»</w:t>
      </w:r>
    </w:p>
    <w:p w:rsidR="00BC0B34" w:rsidRDefault="00BC0B34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До вибраного слова добираються (за певною ознакою) аналогічні слова.</w:t>
      </w:r>
    </w:p>
    <w:p w:rsidR="00BC0B34" w:rsidRDefault="00BC0B34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Наприклад: </w:t>
      </w:r>
    </w:p>
    <w:p w:rsidR="00BC0B34" w:rsidRPr="009C7EF4" w:rsidRDefault="00BC0B34">
      <w:pPr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Птах </w:t>
      </w:r>
      <w:r w:rsidRPr="00AE7A2F">
        <w:rPr>
          <w:rFonts w:ascii="Times New Roman" w:hAnsi="Times New Roman"/>
          <w:sz w:val="24"/>
          <w:szCs w:val="24"/>
          <w:lang w:val="uk-UA"/>
        </w:rPr>
        <w:t>…</w:t>
      </w:r>
      <w:r w:rsidRPr="00AE7A2F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AE7A2F">
        <w:rPr>
          <w:rFonts w:ascii="Times New Roman" w:hAnsi="Times New Roman"/>
          <w:i/>
          <w:sz w:val="24"/>
          <w:szCs w:val="24"/>
          <w:lang w:val="uk-UA"/>
        </w:rPr>
        <w:t>ракета, гелікоптер, метелик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uk-UA"/>
        </w:rPr>
        <w:t>(</w:t>
      </w:r>
      <w:r w:rsidRPr="009C7EF4">
        <w:rPr>
          <w:rFonts w:ascii="Times New Roman" w:hAnsi="Times New Roman"/>
          <w:i/>
          <w:sz w:val="24"/>
          <w:szCs w:val="24"/>
          <w:lang w:val="uk-UA"/>
        </w:rPr>
        <w:t>літають</w:t>
      </w:r>
      <w:r>
        <w:rPr>
          <w:rFonts w:ascii="Times New Roman" w:hAnsi="Times New Roman"/>
          <w:i/>
          <w:sz w:val="24"/>
          <w:szCs w:val="24"/>
          <w:lang w:val="uk-UA"/>
        </w:rPr>
        <w:t>)</w:t>
      </w:r>
    </w:p>
    <w:p w:rsidR="00BC0B34" w:rsidRDefault="00BC0B34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Машина </w:t>
      </w:r>
      <w:r w:rsidRPr="00AC10EB">
        <w:rPr>
          <w:rFonts w:ascii="Times New Roman" w:hAnsi="Times New Roman"/>
          <w:i/>
          <w:sz w:val="24"/>
          <w:szCs w:val="24"/>
          <w:lang w:val="uk-UA"/>
        </w:rPr>
        <w:t xml:space="preserve">… </w:t>
      </w:r>
      <w:r w:rsidRPr="00AE7A2F">
        <w:rPr>
          <w:rFonts w:ascii="Times New Roman" w:hAnsi="Times New Roman"/>
          <w:i/>
          <w:sz w:val="24"/>
          <w:szCs w:val="24"/>
          <w:lang w:val="uk-UA"/>
        </w:rPr>
        <w:t>автобус, пароплав</w:t>
      </w:r>
      <w:r>
        <w:rPr>
          <w:rFonts w:ascii="Times New Roman" w:hAnsi="Times New Roman"/>
          <w:sz w:val="24"/>
          <w:szCs w:val="24"/>
          <w:lang w:val="uk-UA"/>
        </w:rPr>
        <w:t xml:space="preserve">  (</w:t>
      </w:r>
      <w:r w:rsidRPr="009C7EF4">
        <w:rPr>
          <w:rFonts w:ascii="Times New Roman" w:hAnsi="Times New Roman"/>
          <w:i/>
          <w:sz w:val="24"/>
          <w:szCs w:val="24"/>
          <w:lang w:val="uk-UA"/>
        </w:rPr>
        <w:t>види транспорту</w:t>
      </w:r>
      <w:r>
        <w:rPr>
          <w:rFonts w:ascii="Times New Roman" w:hAnsi="Times New Roman"/>
          <w:i/>
          <w:sz w:val="24"/>
          <w:szCs w:val="24"/>
          <w:lang w:val="uk-UA"/>
        </w:rPr>
        <w:t>)</w:t>
      </w:r>
    </w:p>
    <w:p w:rsidR="00BC0B34" w:rsidRPr="0088575E" w:rsidRDefault="00BC0B34" w:rsidP="00DF7282">
      <w:pPr>
        <w:pStyle w:val="ListParagraph"/>
        <w:numPr>
          <w:ilvl w:val="0"/>
          <w:numId w:val="6"/>
        </w:numPr>
        <w:rPr>
          <w:rFonts w:ascii="Times New Roman" w:hAnsi="Times New Roman"/>
          <w:b/>
          <w:smallCaps/>
          <w:sz w:val="24"/>
          <w:szCs w:val="24"/>
          <w:lang w:val="uk-UA"/>
        </w:rPr>
      </w:pPr>
      <w:r w:rsidRPr="0088575E">
        <w:rPr>
          <w:rFonts w:ascii="Times New Roman" w:hAnsi="Times New Roman"/>
          <w:b/>
          <w:smallCaps/>
          <w:sz w:val="24"/>
          <w:szCs w:val="24"/>
          <w:lang w:val="uk-UA"/>
        </w:rPr>
        <w:t>Ігри</w:t>
      </w:r>
      <w:r>
        <w:rPr>
          <w:rFonts w:ascii="Times New Roman" w:hAnsi="Times New Roman"/>
          <w:b/>
          <w:smallCaps/>
          <w:sz w:val="24"/>
          <w:szCs w:val="24"/>
          <w:lang w:val="uk-UA"/>
        </w:rPr>
        <w:t xml:space="preserve"> </w:t>
      </w:r>
      <w:r w:rsidRPr="0088575E">
        <w:rPr>
          <w:rFonts w:ascii="Times New Roman" w:hAnsi="Times New Roman"/>
          <w:b/>
          <w:smallCaps/>
          <w:sz w:val="24"/>
          <w:szCs w:val="24"/>
          <w:lang w:val="uk-UA"/>
        </w:rPr>
        <w:t xml:space="preserve"> на</w:t>
      </w:r>
      <w:r>
        <w:rPr>
          <w:rFonts w:ascii="Times New Roman" w:hAnsi="Times New Roman"/>
          <w:b/>
          <w:smallCaps/>
          <w:sz w:val="24"/>
          <w:szCs w:val="24"/>
          <w:lang w:val="uk-UA"/>
        </w:rPr>
        <w:t xml:space="preserve"> </w:t>
      </w:r>
      <w:r w:rsidRPr="0088575E">
        <w:rPr>
          <w:rFonts w:ascii="Times New Roman" w:hAnsi="Times New Roman"/>
          <w:b/>
          <w:smallCaps/>
          <w:sz w:val="24"/>
          <w:szCs w:val="24"/>
          <w:lang w:val="uk-UA"/>
        </w:rPr>
        <w:t xml:space="preserve"> швидкість </w:t>
      </w:r>
      <w:r>
        <w:rPr>
          <w:rFonts w:ascii="Times New Roman" w:hAnsi="Times New Roman"/>
          <w:b/>
          <w:smallCaps/>
          <w:sz w:val="24"/>
          <w:szCs w:val="24"/>
          <w:lang w:val="uk-UA"/>
        </w:rPr>
        <w:t xml:space="preserve"> </w:t>
      </w:r>
      <w:r w:rsidRPr="0088575E">
        <w:rPr>
          <w:rFonts w:ascii="Times New Roman" w:hAnsi="Times New Roman"/>
          <w:b/>
          <w:smallCaps/>
          <w:sz w:val="24"/>
          <w:szCs w:val="24"/>
          <w:lang w:val="uk-UA"/>
        </w:rPr>
        <w:t>і</w:t>
      </w:r>
      <w:r>
        <w:rPr>
          <w:rFonts w:ascii="Times New Roman" w:hAnsi="Times New Roman"/>
          <w:b/>
          <w:smallCaps/>
          <w:sz w:val="24"/>
          <w:szCs w:val="24"/>
          <w:lang w:val="uk-UA"/>
        </w:rPr>
        <w:t xml:space="preserve"> </w:t>
      </w:r>
      <w:r w:rsidRPr="0088575E">
        <w:rPr>
          <w:rFonts w:ascii="Times New Roman" w:hAnsi="Times New Roman"/>
          <w:b/>
          <w:smallCaps/>
          <w:sz w:val="24"/>
          <w:szCs w:val="24"/>
          <w:lang w:val="uk-UA"/>
        </w:rPr>
        <w:t xml:space="preserve"> гнучкість</w:t>
      </w:r>
      <w:r>
        <w:rPr>
          <w:rFonts w:ascii="Times New Roman" w:hAnsi="Times New Roman"/>
          <w:b/>
          <w:smallCaps/>
          <w:sz w:val="24"/>
          <w:szCs w:val="24"/>
          <w:lang w:val="uk-UA"/>
        </w:rPr>
        <w:t xml:space="preserve"> </w:t>
      </w:r>
      <w:r w:rsidRPr="0088575E">
        <w:rPr>
          <w:rFonts w:ascii="Times New Roman" w:hAnsi="Times New Roman"/>
          <w:b/>
          <w:smallCaps/>
          <w:sz w:val="24"/>
          <w:szCs w:val="24"/>
          <w:lang w:val="uk-UA"/>
        </w:rPr>
        <w:t xml:space="preserve"> мислення</w:t>
      </w:r>
      <w:r>
        <w:rPr>
          <w:rFonts w:ascii="Times New Roman" w:hAnsi="Times New Roman"/>
          <w:b/>
          <w:smallCaps/>
          <w:sz w:val="24"/>
          <w:szCs w:val="24"/>
          <w:lang w:val="uk-UA"/>
        </w:rPr>
        <w:t xml:space="preserve"> </w:t>
      </w:r>
    </w:p>
    <w:p w:rsidR="00BC0B34" w:rsidRDefault="00BC0B34" w:rsidP="00525E8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035DA1">
        <w:rPr>
          <w:rFonts w:ascii="Times New Roman" w:hAnsi="Times New Roman"/>
          <w:sz w:val="24"/>
          <w:szCs w:val="24"/>
          <w:lang w:val="uk-UA"/>
        </w:rPr>
        <w:t>Ігри цієї групи виховують у дітей слухову увагу, витримку. Учні вправляються у правильному підборі слів, в умінні ставити питання, швидко і правильно відповідати, вчаться розуміти причинні зв'язки між явищами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:rsidR="00BC0B34" w:rsidRDefault="00BC0B34" w:rsidP="00525E80">
      <w:pPr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BC0B34" w:rsidRDefault="00BC0B34" w:rsidP="00525E80">
      <w:pPr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Гра «Літає – не літає»</w:t>
      </w:r>
    </w:p>
    <w:p w:rsidR="00BC0B34" w:rsidRPr="00931F70" w:rsidRDefault="00BC0B34" w:rsidP="00931F7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Вихователь </w:t>
      </w:r>
      <w:r w:rsidRPr="00EF0C0C">
        <w:rPr>
          <w:rFonts w:ascii="Times New Roman" w:hAnsi="Times New Roman"/>
          <w:sz w:val="24"/>
          <w:szCs w:val="24"/>
          <w:lang w:val="uk-UA"/>
        </w:rPr>
        <w:t xml:space="preserve"> промовляє різні слова. Якщо він називає предмет або істоту, які літають, то гравці «літають» (піднімають і опускають руки через сторони) і промовляють звуки, що є для них характерними. Якщо ведучий називає предмет, що не літає, то гравці не піднімають руки й мовчать.</w:t>
      </w:r>
    </w:p>
    <w:p w:rsidR="00BC0B34" w:rsidRDefault="00BC0B34">
      <w:pPr>
        <w:rPr>
          <w:rFonts w:ascii="Times New Roman" w:hAnsi="Times New Roman"/>
          <w:b/>
          <w:sz w:val="24"/>
          <w:szCs w:val="24"/>
          <w:lang w:val="uk-UA"/>
        </w:rPr>
      </w:pPr>
      <w:r w:rsidRPr="00EF0C0C">
        <w:rPr>
          <w:rFonts w:ascii="Times New Roman" w:hAnsi="Times New Roman"/>
          <w:b/>
          <w:sz w:val="24"/>
          <w:szCs w:val="24"/>
          <w:lang w:val="uk-UA"/>
        </w:rPr>
        <w:t>Гра «Закінчи речення»</w:t>
      </w:r>
    </w:p>
    <w:p w:rsidR="00BC0B34" w:rsidRPr="003909E8" w:rsidRDefault="00BC0B34">
      <w:pPr>
        <w:rPr>
          <w:rFonts w:ascii="Times New Roman" w:hAnsi="Times New Roman"/>
          <w:i/>
          <w:sz w:val="24"/>
          <w:szCs w:val="24"/>
          <w:lang w:val="uk-UA"/>
        </w:rPr>
      </w:pPr>
      <w:r w:rsidRPr="003909E8">
        <w:rPr>
          <w:rFonts w:ascii="Times New Roman" w:hAnsi="Times New Roman"/>
          <w:sz w:val="24"/>
          <w:szCs w:val="24"/>
          <w:lang w:val="uk-UA"/>
        </w:rPr>
        <w:t>Узимку сонце</w:t>
      </w:r>
      <w:r>
        <w:rPr>
          <w:rFonts w:ascii="Times New Roman" w:hAnsi="Times New Roman"/>
          <w:sz w:val="24"/>
          <w:szCs w:val="24"/>
          <w:lang w:val="uk-UA"/>
        </w:rPr>
        <w:t xml:space="preserve"> гріє менше, ніж </w:t>
      </w:r>
      <w:r w:rsidRPr="003909E8">
        <w:rPr>
          <w:rFonts w:ascii="Times New Roman" w:hAnsi="Times New Roman"/>
          <w:i/>
          <w:sz w:val="24"/>
          <w:szCs w:val="24"/>
          <w:lang w:val="uk-UA"/>
        </w:rPr>
        <w:t>…(улітку).</w:t>
      </w:r>
    </w:p>
    <w:p w:rsidR="00BC0B34" w:rsidRDefault="00BC0B34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День</w:t>
      </w:r>
      <w:r w:rsidRPr="003909E8">
        <w:rPr>
          <w:rFonts w:ascii="Times New Roman" w:hAnsi="Times New Roman"/>
          <w:i/>
          <w:sz w:val="24"/>
          <w:szCs w:val="24"/>
          <w:lang w:val="uk-UA"/>
        </w:rPr>
        <w:t>…(короткий)</w:t>
      </w:r>
      <w:r>
        <w:rPr>
          <w:rFonts w:ascii="Times New Roman" w:hAnsi="Times New Roman"/>
          <w:sz w:val="24"/>
          <w:szCs w:val="24"/>
          <w:lang w:val="uk-UA"/>
        </w:rPr>
        <w:t xml:space="preserve">, а ніч </w:t>
      </w:r>
      <w:r w:rsidRPr="003909E8">
        <w:rPr>
          <w:rFonts w:ascii="Times New Roman" w:hAnsi="Times New Roman"/>
          <w:i/>
          <w:sz w:val="24"/>
          <w:szCs w:val="24"/>
          <w:lang w:val="uk-UA"/>
        </w:rPr>
        <w:t>…(довга).</w:t>
      </w:r>
    </w:p>
    <w:p w:rsidR="00BC0B34" w:rsidRDefault="00BC0B34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Улітку йдуть дощі, а взимку </w:t>
      </w:r>
      <w:r w:rsidRPr="003909E8">
        <w:rPr>
          <w:rFonts w:ascii="Times New Roman" w:hAnsi="Times New Roman"/>
          <w:i/>
          <w:sz w:val="24"/>
          <w:szCs w:val="24"/>
          <w:lang w:val="uk-UA"/>
        </w:rPr>
        <w:t>…(сніг).</w:t>
      </w:r>
    </w:p>
    <w:p w:rsidR="00BC0B34" w:rsidRDefault="00BC0B34">
      <w:pPr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Грудень – кінець </w:t>
      </w:r>
      <w:r w:rsidRPr="003909E8">
        <w:rPr>
          <w:rFonts w:ascii="Times New Roman" w:hAnsi="Times New Roman"/>
          <w:i/>
          <w:sz w:val="24"/>
          <w:szCs w:val="24"/>
          <w:lang w:val="uk-UA"/>
        </w:rPr>
        <w:t>…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Pr="003909E8">
        <w:rPr>
          <w:rFonts w:ascii="Times New Roman" w:hAnsi="Times New Roman"/>
          <w:i/>
          <w:sz w:val="24"/>
          <w:szCs w:val="24"/>
          <w:lang w:val="uk-UA"/>
        </w:rPr>
        <w:t>(року),</w:t>
      </w:r>
      <w:r>
        <w:rPr>
          <w:rFonts w:ascii="Times New Roman" w:hAnsi="Times New Roman"/>
          <w:sz w:val="24"/>
          <w:szCs w:val="24"/>
          <w:lang w:val="uk-UA"/>
        </w:rPr>
        <w:t xml:space="preserve"> початок </w:t>
      </w:r>
      <w:r w:rsidRPr="003909E8">
        <w:rPr>
          <w:rFonts w:ascii="Times New Roman" w:hAnsi="Times New Roman"/>
          <w:i/>
          <w:sz w:val="24"/>
          <w:szCs w:val="24"/>
          <w:lang w:val="uk-UA"/>
        </w:rPr>
        <w:t>…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Pr="003909E8">
        <w:rPr>
          <w:rFonts w:ascii="Times New Roman" w:hAnsi="Times New Roman"/>
          <w:i/>
          <w:sz w:val="24"/>
          <w:szCs w:val="24"/>
          <w:lang w:val="uk-UA"/>
        </w:rPr>
        <w:t>(зими)</w:t>
      </w:r>
    </w:p>
    <w:p w:rsidR="00BC0B34" w:rsidRPr="00211DB1" w:rsidRDefault="00BC0B34" w:rsidP="00211DB1">
      <w:pPr>
        <w:rPr>
          <w:rFonts w:ascii="Times New Roman" w:hAnsi="Times New Roman"/>
          <w:b/>
          <w:sz w:val="24"/>
          <w:szCs w:val="24"/>
        </w:rPr>
      </w:pPr>
      <w:r w:rsidRPr="00211DB1">
        <w:rPr>
          <w:rFonts w:ascii="Times New Roman" w:hAnsi="Times New Roman"/>
          <w:b/>
          <w:sz w:val="24"/>
          <w:szCs w:val="24"/>
          <w:lang w:val="uk-UA"/>
        </w:rPr>
        <w:t xml:space="preserve">Гра </w:t>
      </w:r>
      <w:r w:rsidRPr="00211DB1">
        <w:rPr>
          <w:rFonts w:ascii="Times New Roman" w:hAnsi="Times New Roman"/>
          <w:b/>
          <w:sz w:val="24"/>
          <w:szCs w:val="24"/>
        </w:rPr>
        <w:t>«І я»</w:t>
      </w:r>
    </w:p>
    <w:p w:rsidR="00BC0B34" w:rsidRDefault="00BC0B34" w:rsidP="00525E8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211DB1">
        <w:rPr>
          <w:rFonts w:ascii="Times New Roman" w:hAnsi="Times New Roman"/>
          <w:sz w:val="24"/>
          <w:szCs w:val="24"/>
          <w:lang w:val="uk-UA"/>
        </w:rPr>
        <w:t>Вихователь</w:t>
      </w:r>
      <w:r w:rsidRPr="00211DB1">
        <w:rPr>
          <w:rFonts w:ascii="Times New Roman" w:hAnsi="Times New Roman"/>
          <w:sz w:val="24"/>
          <w:szCs w:val="24"/>
        </w:rPr>
        <w:t xml:space="preserve"> у швидкому темпі розповідає про різні випадки. Якщо ж дорослий говорить нісенітницю, дитина повинна стриматись.</w:t>
      </w:r>
    </w:p>
    <w:p w:rsidR="00BC0B34" w:rsidRDefault="00BC0B34" w:rsidP="00DF7282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Нариклад, вихователь розповідає: «Одного разу я йшла по лісу…». Діти: «І я».</w:t>
      </w:r>
    </w:p>
    <w:p w:rsidR="00BC0B34" w:rsidRDefault="00BC0B34" w:rsidP="00DF7282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Сбіраю квіти, ягоди.</w:t>
      </w:r>
    </w:p>
    <w:p w:rsidR="00BC0B34" w:rsidRDefault="00BC0B34" w:rsidP="00DF7282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І я.</w:t>
      </w:r>
    </w:p>
    <w:p w:rsidR="00BC0B34" w:rsidRDefault="00BC0B34" w:rsidP="00DF7282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По дорозі попадається мені зайчик.</w:t>
      </w:r>
    </w:p>
    <w:p w:rsidR="00BC0B34" w:rsidRDefault="00BC0B34" w:rsidP="00DF7282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… (мовчать)</w:t>
      </w:r>
    </w:p>
    <w:p w:rsidR="00BC0B34" w:rsidRDefault="00BC0B34" w:rsidP="00DF7282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Гризе моркву.</w:t>
      </w:r>
    </w:p>
    <w:p w:rsidR="00BC0B34" w:rsidRDefault="00BC0B34" w:rsidP="00DF7282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І я.</w:t>
      </w:r>
    </w:p>
    <w:p w:rsidR="00BC0B34" w:rsidRDefault="00BC0B34" w:rsidP="00DF7282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Раптом із кущів вискочила лисиця.</w:t>
      </w:r>
    </w:p>
    <w:p w:rsidR="00BC0B34" w:rsidRDefault="00BC0B34" w:rsidP="00DF7282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…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(мовчать)</w:t>
      </w:r>
    </w:p>
    <w:p w:rsidR="00BC0B34" w:rsidRDefault="00BC0B34" w:rsidP="00DF7282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Зайчик злякався.</w:t>
      </w:r>
    </w:p>
    <w:p w:rsidR="00BC0B34" w:rsidRDefault="00BC0B34" w:rsidP="00DF7282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… (мовчать)</w:t>
      </w:r>
    </w:p>
    <w:p w:rsidR="00BC0B34" w:rsidRDefault="00BC0B34" w:rsidP="00DF7282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Та втік…</w:t>
      </w:r>
    </w:p>
    <w:p w:rsidR="00BC0B34" w:rsidRDefault="00BC0B34" w:rsidP="00DF7282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- І я.</w:t>
      </w:r>
    </w:p>
    <w:p w:rsidR="00BC0B34" w:rsidRPr="00211DB1" w:rsidRDefault="00BC0B34" w:rsidP="00DF7282">
      <w:pPr>
        <w:ind w:firstLine="708"/>
        <w:jc w:val="both"/>
        <w:rPr>
          <w:rFonts w:ascii="Times New Roman" w:hAnsi="Times New Roman"/>
        </w:rPr>
      </w:pPr>
      <w:r w:rsidRPr="00211DB1">
        <w:rPr>
          <w:rFonts w:ascii="Times New Roman" w:hAnsi="Times New Roman"/>
          <w:sz w:val="24"/>
          <w:szCs w:val="24"/>
        </w:rPr>
        <w:t xml:space="preserve"> Для мовної </w:t>
      </w:r>
      <w:r>
        <w:rPr>
          <w:rFonts w:ascii="Times New Roman" w:hAnsi="Times New Roman"/>
          <w:sz w:val="24"/>
          <w:szCs w:val="24"/>
        </w:rPr>
        <w:t>активност</w:t>
      </w:r>
      <w:r>
        <w:rPr>
          <w:rFonts w:ascii="Times New Roman" w:hAnsi="Times New Roman"/>
          <w:sz w:val="24"/>
          <w:szCs w:val="24"/>
          <w:lang w:val="uk-UA"/>
        </w:rPr>
        <w:t>и</w:t>
      </w:r>
      <w:r>
        <w:rPr>
          <w:rFonts w:ascii="Times New Roman" w:hAnsi="Times New Roman"/>
          <w:sz w:val="24"/>
          <w:szCs w:val="24"/>
        </w:rPr>
        <w:t xml:space="preserve"> через декілька хвилин вихователь </w:t>
      </w:r>
      <w:r w:rsidRPr="00211DB1">
        <w:rPr>
          <w:rFonts w:ascii="Times New Roman" w:hAnsi="Times New Roman"/>
          <w:sz w:val="24"/>
          <w:szCs w:val="24"/>
        </w:rPr>
        <w:t xml:space="preserve"> і </w:t>
      </w:r>
      <w:r>
        <w:rPr>
          <w:rFonts w:ascii="Times New Roman" w:hAnsi="Times New Roman"/>
          <w:sz w:val="24"/>
          <w:szCs w:val="24"/>
        </w:rPr>
        <w:t xml:space="preserve">учень </w:t>
      </w:r>
      <w:r w:rsidRPr="00211DB1">
        <w:rPr>
          <w:rFonts w:ascii="Times New Roman" w:hAnsi="Times New Roman"/>
          <w:sz w:val="24"/>
          <w:szCs w:val="24"/>
        </w:rPr>
        <w:t xml:space="preserve"> міняються ролями</w:t>
      </w:r>
      <w:r w:rsidRPr="00211DB1">
        <w:rPr>
          <w:rFonts w:ascii="Times New Roman" w:hAnsi="Times New Roman"/>
        </w:rPr>
        <w:t>.</w:t>
      </w:r>
    </w:p>
    <w:p w:rsidR="00BC0B34" w:rsidRPr="0064113B" w:rsidRDefault="00BC0B34" w:rsidP="00525E80">
      <w:pPr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64113B">
        <w:rPr>
          <w:rFonts w:ascii="Times New Roman" w:hAnsi="Times New Roman"/>
          <w:b/>
          <w:sz w:val="24"/>
          <w:szCs w:val="24"/>
          <w:lang w:val="uk-UA"/>
        </w:rPr>
        <w:t>Гра «Де були, ми вам не скажемо, що робили, вам покажемо»</w:t>
      </w:r>
    </w:p>
    <w:p w:rsidR="00BC0B34" w:rsidRDefault="00BC0B34" w:rsidP="00525E80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Група ділиться на дві</w:t>
      </w:r>
      <w:r w:rsidRPr="004427D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команди. Спочатку учні першої команди за домовленістю зображають ту чи іншу діяльність (копають землю, згребають гілочки та торішнє листя, поливають, садять розсаду). Учні другої команди відгадують їхні дії і складають речення. Потім команди міняються ролями. Виграє та команда, яка успішніше імітувала дії й правильно будувала речення.</w:t>
      </w:r>
    </w:p>
    <w:p w:rsidR="00BC0B34" w:rsidRPr="00B7021F" w:rsidRDefault="00BC0B34">
      <w:pPr>
        <w:rPr>
          <w:rFonts w:ascii="Times New Roman" w:hAnsi="Times New Roman"/>
          <w:b/>
          <w:sz w:val="24"/>
          <w:szCs w:val="24"/>
        </w:rPr>
      </w:pPr>
      <w:r w:rsidRPr="00B7021F">
        <w:rPr>
          <w:rFonts w:ascii="Times New Roman" w:hAnsi="Times New Roman"/>
          <w:b/>
          <w:sz w:val="24"/>
          <w:szCs w:val="24"/>
          <w:lang w:val="uk-UA"/>
        </w:rPr>
        <w:t>Гра</w:t>
      </w:r>
      <w:r w:rsidRPr="00B7021F">
        <w:rPr>
          <w:rFonts w:ascii="Times New Roman" w:hAnsi="Times New Roman"/>
          <w:b/>
          <w:sz w:val="24"/>
          <w:szCs w:val="24"/>
        </w:rPr>
        <w:t xml:space="preserve"> «</w:t>
      </w:r>
      <w:r>
        <w:rPr>
          <w:rFonts w:ascii="Times New Roman" w:hAnsi="Times New Roman"/>
          <w:b/>
          <w:sz w:val="24"/>
          <w:szCs w:val="24"/>
        </w:rPr>
        <w:t>Голо</w:t>
      </w:r>
      <w:r>
        <w:rPr>
          <w:rFonts w:ascii="Times New Roman" w:hAnsi="Times New Roman"/>
          <w:b/>
          <w:sz w:val="24"/>
          <w:szCs w:val="24"/>
          <w:lang w:val="uk-UA"/>
        </w:rPr>
        <w:t>с</w:t>
      </w:r>
      <w:r w:rsidRPr="00B7021F">
        <w:rPr>
          <w:rFonts w:ascii="Times New Roman" w:hAnsi="Times New Roman"/>
          <w:b/>
          <w:sz w:val="24"/>
          <w:szCs w:val="24"/>
        </w:rPr>
        <w:t>и тварин»</w:t>
      </w:r>
    </w:p>
    <w:p w:rsidR="00BC0B34" w:rsidRDefault="00BC0B34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Корова ... </w:t>
      </w:r>
      <w:r w:rsidRPr="00F24427">
        <w:rPr>
          <w:rFonts w:ascii="Times New Roman" w:hAnsi="Times New Roman"/>
          <w:i/>
          <w:sz w:val="24"/>
          <w:szCs w:val="24"/>
          <w:lang w:val="uk-UA"/>
        </w:rPr>
        <w:t>(мукаэ)</w:t>
      </w:r>
    </w:p>
    <w:p w:rsidR="00BC0B34" w:rsidRDefault="00BC0B34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Коза ... </w:t>
      </w:r>
      <w:r>
        <w:rPr>
          <w:rFonts w:ascii="Times New Roman" w:hAnsi="Times New Roman"/>
          <w:i/>
          <w:sz w:val="24"/>
          <w:szCs w:val="24"/>
          <w:lang w:val="uk-UA"/>
        </w:rPr>
        <w:t>(мекає</w:t>
      </w:r>
      <w:r w:rsidRPr="00F24427">
        <w:rPr>
          <w:rFonts w:ascii="Times New Roman" w:hAnsi="Times New Roman"/>
          <w:i/>
          <w:sz w:val="24"/>
          <w:szCs w:val="24"/>
          <w:lang w:val="uk-UA"/>
        </w:rPr>
        <w:t>)</w:t>
      </w:r>
    </w:p>
    <w:p w:rsidR="00BC0B34" w:rsidRPr="00F24427" w:rsidRDefault="00BC0B34">
      <w:pPr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Кішка ... </w:t>
      </w:r>
      <w:r w:rsidRPr="00F24427">
        <w:rPr>
          <w:rFonts w:ascii="Times New Roman" w:hAnsi="Times New Roman"/>
          <w:i/>
          <w:sz w:val="24"/>
          <w:szCs w:val="24"/>
          <w:lang w:val="uk-UA"/>
        </w:rPr>
        <w:t>(нявчить)</w:t>
      </w:r>
    </w:p>
    <w:p w:rsidR="00BC0B34" w:rsidRPr="00F24427" w:rsidRDefault="00BC0B34">
      <w:pPr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Собака ... </w:t>
      </w:r>
      <w:r w:rsidRPr="00F24427">
        <w:rPr>
          <w:rFonts w:ascii="Times New Roman" w:hAnsi="Times New Roman"/>
          <w:i/>
          <w:sz w:val="24"/>
          <w:szCs w:val="24"/>
          <w:lang w:val="uk-UA"/>
        </w:rPr>
        <w:t>(гавкає)</w:t>
      </w:r>
    </w:p>
    <w:p w:rsidR="00BC0B34" w:rsidRPr="00F24427" w:rsidRDefault="00BC0B34">
      <w:pPr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Вовк ... </w:t>
      </w:r>
      <w:r w:rsidRPr="00F24427">
        <w:rPr>
          <w:rFonts w:ascii="Times New Roman" w:hAnsi="Times New Roman"/>
          <w:i/>
          <w:sz w:val="24"/>
          <w:szCs w:val="24"/>
          <w:lang w:val="uk-UA"/>
        </w:rPr>
        <w:t>(виє)</w:t>
      </w:r>
    </w:p>
    <w:p w:rsidR="00BC0B34" w:rsidRPr="00F24427" w:rsidRDefault="00BC0B34">
      <w:pPr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Ведмідь </w:t>
      </w:r>
      <w:r w:rsidRPr="00F24427">
        <w:rPr>
          <w:rFonts w:ascii="Times New Roman" w:hAnsi="Times New Roman"/>
          <w:i/>
          <w:sz w:val="24"/>
          <w:szCs w:val="24"/>
          <w:lang w:val="uk-UA"/>
        </w:rPr>
        <w:t>... (реве)</w:t>
      </w:r>
    </w:p>
    <w:p w:rsidR="00BC0B34" w:rsidRPr="00F24427" w:rsidRDefault="00BC0B34">
      <w:pPr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Свиня </w:t>
      </w:r>
      <w:r>
        <w:rPr>
          <w:rFonts w:ascii="Times New Roman" w:hAnsi="Times New Roman"/>
          <w:i/>
          <w:sz w:val="24"/>
          <w:szCs w:val="24"/>
          <w:lang w:val="uk-UA"/>
        </w:rPr>
        <w:t>... (хро</w:t>
      </w:r>
      <w:r w:rsidRPr="00F24427">
        <w:rPr>
          <w:rFonts w:ascii="Times New Roman" w:hAnsi="Times New Roman"/>
          <w:i/>
          <w:sz w:val="24"/>
          <w:szCs w:val="24"/>
          <w:lang w:val="uk-UA"/>
        </w:rPr>
        <w:t>кає)</w:t>
      </w:r>
    </w:p>
    <w:p w:rsidR="00BC0B34" w:rsidRPr="00F24427" w:rsidRDefault="00BC0B34">
      <w:pPr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Жаба </w:t>
      </w:r>
      <w:r w:rsidRPr="00F24427">
        <w:rPr>
          <w:rFonts w:ascii="Times New Roman" w:hAnsi="Times New Roman"/>
          <w:i/>
          <w:sz w:val="24"/>
          <w:szCs w:val="24"/>
          <w:lang w:val="uk-UA"/>
        </w:rPr>
        <w:t>... (квакає)</w:t>
      </w:r>
    </w:p>
    <w:p w:rsidR="00BC0B34" w:rsidRDefault="00BC0B34">
      <w:pPr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Гра «Навпаки»</w:t>
      </w:r>
    </w:p>
    <w:p w:rsidR="00BC0B34" w:rsidRDefault="00BC0B34" w:rsidP="00525E80">
      <w:pPr>
        <w:ind w:firstLine="708"/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Діти сідають на стільці колом. Вихователь  або ведучий стоїть в центрі кола. Він  вимовляє слово і кидає першому гравцеві м</w:t>
      </w:r>
      <w:r w:rsidRPr="00506B84">
        <w:rPr>
          <w:rFonts w:ascii="Times New Roman" w:hAnsi="Times New Roman"/>
          <w:sz w:val="24"/>
          <w:szCs w:val="24"/>
          <w:lang w:val="uk-UA"/>
        </w:rPr>
        <w:t>’</w:t>
      </w:r>
      <w:r>
        <w:rPr>
          <w:rFonts w:ascii="Times New Roman" w:hAnsi="Times New Roman"/>
          <w:sz w:val="24"/>
          <w:szCs w:val="24"/>
          <w:lang w:val="uk-UA"/>
        </w:rPr>
        <w:t>яч; дитина повинна впіймати його, сказати слово, протилежне за змістом, і знову кинути м</w:t>
      </w:r>
      <w:r w:rsidRPr="00506B84">
        <w:rPr>
          <w:rFonts w:ascii="Times New Roman" w:hAnsi="Times New Roman"/>
          <w:sz w:val="24"/>
          <w:szCs w:val="24"/>
          <w:lang w:val="uk-UA"/>
        </w:rPr>
        <w:t>’</w:t>
      </w:r>
      <w:r>
        <w:rPr>
          <w:rFonts w:ascii="Times New Roman" w:hAnsi="Times New Roman"/>
          <w:sz w:val="24"/>
          <w:szCs w:val="24"/>
          <w:lang w:val="uk-UA"/>
        </w:rPr>
        <w:t>яч ведучому. Потім ведучий кидає м</w:t>
      </w:r>
      <w:r w:rsidRPr="006C235E">
        <w:rPr>
          <w:rFonts w:ascii="Times New Roman" w:hAnsi="Times New Roman"/>
          <w:sz w:val="24"/>
          <w:szCs w:val="24"/>
          <w:lang w:val="uk-UA"/>
        </w:rPr>
        <w:t>’</w:t>
      </w:r>
      <w:r>
        <w:rPr>
          <w:rFonts w:ascii="Times New Roman" w:hAnsi="Times New Roman"/>
          <w:sz w:val="24"/>
          <w:szCs w:val="24"/>
          <w:lang w:val="uk-UA"/>
        </w:rPr>
        <w:t xml:space="preserve">яч наступному гравцеві. Наприклад, </w:t>
      </w:r>
      <w:r w:rsidRPr="006C235E">
        <w:rPr>
          <w:rFonts w:ascii="Times New Roman" w:hAnsi="Times New Roman"/>
          <w:i/>
          <w:sz w:val="24"/>
          <w:szCs w:val="24"/>
          <w:lang w:val="uk-UA"/>
        </w:rPr>
        <w:t>уперед – назад, праворуч – ліворуч, вгору – вниз, далеко – близько, високо – низько</w:t>
      </w:r>
      <w:r>
        <w:rPr>
          <w:rFonts w:ascii="Times New Roman" w:hAnsi="Times New Roman"/>
          <w:i/>
          <w:sz w:val="24"/>
          <w:szCs w:val="24"/>
          <w:lang w:val="uk-UA"/>
        </w:rPr>
        <w:t>, усередині – зовні, далі – ближ</w:t>
      </w:r>
      <w:r w:rsidRPr="006C235E">
        <w:rPr>
          <w:rFonts w:ascii="Times New Roman" w:hAnsi="Times New Roman"/>
          <w:i/>
          <w:sz w:val="24"/>
          <w:szCs w:val="24"/>
          <w:lang w:val="uk-UA"/>
        </w:rPr>
        <w:t>че, правий - лівий.</w:t>
      </w:r>
    </w:p>
    <w:p w:rsidR="00BC0B34" w:rsidRPr="00931F70" w:rsidRDefault="00BC0B34" w:rsidP="00931F70">
      <w:pPr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931F70">
        <w:rPr>
          <w:rFonts w:ascii="Times New Roman" w:hAnsi="Times New Roman"/>
          <w:b/>
          <w:sz w:val="24"/>
          <w:szCs w:val="24"/>
          <w:lang w:val="uk-UA"/>
        </w:rPr>
        <w:t>Гра «Відгадай останнє слово»</w:t>
      </w:r>
    </w:p>
    <w:p w:rsidR="00BC0B34" w:rsidRDefault="00BC0B34" w:rsidP="00DF7282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Діти розбиваються на дві команди. Вихователь або ведучий зачитує вірша, а гравці повинні відгадати останнє слово. </w:t>
      </w:r>
    </w:p>
    <w:p w:rsidR="00BC0B34" w:rsidRPr="008B040E" w:rsidRDefault="00BC0B34" w:rsidP="00931F7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Всі маленькі сірі мишки утікають геть від </w:t>
      </w:r>
      <w:r w:rsidRPr="008B040E">
        <w:rPr>
          <w:rFonts w:ascii="Times New Roman" w:hAnsi="Times New Roman"/>
          <w:i/>
          <w:sz w:val="24"/>
          <w:szCs w:val="24"/>
          <w:lang w:val="uk-UA"/>
        </w:rPr>
        <w:t>… (кішки)</w:t>
      </w:r>
    </w:p>
    <w:p w:rsidR="00BC0B34" w:rsidRPr="008B040E" w:rsidRDefault="00BC0B34" w:rsidP="00931F7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Їла картоплину мишка і не думала про </w:t>
      </w:r>
      <w:r w:rsidRPr="008B040E">
        <w:rPr>
          <w:rFonts w:ascii="Times New Roman" w:hAnsi="Times New Roman"/>
          <w:i/>
          <w:sz w:val="24"/>
          <w:szCs w:val="24"/>
          <w:lang w:val="uk-UA"/>
        </w:rPr>
        <w:t>… ( кішку)</w:t>
      </w:r>
    </w:p>
    <w:p w:rsidR="00BC0B34" w:rsidRPr="00AE7A2F" w:rsidRDefault="00BC0B34" w:rsidP="00931F7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Всіх я розуму учу, а сама завжди </w:t>
      </w:r>
      <w:r>
        <w:rPr>
          <w:rFonts w:ascii="Times New Roman" w:hAnsi="Times New Roman"/>
          <w:i/>
          <w:sz w:val="24"/>
          <w:szCs w:val="24"/>
          <w:lang w:val="uk-UA"/>
        </w:rPr>
        <w:t>… (мов</w:t>
      </w:r>
      <w:r w:rsidRPr="008B040E">
        <w:rPr>
          <w:rFonts w:ascii="Times New Roman" w:hAnsi="Times New Roman"/>
          <w:i/>
          <w:sz w:val="24"/>
          <w:szCs w:val="24"/>
          <w:lang w:val="uk-UA"/>
        </w:rPr>
        <w:t>чу)</w:t>
      </w:r>
    </w:p>
    <w:p w:rsidR="00BC0B34" w:rsidRPr="008B040E" w:rsidRDefault="00BC0B34" w:rsidP="00931F7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Дуже злюча ця трава, це, малята, … </w:t>
      </w:r>
      <w:r>
        <w:rPr>
          <w:rFonts w:ascii="Times New Roman" w:hAnsi="Times New Roman"/>
          <w:i/>
          <w:sz w:val="24"/>
          <w:szCs w:val="24"/>
          <w:lang w:val="uk-UA"/>
        </w:rPr>
        <w:t>(кро</w:t>
      </w:r>
      <w:r w:rsidRPr="008B040E">
        <w:rPr>
          <w:rFonts w:ascii="Times New Roman" w:hAnsi="Times New Roman"/>
          <w:i/>
          <w:sz w:val="24"/>
          <w:szCs w:val="24"/>
          <w:lang w:val="uk-UA"/>
        </w:rPr>
        <w:t>пива)</w:t>
      </w:r>
    </w:p>
    <w:p w:rsidR="00BC0B34" w:rsidRPr="008B040E" w:rsidRDefault="00BC0B34" w:rsidP="00931F7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Умивали свої личка біля річки дві </w:t>
      </w:r>
      <w:r w:rsidRPr="008B040E">
        <w:rPr>
          <w:rFonts w:ascii="Times New Roman" w:hAnsi="Times New Roman"/>
          <w:i/>
          <w:sz w:val="24"/>
          <w:szCs w:val="24"/>
          <w:lang w:val="uk-UA"/>
        </w:rPr>
        <w:t>… (лисички)</w:t>
      </w:r>
    </w:p>
    <w:p w:rsidR="00BC0B34" w:rsidRDefault="00BC0B34" w:rsidP="00931F70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Ці лисички-чопурушки мили лапки, мили </w:t>
      </w:r>
      <w:r w:rsidRPr="008B040E">
        <w:rPr>
          <w:rFonts w:ascii="Times New Roman" w:hAnsi="Times New Roman"/>
          <w:i/>
          <w:sz w:val="24"/>
          <w:szCs w:val="24"/>
          <w:lang w:val="uk-UA"/>
        </w:rPr>
        <w:t>… (вушка)</w:t>
      </w:r>
    </w:p>
    <w:p w:rsidR="00BC0B34" w:rsidRPr="008B040E" w:rsidRDefault="00BC0B34" w:rsidP="00931F70">
      <w:pPr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Виграє та команда, яка дасть більше правильних відповідей.</w:t>
      </w:r>
    </w:p>
    <w:p w:rsidR="00BC0B34" w:rsidRDefault="00BC0B34" w:rsidP="00525E80">
      <w:pPr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353EA2">
        <w:rPr>
          <w:rFonts w:ascii="Times New Roman" w:hAnsi="Times New Roman"/>
          <w:b/>
          <w:sz w:val="24"/>
          <w:szCs w:val="24"/>
          <w:lang w:val="uk-UA"/>
        </w:rPr>
        <w:t>Гра в кольори</w:t>
      </w:r>
    </w:p>
    <w:p w:rsidR="00BC0B34" w:rsidRDefault="00BC0B34" w:rsidP="00525E80">
      <w:pPr>
        <w:ind w:firstLine="708"/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Діти стають в коло. В одного з гравців м</w:t>
      </w:r>
      <w:r w:rsidRPr="00931F70">
        <w:rPr>
          <w:rFonts w:ascii="Times New Roman" w:hAnsi="Times New Roman"/>
          <w:sz w:val="24"/>
          <w:szCs w:val="24"/>
          <w:lang w:val="uk-UA"/>
        </w:rPr>
        <w:t>’</w:t>
      </w:r>
      <w:r>
        <w:rPr>
          <w:rFonts w:ascii="Times New Roman" w:hAnsi="Times New Roman"/>
          <w:sz w:val="24"/>
          <w:szCs w:val="24"/>
          <w:lang w:val="uk-UA"/>
        </w:rPr>
        <w:t>яч. Він називає будь-який колір і кидає м</w:t>
      </w:r>
      <w:r w:rsidRPr="00353EA2">
        <w:rPr>
          <w:rFonts w:ascii="Times New Roman" w:hAnsi="Times New Roman"/>
          <w:sz w:val="24"/>
          <w:szCs w:val="24"/>
          <w:lang w:val="uk-UA"/>
        </w:rPr>
        <w:t>’</w:t>
      </w:r>
      <w:r>
        <w:rPr>
          <w:rFonts w:ascii="Times New Roman" w:hAnsi="Times New Roman"/>
          <w:sz w:val="24"/>
          <w:szCs w:val="24"/>
          <w:lang w:val="uk-UA"/>
        </w:rPr>
        <w:t>яч сусідові. Той, хто зловив м</w:t>
      </w:r>
      <w:r w:rsidRPr="00506B84">
        <w:rPr>
          <w:rFonts w:ascii="Times New Roman" w:hAnsi="Times New Roman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  <w:lang w:val="uk-UA"/>
        </w:rPr>
        <w:t>яч, повинен назвати предмет цього кольору, потім він сам називає будь-який колір і кидає м</w:t>
      </w:r>
      <w:r w:rsidRPr="00506B84">
        <w:rPr>
          <w:rFonts w:ascii="Times New Roman" w:hAnsi="Times New Roman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  <w:lang w:val="uk-UA"/>
        </w:rPr>
        <w:t xml:space="preserve">яч наступному. Наприклад: </w:t>
      </w:r>
      <w:r w:rsidRPr="006B0D60">
        <w:rPr>
          <w:rFonts w:ascii="Times New Roman" w:hAnsi="Times New Roman"/>
          <w:i/>
          <w:sz w:val="24"/>
          <w:szCs w:val="24"/>
          <w:lang w:val="uk-UA"/>
        </w:rPr>
        <w:t>«Зелений», - говорить перший гравець и кидає м</w:t>
      </w:r>
      <w:r w:rsidRPr="006B0D60">
        <w:rPr>
          <w:rFonts w:ascii="Times New Roman" w:hAnsi="Times New Roman"/>
          <w:i/>
          <w:sz w:val="24"/>
          <w:szCs w:val="24"/>
        </w:rPr>
        <w:t>’</w:t>
      </w:r>
      <w:r>
        <w:rPr>
          <w:rFonts w:ascii="Times New Roman" w:hAnsi="Times New Roman"/>
          <w:i/>
          <w:sz w:val="24"/>
          <w:szCs w:val="24"/>
          <w:lang w:val="uk-UA"/>
        </w:rPr>
        <w:t>яч сусідові. Той: «Трава</w:t>
      </w:r>
      <w:r w:rsidRPr="006B0D60">
        <w:rPr>
          <w:rFonts w:ascii="Times New Roman" w:hAnsi="Times New Roman"/>
          <w:i/>
          <w:sz w:val="24"/>
          <w:szCs w:val="24"/>
          <w:lang w:val="uk-UA"/>
        </w:rPr>
        <w:t>» і, сказавши «блакитний», кидає м</w:t>
      </w:r>
      <w:r w:rsidRPr="006B0D60">
        <w:rPr>
          <w:rFonts w:ascii="Times New Roman" w:hAnsi="Times New Roman"/>
          <w:i/>
          <w:sz w:val="24"/>
          <w:szCs w:val="24"/>
        </w:rPr>
        <w:t>’</w:t>
      </w:r>
      <w:r w:rsidRPr="006B0D60">
        <w:rPr>
          <w:rFonts w:ascii="Times New Roman" w:hAnsi="Times New Roman"/>
          <w:i/>
          <w:sz w:val="24"/>
          <w:szCs w:val="24"/>
          <w:lang w:val="uk-UA"/>
        </w:rPr>
        <w:t xml:space="preserve">яч наступному. «Небо», - відповідає той і каже: «Жовтий», кидаючи </w:t>
      </w:r>
      <w:r>
        <w:rPr>
          <w:rFonts w:ascii="Times New Roman" w:hAnsi="Times New Roman"/>
          <w:i/>
          <w:sz w:val="24"/>
          <w:szCs w:val="24"/>
          <w:lang w:val="uk-UA"/>
        </w:rPr>
        <w:t>м’яч далі. Хто п</w:t>
      </w:r>
      <w:r w:rsidRPr="006B0D60">
        <w:rPr>
          <w:rFonts w:ascii="Times New Roman" w:hAnsi="Times New Roman"/>
          <w:i/>
          <w:sz w:val="24"/>
          <w:szCs w:val="24"/>
          <w:lang w:val="uk-UA"/>
        </w:rPr>
        <w:t>омиляється, вибуває з гри.</w:t>
      </w:r>
    </w:p>
    <w:p w:rsidR="00BC0B34" w:rsidRDefault="00BC0B34" w:rsidP="008B040E">
      <w:pPr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8B040E">
        <w:rPr>
          <w:rFonts w:ascii="Times New Roman" w:hAnsi="Times New Roman"/>
          <w:b/>
          <w:sz w:val="24"/>
          <w:szCs w:val="24"/>
          <w:lang w:val="uk-UA"/>
        </w:rPr>
        <w:t>Гра «За народними казками»</w:t>
      </w:r>
    </w:p>
    <w:p w:rsidR="00BC0B34" w:rsidRDefault="00BC0B34" w:rsidP="00DF7282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8B040E">
        <w:rPr>
          <w:rFonts w:ascii="Times New Roman" w:hAnsi="Times New Roman"/>
          <w:sz w:val="24"/>
          <w:szCs w:val="24"/>
          <w:lang w:val="uk-UA"/>
        </w:rPr>
        <w:t xml:space="preserve">Ведучий </w:t>
      </w:r>
      <w:r>
        <w:rPr>
          <w:rFonts w:ascii="Times New Roman" w:hAnsi="Times New Roman"/>
          <w:sz w:val="24"/>
          <w:szCs w:val="24"/>
          <w:lang w:val="uk-UA"/>
        </w:rPr>
        <w:t>вимовляє перші слова з назви народної казки, гравці  повинні пригадати повну назву.</w:t>
      </w:r>
    </w:p>
    <w:p w:rsidR="00BC0B34" w:rsidRPr="0079412B" w:rsidRDefault="00BC0B34" w:rsidP="008B040E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Іван Царевич і сірий … </w:t>
      </w:r>
      <w:r w:rsidRPr="0079412B">
        <w:rPr>
          <w:rFonts w:ascii="Times New Roman" w:hAnsi="Times New Roman"/>
          <w:i/>
          <w:sz w:val="24"/>
          <w:szCs w:val="24"/>
          <w:lang w:val="uk-UA"/>
        </w:rPr>
        <w:t>(вовк)</w:t>
      </w:r>
    </w:p>
    <w:p w:rsidR="00BC0B34" w:rsidRPr="0079412B" w:rsidRDefault="00BC0B34" w:rsidP="008B040E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Сестриця Оленка  і братик </w:t>
      </w:r>
      <w:r w:rsidRPr="0079412B">
        <w:rPr>
          <w:rFonts w:ascii="Times New Roman" w:hAnsi="Times New Roman"/>
          <w:i/>
          <w:sz w:val="24"/>
          <w:szCs w:val="24"/>
          <w:lang w:val="uk-UA"/>
        </w:rPr>
        <w:t>… (Іванко)</w:t>
      </w:r>
    </w:p>
    <w:p w:rsidR="00BC0B34" w:rsidRPr="0079412B" w:rsidRDefault="00BC0B34" w:rsidP="008B040E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Микита </w:t>
      </w:r>
      <w:r w:rsidRPr="0079412B">
        <w:rPr>
          <w:rFonts w:ascii="Times New Roman" w:hAnsi="Times New Roman"/>
          <w:i/>
          <w:sz w:val="24"/>
          <w:szCs w:val="24"/>
          <w:lang w:val="uk-UA"/>
        </w:rPr>
        <w:t>… (Кожум</w:t>
      </w:r>
      <w:r w:rsidRPr="0079412B">
        <w:rPr>
          <w:rFonts w:ascii="Times New Roman" w:hAnsi="Times New Roman"/>
          <w:i/>
          <w:sz w:val="24"/>
          <w:szCs w:val="24"/>
        </w:rPr>
        <w:t>’</w:t>
      </w:r>
      <w:r w:rsidRPr="0079412B">
        <w:rPr>
          <w:rFonts w:ascii="Times New Roman" w:hAnsi="Times New Roman"/>
          <w:i/>
          <w:sz w:val="24"/>
          <w:szCs w:val="24"/>
          <w:lang w:val="uk-UA"/>
        </w:rPr>
        <w:t>яка)</w:t>
      </w:r>
    </w:p>
    <w:p w:rsidR="00BC0B34" w:rsidRPr="0079412B" w:rsidRDefault="00BC0B34" w:rsidP="008B040E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Лисиця і </w:t>
      </w:r>
      <w:r w:rsidRPr="0079412B">
        <w:rPr>
          <w:rFonts w:ascii="Times New Roman" w:hAnsi="Times New Roman"/>
          <w:i/>
          <w:sz w:val="24"/>
          <w:szCs w:val="24"/>
          <w:lang w:val="uk-UA"/>
        </w:rPr>
        <w:t>… (Журавель)</w:t>
      </w:r>
    </w:p>
    <w:p w:rsidR="00BC0B34" w:rsidRDefault="00BC0B34" w:rsidP="008B040E">
      <w:pPr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Білосніжка і сім </w:t>
      </w:r>
      <w:r w:rsidRPr="0079412B">
        <w:rPr>
          <w:rFonts w:ascii="Times New Roman" w:hAnsi="Times New Roman"/>
          <w:i/>
          <w:sz w:val="24"/>
          <w:szCs w:val="24"/>
          <w:lang w:val="uk-UA"/>
        </w:rPr>
        <w:t>… (гномів)</w:t>
      </w:r>
    </w:p>
    <w:p w:rsidR="00BC0B34" w:rsidRPr="0079412B" w:rsidRDefault="00BC0B34" w:rsidP="008B040E">
      <w:pPr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Царівна </w:t>
      </w:r>
      <w:r w:rsidRPr="0079412B">
        <w:rPr>
          <w:rFonts w:ascii="Times New Roman" w:hAnsi="Times New Roman"/>
          <w:i/>
          <w:sz w:val="24"/>
          <w:szCs w:val="24"/>
          <w:lang w:val="uk-UA"/>
        </w:rPr>
        <w:t>… (Жаба)</w:t>
      </w:r>
    </w:p>
    <w:p w:rsidR="00BC0B34" w:rsidRDefault="00BC0B34">
      <w:pPr>
        <w:rPr>
          <w:rFonts w:ascii="Times New Roman" w:hAnsi="Times New Roman"/>
          <w:b/>
          <w:sz w:val="24"/>
          <w:szCs w:val="24"/>
          <w:lang w:val="uk-UA"/>
        </w:rPr>
      </w:pPr>
      <w:r w:rsidRPr="00650B03">
        <w:rPr>
          <w:rFonts w:ascii="Times New Roman" w:hAnsi="Times New Roman"/>
          <w:b/>
          <w:sz w:val="24"/>
          <w:szCs w:val="24"/>
          <w:lang w:val="uk-UA"/>
        </w:rPr>
        <w:t>Гра «Назви предмет певної форми»</w:t>
      </w:r>
    </w:p>
    <w:p w:rsidR="00BC0B34" w:rsidRDefault="00BC0B34" w:rsidP="00525E80">
      <w:pPr>
        <w:ind w:firstLine="708"/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Гравці встають в коло. Перший гравець називає форму предмета і кидає м</w:t>
      </w:r>
      <w:r w:rsidRPr="00506B84">
        <w:rPr>
          <w:rFonts w:ascii="Times New Roman" w:hAnsi="Times New Roman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  <w:lang w:val="uk-UA"/>
        </w:rPr>
        <w:t>яч, а другий повинен впіймати м</w:t>
      </w:r>
      <w:r w:rsidRPr="00506B84">
        <w:rPr>
          <w:rFonts w:ascii="Times New Roman" w:hAnsi="Times New Roman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  <w:lang w:val="uk-UA"/>
        </w:rPr>
        <w:t>яч і назвати предмет, якому притаманна ця форма. Наприклад,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перший говорит</w:t>
      </w:r>
      <w:r w:rsidRPr="00650B03">
        <w:rPr>
          <w:rFonts w:ascii="Times New Roman" w:hAnsi="Times New Roman"/>
          <w:i/>
          <w:sz w:val="24"/>
          <w:szCs w:val="24"/>
          <w:lang w:val="uk-UA"/>
        </w:rPr>
        <w:t>ь «круглий» і кидає м’яч. «Сонце», - відповідає дитина, що піймала м’яч. І називає іншу форму, наприклад, «квадратний» і кидає м</w:t>
      </w:r>
      <w:r w:rsidRPr="00650B03">
        <w:rPr>
          <w:rFonts w:ascii="Times New Roman" w:hAnsi="Times New Roman"/>
          <w:i/>
          <w:sz w:val="24"/>
          <w:szCs w:val="24"/>
        </w:rPr>
        <w:t>’</w:t>
      </w:r>
      <w:r w:rsidRPr="00650B03">
        <w:rPr>
          <w:rFonts w:ascii="Times New Roman" w:hAnsi="Times New Roman"/>
          <w:i/>
          <w:sz w:val="24"/>
          <w:szCs w:val="24"/>
          <w:lang w:val="uk-UA"/>
        </w:rPr>
        <w:t xml:space="preserve">яч наступному. </w:t>
      </w:r>
      <w:r>
        <w:rPr>
          <w:rFonts w:ascii="Times New Roman" w:hAnsi="Times New Roman"/>
          <w:i/>
          <w:sz w:val="24"/>
          <w:szCs w:val="24"/>
          <w:lang w:val="uk-UA"/>
        </w:rPr>
        <w:t>Той називає предмет квадратної форми (вікно, книга) і пропонує яку-небудь форму.</w:t>
      </w:r>
    </w:p>
    <w:p w:rsidR="00BC0B34" w:rsidRPr="00650B03" w:rsidRDefault="00BC0B34" w:rsidP="00525E80">
      <w:pPr>
        <w:ind w:firstLine="708"/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BC0B34" w:rsidRPr="003D2C46" w:rsidRDefault="00BC0B34" w:rsidP="00DF7282">
      <w:pPr>
        <w:ind w:firstLine="708"/>
        <w:rPr>
          <w:rFonts w:ascii="Times New Roman" w:hAnsi="Times New Roman"/>
          <w:b/>
          <w:sz w:val="24"/>
          <w:szCs w:val="24"/>
          <w:lang w:val="uk-UA"/>
        </w:rPr>
      </w:pPr>
      <w:r w:rsidRPr="003D2C46">
        <w:rPr>
          <w:rFonts w:ascii="Times New Roman" w:hAnsi="Times New Roman"/>
          <w:b/>
          <w:sz w:val="24"/>
          <w:szCs w:val="24"/>
          <w:lang w:val="uk-UA"/>
        </w:rPr>
        <w:t xml:space="preserve">Література. </w:t>
      </w:r>
    </w:p>
    <w:p w:rsidR="00BC0B34" w:rsidRPr="003D2C46" w:rsidRDefault="00BC0B34" w:rsidP="0088575E">
      <w:pPr>
        <w:numPr>
          <w:ilvl w:val="0"/>
          <w:numId w:val="5"/>
        </w:numPr>
        <w:rPr>
          <w:rFonts w:ascii="Times New Roman" w:hAnsi="Times New Roman"/>
          <w:sz w:val="24"/>
          <w:szCs w:val="24"/>
          <w:lang w:val="uk-UA"/>
        </w:rPr>
      </w:pPr>
      <w:r w:rsidRPr="003D2C46">
        <w:rPr>
          <w:rFonts w:ascii="Times New Roman" w:hAnsi="Times New Roman"/>
          <w:i/>
          <w:sz w:val="24"/>
          <w:szCs w:val="24"/>
          <w:lang w:val="uk-UA"/>
        </w:rPr>
        <w:t>Забашта Н. О., Шматько Н. О</w:t>
      </w:r>
      <w:r w:rsidRPr="003D2C46">
        <w:rPr>
          <w:rFonts w:ascii="Times New Roman" w:hAnsi="Times New Roman"/>
          <w:sz w:val="24"/>
          <w:szCs w:val="24"/>
          <w:lang w:val="uk-UA"/>
        </w:rPr>
        <w:t>.  Шестирічні  першокласники  у  групі  подовженого дня. -  Х.: Вид-во «Ранок», 2010.</w:t>
      </w:r>
    </w:p>
    <w:p w:rsidR="00BC0B34" w:rsidRPr="003D2C46" w:rsidRDefault="00BC0B34" w:rsidP="0088575E">
      <w:pPr>
        <w:numPr>
          <w:ilvl w:val="0"/>
          <w:numId w:val="5"/>
        </w:numPr>
        <w:rPr>
          <w:rFonts w:ascii="Times New Roman" w:hAnsi="Times New Roman"/>
          <w:sz w:val="24"/>
          <w:szCs w:val="24"/>
          <w:lang w:val="uk-UA"/>
        </w:rPr>
      </w:pPr>
      <w:r w:rsidRPr="003D2C46">
        <w:rPr>
          <w:rFonts w:ascii="Times New Roman" w:hAnsi="Times New Roman"/>
          <w:i/>
          <w:sz w:val="24"/>
          <w:szCs w:val="24"/>
          <w:lang w:val="uk-UA"/>
        </w:rPr>
        <w:t>Тесленко Н. В.</w:t>
      </w:r>
      <w:r w:rsidRPr="003D2C46">
        <w:rPr>
          <w:rFonts w:ascii="Times New Roman" w:hAnsi="Times New Roman"/>
          <w:sz w:val="24"/>
          <w:szCs w:val="24"/>
          <w:lang w:val="uk-UA"/>
        </w:rPr>
        <w:t xml:space="preserve">  Найкращі ігри та конкурси для дітей. </w:t>
      </w:r>
    </w:p>
    <w:p w:rsidR="00BC0B34" w:rsidRPr="003D2C46" w:rsidRDefault="00BC0B34" w:rsidP="0088575E">
      <w:pPr>
        <w:numPr>
          <w:ilvl w:val="0"/>
          <w:numId w:val="5"/>
        </w:numPr>
        <w:rPr>
          <w:rFonts w:ascii="Times New Roman" w:hAnsi="Times New Roman"/>
          <w:sz w:val="24"/>
          <w:szCs w:val="24"/>
          <w:lang w:val="uk-UA"/>
        </w:rPr>
      </w:pPr>
      <w:r w:rsidRPr="003D2C46">
        <w:rPr>
          <w:rFonts w:ascii="Times New Roman" w:hAnsi="Times New Roman"/>
          <w:i/>
          <w:sz w:val="24"/>
          <w:szCs w:val="24"/>
        </w:rPr>
        <w:t>Бондаренко  А. К.</w:t>
      </w:r>
      <w:r w:rsidRPr="003D2C46">
        <w:rPr>
          <w:rFonts w:ascii="Times New Roman" w:hAnsi="Times New Roman"/>
          <w:sz w:val="24"/>
          <w:szCs w:val="24"/>
        </w:rPr>
        <w:t xml:space="preserve"> Словесные игры</w:t>
      </w:r>
      <w:r w:rsidRPr="003D2C4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3D2C46">
        <w:rPr>
          <w:rFonts w:ascii="Times New Roman" w:hAnsi="Times New Roman"/>
          <w:sz w:val="24"/>
          <w:szCs w:val="24"/>
        </w:rPr>
        <w:t>в детском саду. – М., «Просвещение», 1973</w:t>
      </w:r>
    </w:p>
    <w:p w:rsidR="00BC0B34" w:rsidRPr="003D2C46" w:rsidRDefault="00BC0B34" w:rsidP="0088575E">
      <w:pPr>
        <w:numPr>
          <w:ilvl w:val="0"/>
          <w:numId w:val="5"/>
        </w:numPr>
        <w:rPr>
          <w:rFonts w:ascii="Times New Roman" w:hAnsi="Times New Roman"/>
          <w:sz w:val="24"/>
          <w:szCs w:val="24"/>
          <w:lang w:val="uk-UA"/>
        </w:rPr>
      </w:pPr>
      <w:r w:rsidRPr="003D2C46">
        <w:rPr>
          <w:rFonts w:ascii="Times New Roman" w:hAnsi="Times New Roman"/>
          <w:i/>
          <w:sz w:val="24"/>
          <w:szCs w:val="24"/>
          <w:lang w:val="uk-UA"/>
        </w:rPr>
        <w:t>Баришполь С. В.</w:t>
      </w:r>
      <w:r w:rsidRPr="003D2C46">
        <w:rPr>
          <w:rFonts w:ascii="Times New Roman" w:hAnsi="Times New Roman"/>
          <w:sz w:val="24"/>
          <w:szCs w:val="24"/>
          <w:lang w:val="uk-UA"/>
        </w:rPr>
        <w:t xml:space="preserve"> Співпраця вихователя ГПД та психологічної служби школи. – Х. : Вид. група «Основа», 2012</w:t>
      </w:r>
    </w:p>
    <w:sectPr w:rsidR="00BC0B34" w:rsidRPr="003D2C46" w:rsidSect="00DF7282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67A35"/>
    <w:multiLevelType w:val="hybridMultilevel"/>
    <w:tmpl w:val="47D4DD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547B94"/>
    <w:multiLevelType w:val="hybridMultilevel"/>
    <w:tmpl w:val="1A5A51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9975E1C"/>
    <w:multiLevelType w:val="hybridMultilevel"/>
    <w:tmpl w:val="6F1A9BE4"/>
    <w:lvl w:ilvl="0" w:tplc="368639D8">
      <w:start w:val="4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3B7549F9"/>
    <w:multiLevelType w:val="hybridMultilevel"/>
    <w:tmpl w:val="61542C96"/>
    <w:lvl w:ilvl="0" w:tplc="EB92E69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A43B88"/>
    <w:multiLevelType w:val="hybridMultilevel"/>
    <w:tmpl w:val="2366773A"/>
    <w:lvl w:ilvl="0" w:tplc="F08483F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3D5022"/>
    <w:multiLevelType w:val="hybridMultilevel"/>
    <w:tmpl w:val="A81E1DEE"/>
    <w:lvl w:ilvl="0" w:tplc="8D56867C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E6C58"/>
    <w:rsid w:val="00013139"/>
    <w:rsid w:val="00017E4D"/>
    <w:rsid w:val="0002403D"/>
    <w:rsid w:val="0003055F"/>
    <w:rsid w:val="00035DA1"/>
    <w:rsid w:val="00036919"/>
    <w:rsid w:val="00036ABB"/>
    <w:rsid w:val="00037B94"/>
    <w:rsid w:val="00044B01"/>
    <w:rsid w:val="0005279F"/>
    <w:rsid w:val="00063BB5"/>
    <w:rsid w:val="00067A0A"/>
    <w:rsid w:val="00071062"/>
    <w:rsid w:val="00077610"/>
    <w:rsid w:val="00085C63"/>
    <w:rsid w:val="000B2C7D"/>
    <w:rsid w:val="000C662C"/>
    <w:rsid w:val="000C6D59"/>
    <w:rsid w:val="000F0021"/>
    <w:rsid w:val="001005F9"/>
    <w:rsid w:val="00101ED0"/>
    <w:rsid w:val="001061AA"/>
    <w:rsid w:val="00107294"/>
    <w:rsid w:val="0011390F"/>
    <w:rsid w:val="00113D9F"/>
    <w:rsid w:val="00117659"/>
    <w:rsid w:val="00120B2C"/>
    <w:rsid w:val="001326DD"/>
    <w:rsid w:val="0013326F"/>
    <w:rsid w:val="00137438"/>
    <w:rsid w:val="0015126E"/>
    <w:rsid w:val="00161045"/>
    <w:rsid w:val="00162513"/>
    <w:rsid w:val="00170CE9"/>
    <w:rsid w:val="00171F25"/>
    <w:rsid w:val="001802A3"/>
    <w:rsid w:val="001871EF"/>
    <w:rsid w:val="001905C3"/>
    <w:rsid w:val="001A1EE0"/>
    <w:rsid w:val="001A2460"/>
    <w:rsid w:val="001A5E26"/>
    <w:rsid w:val="001B072D"/>
    <w:rsid w:val="001B1076"/>
    <w:rsid w:val="001B2F83"/>
    <w:rsid w:val="001B658A"/>
    <w:rsid w:val="001C4D9B"/>
    <w:rsid w:val="001D00B4"/>
    <w:rsid w:val="001D2E5D"/>
    <w:rsid w:val="001D621B"/>
    <w:rsid w:val="001D69A3"/>
    <w:rsid w:val="001F21A6"/>
    <w:rsid w:val="00211DB1"/>
    <w:rsid w:val="0021471C"/>
    <w:rsid w:val="0021675B"/>
    <w:rsid w:val="0021716E"/>
    <w:rsid w:val="00230049"/>
    <w:rsid w:val="00240D72"/>
    <w:rsid w:val="00271AB3"/>
    <w:rsid w:val="002778DF"/>
    <w:rsid w:val="00285220"/>
    <w:rsid w:val="00290422"/>
    <w:rsid w:val="00290AD1"/>
    <w:rsid w:val="00291012"/>
    <w:rsid w:val="00292FF8"/>
    <w:rsid w:val="00295658"/>
    <w:rsid w:val="00296B97"/>
    <w:rsid w:val="002B491F"/>
    <w:rsid w:val="002B5349"/>
    <w:rsid w:val="002C3F55"/>
    <w:rsid w:val="002C754E"/>
    <w:rsid w:val="002D29DB"/>
    <w:rsid w:val="002D472D"/>
    <w:rsid w:val="002E4ACC"/>
    <w:rsid w:val="002F2CAF"/>
    <w:rsid w:val="002F7D4D"/>
    <w:rsid w:val="00302943"/>
    <w:rsid w:val="00303742"/>
    <w:rsid w:val="00310669"/>
    <w:rsid w:val="003129EE"/>
    <w:rsid w:val="00315EDB"/>
    <w:rsid w:val="0032153E"/>
    <w:rsid w:val="003235FA"/>
    <w:rsid w:val="003276E5"/>
    <w:rsid w:val="00347E8D"/>
    <w:rsid w:val="0035313F"/>
    <w:rsid w:val="00353EA2"/>
    <w:rsid w:val="003667C2"/>
    <w:rsid w:val="00373C17"/>
    <w:rsid w:val="003742B1"/>
    <w:rsid w:val="00380593"/>
    <w:rsid w:val="00383664"/>
    <w:rsid w:val="00383E4C"/>
    <w:rsid w:val="00386385"/>
    <w:rsid w:val="00386706"/>
    <w:rsid w:val="003909E8"/>
    <w:rsid w:val="003A2232"/>
    <w:rsid w:val="003C1463"/>
    <w:rsid w:val="003C62D6"/>
    <w:rsid w:val="003C664A"/>
    <w:rsid w:val="003D2C46"/>
    <w:rsid w:val="003E32BC"/>
    <w:rsid w:val="003E45CA"/>
    <w:rsid w:val="003E5472"/>
    <w:rsid w:val="003E5C97"/>
    <w:rsid w:val="003E6A88"/>
    <w:rsid w:val="003F2536"/>
    <w:rsid w:val="003F3607"/>
    <w:rsid w:val="003F7C32"/>
    <w:rsid w:val="00402ADE"/>
    <w:rsid w:val="004048BD"/>
    <w:rsid w:val="00406B48"/>
    <w:rsid w:val="00413284"/>
    <w:rsid w:val="00413C03"/>
    <w:rsid w:val="00414539"/>
    <w:rsid w:val="00421310"/>
    <w:rsid w:val="00434EF6"/>
    <w:rsid w:val="00436EBB"/>
    <w:rsid w:val="00437964"/>
    <w:rsid w:val="004427D1"/>
    <w:rsid w:val="00450F12"/>
    <w:rsid w:val="00461ED1"/>
    <w:rsid w:val="00470A8C"/>
    <w:rsid w:val="004736B2"/>
    <w:rsid w:val="00482A42"/>
    <w:rsid w:val="00483824"/>
    <w:rsid w:val="00490582"/>
    <w:rsid w:val="00491CCC"/>
    <w:rsid w:val="00495149"/>
    <w:rsid w:val="00496CDF"/>
    <w:rsid w:val="004A7716"/>
    <w:rsid w:val="004B3558"/>
    <w:rsid w:val="004E0B16"/>
    <w:rsid w:val="004F4DF2"/>
    <w:rsid w:val="004F5A3C"/>
    <w:rsid w:val="005006DE"/>
    <w:rsid w:val="00500FE9"/>
    <w:rsid w:val="00501B27"/>
    <w:rsid w:val="00506B84"/>
    <w:rsid w:val="005212DD"/>
    <w:rsid w:val="005244FD"/>
    <w:rsid w:val="00525DE2"/>
    <w:rsid w:val="00525E80"/>
    <w:rsid w:val="00527ADB"/>
    <w:rsid w:val="005356D4"/>
    <w:rsid w:val="00537A18"/>
    <w:rsid w:val="00573494"/>
    <w:rsid w:val="00574631"/>
    <w:rsid w:val="005853D5"/>
    <w:rsid w:val="00586B21"/>
    <w:rsid w:val="005919DB"/>
    <w:rsid w:val="00591FC4"/>
    <w:rsid w:val="005923AE"/>
    <w:rsid w:val="0059691A"/>
    <w:rsid w:val="005B4715"/>
    <w:rsid w:val="005B47EA"/>
    <w:rsid w:val="005C5993"/>
    <w:rsid w:val="005C7C7E"/>
    <w:rsid w:val="005D56DD"/>
    <w:rsid w:val="005D59B5"/>
    <w:rsid w:val="005D7F1E"/>
    <w:rsid w:val="005E01D4"/>
    <w:rsid w:val="005E690C"/>
    <w:rsid w:val="005E7815"/>
    <w:rsid w:val="005F093C"/>
    <w:rsid w:val="005F2132"/>
    <w:rsid w:val="00606850"/>
    <w:rsid w:val="00606F54"/>
    <w:rsid w:val="0061182E"/>
    <w:rsid w:val="006212B8"/>
    <w:rsid w:val="0062797B"/>
    <w:rsid w:val="006313D3"/>
    <w:rsid w:val="00632E68"/>
    <w:rsid w:val="00640936"/>
    <w:rsid w:val="0064113B"/>
    <w:rsid w:val="00645F86"/>
    <w:rsid w:val="0065010D"/>
    <w:rsid w:val="00650B03"/>
    <w:rsid w:val="00656997"/>
    <w:rsid w:val="0066666F"/>
    <w:rsid w:val="0067512C"/>
    <w:rsid w:val="00676C3E"/>
    <w:rsid w:val="00677F7D"/>
    <w:rsid w:val="00680745"/>
    <w:rsid w:val="00683294"/>
    <w:rsid w:val="006856CC"/>
    <w:rsid w:val="006865AB"/>
    <w:rsid w:val="00694362"/>
    <w:rsid w:val="00696F1B"/>
    <w:rsid w:val="006A2962"/>
    <w:rsid w:val="006A3B2C"/>
    <w:rsid w:val="006B0D60"/>
    <w:rsid w:val="006B44ED"/>
    <w:rsid w:val="006B4A12"/>
    <w:rsid w:val="006B585D"/>
    <w:rsid w:val="006C1107"/>
    <w:rsid w:val="006C235E"/>
    <w:rsid w:val="006C2B98"/>
    <w:rsid w:val="006C5792"/>
    <w:rsid w:val="006C5A58"/>
    <w:rsid w:val="006C62E4"/>
    <w:rsid w:val="006C7B02"/>
    <w:rsid w:val="006D57EB"/>
    <w:rsid w:val="006E2521"/>
    <w:rsid w:val="006E75F6"/>
    <w:rsid w:val="006F01BA"/>
    <w:rsid w:val="007042C7"/>
    <w:rsid w:val="00707D77"/>
    <w:rsid w:val="00714D55"/>
    <w:rsid w:val="0072059C"/>
    <w:rsid w:val="007209A5"/>
    <w:rsid w:val="00720FD2"/>
    <w:rsid w:val="00724459"/>
    <w:rsid w:val="00725B44"/>
    <w:rsid w:val="00730227"/>
    <w:rsid w:val="00732D6E"/>
    <w:rsid w:val="00736A51"/>
    <w:rsid w:val="007503C2"/>
    <w:rsid w:val="00775C59"/>
    <w:rsid w:val="00782CCB"/>
    <w:rsid w:val="00783901"/>
    <w:rsid w:val="007872F4"/>
    <w:rsid w:val="00791F41"/>
    <w:rsid w:val="00793D67"/>
    <w:rsid w:val="0079412B"/>
    <w:rsid w:val="007A0601"/>
    <w:rsid w:val="007A2491"/>
    <w:rsid w:val="007A2665"/>
    <w:rsid w:val="007A678C"/>
    <w:rsid w:val="007A67B9"/>
    <w:rsid w:val="007B1147"/>
    <w:rsid w:val="007C1B94"/>
    <w:rsid w:val="007C2DC8"/>
    <w:rsid w:val="007C5B4A"/>
    <w:rsid w:val="007D47DB"/>
    <w:rsid w:val="007E79C9"/>
    <w:rsid w:val="007F0951"/>
    <w:rsid w:val="007F1A0E"/>
    <w:rsid w:val="007F3C15"/>
    <w:rsid w:val="00801541"/>
    <w:rsid w:val="00807167"/>
    <w:rsid w:val="00807B89"/>
    <w:rsid w:val="008222E8"/>
    <w:rsid w:val="00823620"/>
    <w:rsid w:val="00825C73"/>
    <w:rsid w:val="00834051"/>
    <w:rsid w:val="008504B1"/>
    <w:rsid w:val="00850F74"/>
    <w:rsid w:val="008622EF"/>
    <w:rsid w:val="008626EC"/>
    <w:rsid w:val="0088575E"/>
    <w:rsid w:val="008864FC"/>
    <w:rsid w:val="00892C07"/>
    <w:rsid w:val="008937B7"/>
    <w:rsid w:val="008A4614"/>
    <w:rsid w:val="008B040E"/>
    <w:rsid w:val="008C331F"/>
    <w:rsid w:val="008C4599"/>
    <w:rsid w:val="008C60C9"/>
    <w:rsid w:val="008D0C43"/>
    <w:rsid w:val="008D4342"/>
    <w:rsid w:val="008D60D9"/>
    <w:rsid w:val="008E1E3E"/>
    <w:rsid w:val="008F04B4"/>
    <w:rsid w:val="008F7643"/>
    <w:rsid w:val="009107EC"/>
    <w:rsid w:val="00917AB3"/>
    <w:rsid w:val="00922D48"/>
    <w:rsid w:val="00931F70"/>
    <w:rsid w:val="0093517A"/>
    <w:rsid w:val="0093620D"/>
    <w:rsid w:val="00941493"/>
    <w:rsid w:val="00947B85"/>
    <w:rsid w:val="009547CF"/>
    <w:rsid w:val="00962CC9"/>
    <w:rsid w:val="00967962"/>
    <w:rsid w:val="00973F8B"/>
    <w:rsid w:val="0098031A"/>
    <w:rsid w:val="00990AC0"/>
    <w:rsid w:val="00995DF1"/>
    <w:rsid w:val="009A7404"/>
    <w:rsid w:val="009C6BFC"/>
    <w:rsid w:val="009C7EF4"/>
    <w:rsid w:val="009D1D6C"/>
    <w:rsid w:val="009D7A57"/>
    <w:rsid w:val="009E5502"/>
    <w:rsid w:val="009E5E74"/>
    <w:rsid w:val="009E6870"/>
    <w:rsid w:val="009E7424"/>
    <w:rsid w:val="009F43FA"/>
    <w:rsid w:val="00A03221"/>
    <w:rsid w:val="00A05563"/>
    <w:rsid w:val="00A20A62"/>
    <w:rsid w:val="00A33633"/>
    <w:rsid w:val="00A35051"/>
    <w:rsid w:val="00A359A4"/>
    <w:rsid w:val="00A361FB"/>
    <w:rsid w:val="00A37BCE"/>
    <w:rsid w:val="00A37E76"/>
    <w:rsid w:val="00A40049"/>
    <w:rsid w:val="00A4134B"/>
    <w:rsid w:val="00A42D0B"/>
    <w:rsid w:val="00A44D9A"/>
    <w:rsid w:val="00A5060C"/>
    <w:rsid w:val="00A54AD2"/>
    <w:rsid w:val="00A56C52"/>
    <w:rsid w:val="00A64E3D"/>
    <w:rsid w:val="00A663C7"/>
    <w:rsid w:val="00A71DFF"/>
    <w:rsid w:val="00A81E9D"/>
    <w:rsid w:val="00A93700"/>
    <w:rsid w:val="00A94721"/>
    <w:rsid w:val="00A94C4C"/>
    <w:rsid w:val="00AA4149"/>
    <w:rsid w:val="00AA7935"/>
    <w:rsid w:val="00AB3AC5"/>
    <w:rsid w:val="00AC10EB"/>
    <w:rsid w:val="00AC4EFB"/>
    <w:rsid w:val="00AD1320"/>
    <w:rsid w:val="00AE1703"/>
    <w:rsid w:val="00AE6C49"/>
    <w:rsid w:val="00AE71ED"/>
    <w:rsid w:val="00AE7A2F"/>
    <w:rsid w:val="00AF105B"/>
    <w:rsid w:val="00AF1ED7"/>
    <w:rsid w:val="00AF2857"/>
    <w:rsid w:val="00AF5C65"/>
    <w:rsid w:val="00B048B6"/>
    <w:rsid w:val="00B10561"/>
    <w:rsid w:val="00B14B88"/>
    <w:rsid w:val="00B21441"/>
    <w:rsid w:val="00B4189D"/>
    <w:rsid w:val="00B667CB"/>
    <w:rsid w:val="00B7021F"/>
    <w:rsid w:val="00B72ABC"/>
    <w:rsid w:val="00B736F9"/>
    <w:rsid w:val="00B83074"/>
    <w:rsid w:val="00B85368"/>
    <w:rsid w:val="00B8770E"/>
    <w:rsid w:val="00BA3663"/>
    <w:rsid w:val="00BA670E"/>
    <w:rsid w:val="00BB5071"/>
    <w:rsid w:val="00BC0B34"/>
    <w:rsid w:val="00BD00A3"/>
    <w:rsid w:val="00BD30E1"/>
    <w:rsid w:val="00BD39BA"/>
    <w:rsid w:val="00BD4EBF"/>
    <w:rsid w:val="00BD78B0"/>
    <w:rsid w:val="00BE3AA9"/>
    <w:rsid w:val="00BE53D8"/>
    <w:rsid w:val="00C07F56"/>
    <w:rsid w:val="00C11575"/>
    <w:rsid w:val="00C132C6"/>
    <w:rsid w:val="00C162EE"/>
    <w:rsid w:val="00C22360"/>
    <w:rsid w:val="00C22AC8"/>
    <w:rsid w:val="00C25C33"/>
    <w:rsid w:val="00C3410A"/>
    <w:rsid w:val="00C430E7"/>
    <w:rsid w:val="00C43386"/>
    <w:rsid w:val="00C63F09"/>
    <w:rsid w:val="00C678FF"/>
    <w:rsid w:val="00C72726"/>
    <w:rsid w:val="00C75BE1"/>
    <w:rsid w:val="00C81457"/>
    <w:rsid w:val="00C869BC"/>
    <w:rsid w:val="00C93C05"/>
    <w:rsid w:val="00C93D26"/>
    <w:rsid w:val="00C94DBD"/>
    <w:rsid w:val="00CA280B"/>
    <w:rsid w:val="00CA342F"/>
    <w:rsid w:val="00CB4BC9"/>
    <w:rsid w:val="00CC66F4"/>
    <w:rsid w:val="00CD5C1F"/>
    <w:rsid w:val="00CE1A2D"/>
    <w:rsid w:val="00CE2384"/>
    <w:rsid w:val="00CF2047"/>
    <w:rsid w:val="00CF21BD"/>
    <w:rsid w:val="00CF7859"/>
    <w:rsid w:val="00D012A4"/>
    <w:rsid w:val="00D01378"/>
    <w:rsid w:val="00D0266E"/>
    <w:rsid w:val="00D04A52"/>
    <w:rsid w:val="00D069D3"/>
    <w:rsid w:val="00D06B28"/>
    <w:rsid w:val="00D06BEA"/>
    <w:rsid w:val="00D17223"/>
    <w:rsid w:val="00D1798E"/>
    <w:rsid w:val="00D208CF"/>
    <w:rsid w:val="00D26B9E"/>
    <w:rsid w:val="00D3080A"/>
    <w:rsid w:val="00D32565"/>
    <w:rsid w:val="00D3781D"/>
    <w:rsid w:val="00D45BA5"/>
    <w:rsid w:val="00D53EFB"/>
    <w:rsid w:val="00D56EF2"/>
    <w:rsid w:val="00D603BD"/>
    <w:rsid w:val="00D6375C"/>
    <w:rsid w:val="00D640E1"/>
    <w:rsid w:val="00D73124"/>
    <w:rsid w:val="00D7742A"/>
    <w:rsid w:val="00D80EB0"/>
    <w:rsid w:val="00D92528"/>
    <w:rsid w:val="00D93E6E"/>
    <w:rsid w:val="00DA0DF0"/>
    <w:rsid w:val="00DB3B4F"/>
    <w:rsid w:val="00DC70D0"/>
    <w:rsid w:val="00DD659A"/>
    <w:rsid w:val="00DE17D4"/>
    <w:rsid w:val="00DE1B2E"/>
    <w:rsid w:val="00DE242C"/>
    <w:rsid w:val="00DF38D8"/>
    <w:rsid w:val="00DF7282"/>
    <w:rsid w:val="00E001C7"/>
    <w:rsid w:val="00E0570E"/>
    <w:rsid w:val="00E11C34"/>
    <w:rsid w:val="00E1330A"/>
    <w:rsid w:val="00E17D2C"/>
    <w:rsid w:val="00E204E0"/>
    <w:rsid w:val="00E260B7"/>
    <w:rsid w:val="00E263F9"/>
    <w:rsid w:val="00E43778"/>
    <w:rsid w:val="00E4491E"/>
    <w:rsid w:val="00E47240"/>
    <w:rsid w:val="00E478BF"/>
    <w:rsid w:val="00E53E1B"/>
    <w:rsid w:val="00E575F3"/>
    <w:rsid w:val="00E62F27"/>
    <w:rsid w:val="00E63D53"/>
    <w:rsid w:val="00E723EC"/>
    <w:rsid w:val="00E72443"/>
    <w:rsid w:val="00E804D6"/>
    <w:rsid w:val="00E80FEF"/>
    <w:rsid w:val="00E851B6"/>
    <w:rsid w:val="00E85591"/>
    <w:rsid w:val="00E87B4A"/>
    <w:rsid w:val="00E9466D"/>
    <w:rsid w:val="00E96551"/>
    <w:rsid w:val="00EA3552"/>
    <w:rsid w:val="00EB1ECB"/>
    <w:rsid w:val="00EB3D57"/>
    <w:rsid w:val="00EB6CEA"/>
    <w:rsid w:val="00EC1E48"/>
    <w:rsid w:val="00EC3C77"/>
    <w:rsid w:val="00ED7BDD"/>
    <w:rsid w:val="00EE2088"/>
    <w:rsid w:val="00EE6C58"/>
    <w:rsid w:val="00EF0C0C"/>
    <w:rsid w:val="00EF11B3"/>
    <w:rsid w:val="00F139BE"/>
    <w:rsid w:val="00F24427"/>
    <w:rsid w:val="00F25290"/>
    <w:rsid w:val="00F25A51"/>
    <w:rsid w:val="00F37954"/>
    <w:rsid w:val="00F46834"/>
    <w:rsid w:val="00F52299"/>
    <w:rsid w:val="00F54383"/>
    <w:rsid w:val="00F57A81"/>
    <w:rsid w:val="00F63E7A"/>
    <w:rsid w:val="00F70949"/>
    <w:rsid w:val="00F74D3B"/>
    <w:rsid w:val="00F827AD"/>
    <w:rsid w:val="00F856A4"/>
    <w:rsid w:val="00F86A7F"/>
    <w:rsid w:val="00F86CE1"/>
    <w:rsid w:val="00F87174"/>
    <w:rsid w:val="00F87760"/>
    <w:rsid w:val="00F934A8"/>
    <w:rsid w:val="00F95883"/>
    <w:rsid w:val="00F96CB5"/>
    <w:rsid w:val="00FA1583"/>
    <w:rsid w:val="00FA6F68"/>
    <w:rsid w:val="00FB4056"/>
    <w:rsid w:val="00FB454B"/>
    <w:rsid w:val="00FC2918"/>
    <w:rsid w:val="00FC370B"/>
    <w:rsid w:val="00FD4E08"/>
    <w:rsid w:val="00FE15AC"/>
    <w:rsid w:val="00FE5ADA"/>
    <w:rsid w:val="00FE5B3C"/>
    <w:rsid w:val="00FF32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E2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072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1351</TotalTime>
  <Pages>8</Pages>
  <Words>1954</Words>
  <Characters>11144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www.PHILka.RU</cp:lastModifiedBy>
  <cp:revision>68</cp:revision>
  <dcterms:created xsi:type="dcterms:W3CDTF">2013-11-13T06:24:00Z</dcterms:created>
  <dcterms:modified xsi:type="dcterms:W3CDTF">2013-11-21T06:21:00Z</dcterms:modified>
</cp:coreProperties>
</file>