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C40" w:rsidRPr="005630AF" w:rsidRDefault="00255C40" w:rsidP="00624335">
      <w:pPr>
        <w:ind w:left="-709"/>
        <w:jc w:val="both"/>
        <w:rPr>
          <w:rFonts w:ascii="Times New Roman" w:hAnsi="Times New Roman"/>
          <w:sz w:val="28"/>
          <w:szCs w:val="28"/>
          <w:lang w:val="uk-UA"/>
        </w:rPr>
      </w:pPr>
      <w:r w:rsidRPr="005630AF">
        <w:rPr>
          <w:rFonts w:ascii="Times New Roman" w:hAnsi="Times New Roman"/>
          <w:b/>
          <w:sz w:val="28"/>
          <w:szCs w:val="28"/>
          <w:lang w:val="uk-UA"/>
        </w:rPr>
        <w:t>Тема:</w:t>
      </w:r>
      <w:r>
        <w:rPr>
          <w:rFonts w:ascii="Times New Roman" w:hAnsi="Times New Roman"/>
          <w:sz w:val="28"/>
          <w:szCs w:val="28"/>
          <w:lang w:val="uk-UA"/>
        </w:rPr>
        <w:t>«Портрет Доріана Грея» як осереддя творчості письменника, філософсько-естетичні та моральні проблеми твору.</w:t>
      </w:r>
    </w:p>
    <w:p w:rsidR="00255C40" w:rsidRDefault="00255C40" w:rsidP="00624335">
      <w:pPr>
        <w:ind w:left="-709"/>
        <w:jc w:val="both"/>
        <w:rPr>
          <w:rFonts w:ascii="Times New Roman" w:hAnsi="Times New Roman"/>
          <w:sz w:val="28"/>
          <w:szCs w:val="28"/>
          <w:lang w:val="uk-UA"/>
        </w:rPr>
      </w:pPr>
      <w:r w:rsidRPr="005630AF">
        <w:rPr>
          <w:rFonts w:ascii="Times New Roman" w:hAnsi="Times New Roman"/>
          <w:b/>
          <w:sz w:val="28"/>
          <w:szCs w:val="28"/>
          <w:lang w:val="uk-UA"/>
        </w:rPr>
        <w:t>Мета:</w:t>
      </w:r>
      <w:r w:rsidRPr="005630AF">
        <w:rPr>
          <w:rFonts w:ascii="Times New Roman" w:hAnsi="Times New Roman"/>
          <w:sz w:val="28"/>
          <w:szCs w:val="28"/>
          <w:lang w:val="uk-UA"/>
        </w:rPr>
        <w:t xml:space="preserve"> ознайомити з новим матеріалом, закріпити й узагальнити знання учнів із теми; вдосконалювати навички учнів з аудіювання, письма, читання та усного мовлення; розкрити міжпредметні зв’язки англійської мови та світової літератури, показати єдність проблем, що вирішують на уроках; виховувати в учнів вміння відстоювати свої думки та робити узагальнювальні висновки; виховувати культуру спілкування, комунікативні здібності та толерантність; підвищити інтерес до вивчення іноземної мови та показати практичне використання знань з англійської мови та світової літератури.</w:t>
      </w:r>
    </w:p>
    <w:p w:rsidR="00255C40" w:rsidRDefault="00255C40" w:rsidP="00624335">
      <w:pPr>
        <w:ind w:left="-709"/>
        <w:jc w:val="both"/>
        <w:rPr>
          <w:rFonts w:ascii="Times New Roman" w:hAnsi="Times New Roman"/>
          <w:sz w:val="28"/>
          <w:szCs w:val="28"/>
          <w:lang w:val="uk-UA" w:eastAsia="ru-RU"/>
        </w:rPr>
      </w:pPr>
      <w:r>
        <w:rPr>
          <w:rFonts w:ascii="Times New Roman" w:hAnsi="Times New Roman"/>
          <w:b/>
          <w:sz w:val="28"/>
          <w:szCs w:val="28"/>
          <w:lang w:val="en-US" w:eastAsia="ru-RU"/>
        </w:rPr>
        <w:t xml:space="preserve">Objectives: practical: </w:t>
      </w:r>
      <w:r>
        <w:rPr>
          <w:rFonts w:ascii="Times New Roman" w:hAnsi="Times New Roman"/>
          <w:sz w:val="28"/>
          <w:szCs w:val="28"/>
          <w:lang w:val="en-US" w:eastAsia="ru-RU"/>
        </w:rPr>
        <w:t xml:space="preserve">to form students’ competence in listening and reading; to facilitate student’s free speaking by eliciting personal experience and knowledge; </w:t>
      </w:r>
      <w:r>
        <w:rPr>
          <w:rFonts w:ascii="Times New Roman" w:hAnsi="Times New Roman"/>
          <w:b/>
          <w:sz w:val="28"/>
          <w:szCs w:val="28"/>
          <w:lang w:val="en-US" w:eastAsia="ru-RU"/>
        </w:rPr>
        <w:t xml:space="preserve">educational: </w:t>
      </w:r>
      <w:r>
        <w:rPr>
          <w:rFonts w:ascii="Times New Roman" w:hAnsi="Times New Roman"/>
          <w:sz w:val="28"/>
          <w:szCs w:val="28"/>
          <w:lang w:val="en-US" w:eastAsia="ru-RU"/>
        </w:rPr>
        <w:t xml:space="preserve">to enrich students’ knowledge; to foster the desire to get necessary information; </w:t>
      </w:r>
      <w:r>
        <w:rPr>
          <w:rFonts w:ascii="Times New Roman" w:hAnsi="Times New Roman"/>
          <w:b/>
          <w:sz w:val="28"/>
          <w:szCs w:val="28"/>
          <w:lang w:val="en-US" w:eastAsia="ru-RU"/>
        </w:rPr>
        <w:t xml:space="preserve">developing: </w:t>
      </w:r>
      <w:r>
        <w:rPr>
          <w:rFonts w:ascii="Times New Roman" w:hAnsi="Times New Roman"/>
          <w:sz w:val="28"/>
          <w:szCs w:val="28"/>
          <w:lang w:val="en-US" w:eastAsia="ru-RU"/>
        </w:rPr>
        <w:t xml:space="preserve">to develop a creative way of thinking, memory, logical thinking; to develop students’ attention, quick reaction; to get better acquainted with the world of English literature; to develop students’ outlook; </w:t>
      </w:r>
      <w:r>
        <w:rPr>
          <w:rFonts w:ascii="Times New Roman" w:hAnsi="Times New Roman"/>
          <w:b/>
          <w:sz w:val="28"/>
          <w:szCs w:val="28"/>
          <w:lang w:val="en-US" w:eastAsia="ru-RU"/>
        </w:rPr>
        <w:t xml:space="preserve">up-bringing: </w:t>
      </w:r>
      <w:r>
        <w:rPr>
          <w:rFonts w:ascii="Times New Roman" w:hAnsi="Times New Roman"/>
          <w:sz w:val="28"/>
          <w:szCs w:val="28"/>
          <w:lang w:val="en-US" w:eastAsia="ru-RU"/>
        </w:rPr>
        <w:t>to bring up love for reading, necessity for reading; to stimulate learners’ interest in subject; to motivate students to study English; to teach students to be tolerant to other students’ opinions.</w:t>
      </w:r>
    </w:p>
    <w:p w:rsidR="00255C40" w:rsidRPr="005630AF" w:rsidRDefault="00255C40" w:rsidP="00624335">
      <w:pPr>
        <w:spacing w:line="360" w:lineRule="auto"/>
        <w:ind w:left="-709" w:firstLine="851"/>
        <w:jc w:val="both"/>
        <w:rPr>
          <w:rFonts w:ascii="Times New Roman" w:hAnsi="Times New Roman"/>
          <w:sz w:val="28"/>
          <w:szCs w:val="28"/>
          <w:lang w:val="uk-UA"/>
        </w:rPr>
      </w:pPr>
      <w:r w:rsidRPr="005630AF">
        <w:rPr>
          <w:rFonts w:ascii="Times New Roman" w:hAnsi="Times New Roman"/>
          <w:b/>
          <w:sz w:val="28"/>
          <w:szCs w:val="28"/>
          <w:lang w:val="uk-UA"/>
        </w:rPr>
        <w:t>Обладнання та дидактичне забезпечення уроку:</w:t>
      </w:r>
      <w:r>
        <w:rPr>
          <w:rFonts w:ascii="Times New Roman" w:hAnsi="Times New Roman"/>
          <w:sz w:val="28"/>
          <w:szCs w:val="28"/>
          <w:lang w:val="uk-UA"/>
        </w:rPr>
        <w:t xml:space="preserve"> портрети письменника та ДоріанаГрея, </w:t>
      </w:r>
      <w:r w:rsidRPr="005630AF">
        <w:rPr>
          <w:rFonts w:ascii="Times New Roman" w:hAnsi="Times New Roman"/>
          <w:sz w:val="28"/>
          <w:szCs w:val="28"/>
          <w:lang w:val="uk-UA"/>
        </w:rPr>
        <w:t xml:space="preserve"> фото і відеоматеріали, схеми, комп’ютерні слайди, тексти творів. </w:t>
      </w:r>
    </w:p>
    <w:p w:rsidR="00255C40" w:rsidRPr="005630AF" w:rsidRDefault="00255C40" w:rsidP="00624335">
      <w:pPr>
        <w:spacing w:line="360" w:lineRule="auto"/>
        <w:ind w:left="-709" w:firstLine="851"/>
        <w:jc w:val="both"/>
        <w:rPr>
          <w:rFonts w:ascii="Times New Roman" w:hAnsi="Times New Roman"/>
          <w:sz w:val="28"/>
          <w:szCs w:val="28"/>
          <w:lang w:val="uk-UA"/>
        </w:rPr>
      </w:pPr>
      <w:r w:rsidRPr="005630AF">
        <w:rPr>
          <w:rFonts w:ascii="Times New Roman" w:hAnsi="Times New Roman"/>
          <w:b/>
          <w:sz w:val="28"/>
          <w:szCs w:val="28"/>
          <w:lang w:val="uk-UA"/>
        </w:rPr>
        <w:t xml:space="preserve">Тип уроку: </w:t>
      </w:r>
      <w:r w:rsidRPr="005630AF">
        <w:rPr>
          <w:rFonts w:ascii="Times New Roman" w:hAnsi="Times New Roman"/>
          <w:sz w:val="28"/>
          <w:szCs w:val="28"/>
          <w:lang w:val="uk-UA"/>
        </w:rPr>
        <w:t xml:space="preserve"> урок  засвоєння нових знань. </w:t>
      </w:r>
    </w:p>
    <w:p w:rsidR="00255C40" w:rsidRPr="00FE0943" w:rsidRDefault="00255C40" w:rsidP="00624335">
      <w:pPr>
        <w:spacing w:line="360" w:lineRule="auto"/>
        <w:ind w:left="-709" w:firstLine="851"/>
        <w:jc w:val="both"/>
        <w:rPr>
          <w:rFonts w:ascii="Times New Roman" w:hAnsi="Times New Roman"/>
          <w:sz w:val="28"/>
          <w:szCs w:val="28"/>
        </w:rPr>
      </w:pPr>
      <w:r w:rsidRPr="005630AF">
        <w:rPr>
          <w:rFonts w:ascii="Times New Roman" w:hAnsi="Times New Roman"/>
          <w:b/>
          <w:sz w:val="28"/>
          <w:szCs w:val="28"/>
          <w:lang w:val="uk-UA"/>
        </w:rPr>
        <w:t>Міжпредметні зв’язки:</w:t>
      </w:r>
      <w:r>
        <w:rPr>
          <w:rFonts w:ascii="Times New Roman" w:hAnsi="Times New Roman"/>
          <w:b/>
          <w:sz w:val="28"/>
          <w:szCs w:val="28"/>
          <w:lang w:val="uk-UA"/>
        </w:rPr>
        <w:t xml:space="preserve"> </w:t>
      </w:r>
      <w:r>
        <w:rPr>
          <w:rFonts w:ascii="Times New Roman" w:hAnsi="Times New Roman"/>
          <w:sz w:val="28"/>
          <w:szCs w:val="28"/>
          <w:lang w:val="uk-UA"/>
        </w:rPr>
        <w:t xml:space="preserve">англійська мова, </w:t>
      </w:r>
      <w:r w:rsidRPr="005630AF">
        <w:rPr>
          <w:rFonts w:ascii="Times New Roman" w:hAnsi="Times New Roman"/>
          <w:sz w:val="28"/>
          <w:szCs w:val="28"/>
          <w:lang w:val="uk-UA"/>
        </w:rPr>
        <w:t>українська література, художня культура.</w:t>
      </w:r>
    </w:p>
    <w:p w:rsidR="00255C40" w:rsidRPr="00B023A7" w:rsidRDefault="00255C40" w:rsidP="00624335">
      <w:pPr>
        <w:autoSpaceDE w:val="0"/>
        <w:autoSpaceDN w:val="0"/>
        <w:adjustRightInd w:val="0"/>
        <w:spacing w:before="100" w:beforeAutospacing="1" w:after="0" w:line="360" w:lineRule="auto"/>
        <w:ind w:left="-709"/>
        <w:jc w:val="center"/>
        <w:rPr>
          <w:rFonts w:ascii="Times New Roman" w:hAnsi="Times New Roman"/>
          <w:b/>
          <w:sz w:val="28"/>
          <w:szCs w:val="28"/>
          <w:lang w:eastAsia="ru-RU"/>
        </w:rPr>
      </w:pPr>
      <w:bookmarkStart w:id="0" w:name="к201268141846"/>
      <w:r w:rsidRPr="00B023A7">
        <w:rPr>
          <w:rFonts w:ascii="Times New Roman" w:hAnsi="Times New Roman"/>
          <w:b/>
          <w:sz w:val="28"/>
          <w:szCs w:val="28"/>
          <w:lang w:eastAsia="ru-RU"/>
        </w:rPr>
        <w:t>Хід уроку</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I. Організаційний момент</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II. Мотивація</w:t>
      </w:r>
      <w:r>
        <w:rPr>
          <w:rFonts w:ascii="Times New Roman" w:hAnsi="Times New Roman"/>
          <w:b/>
          <w:bCs/>
          <w:sz w:val="28"/>
          <w:szCs w:val="28"/>
          <w:lang w:val="uk-UA" w:eastAsia="ru-RU"/>
        </w:rPr>
        <w:t xml:space="preserve"> </w:t>
      </w:r>
      <w:r w:rsidRPr="00B023A7">
        <w:rPr>
          <w:rFonts w:ascii="Times New Roman" w:hAnsi="Times New Roman"/>
          <w:b/>
          <w:bCs/>
          <w:sz w:val="28"/>
          <w:szCs w:val="28"/>
          <w:lang w:eastAsia="ru-RU"/>
        </w:rPr>
        <w:t>навчальної</w:t>
      </w:r>
      <w:r>
        <w:rPr>
          <w:rFonts w:ascii="Times New Roman" w:hAnsi="Times New Roman"/>
          <w:b/>
          <w:bCs/>
          <w:sz w:val="28"/>
          <w:szCs w:val="28"/>
          <w:lang w:val="uk-UA" w:eastAsia="ru-RU"/>
        </w:rPr>
        <w:t xml:space="preserve"> </w:t>
      </w:r>
      <w:r w:rsidRPr="00B023A7">
        <w:rPr>
          <w:rFonts w:ascii="Times New Roman" w:hAnsi="Times New Roman"/>
          <w:b/>
          <w:bCs/>
          <w:sz w:val="28"/>
          <w:szCs w:val="28"/>
          <w:lang w:eastAsia="ru-RU"/>
        </w:rPr>
        <w:t>діяльності</w:t>
      </w:r>
    </w:p>
    <w:p w:rsidR="00255C40" w:rsidRPr="00B023A7" w:rsidRDefault="00255C40" w:rsidP="00624335">
      <w:pPr>
        <w:autoSpaceDE w:val="0"/>
        <w:autoSpaceDN w:val="0"/>
        <w:adjustRightInd w:val="0"/>
        <w:spacing w:before="100" w:beforeAutospacing="1" w:after="0" w:line="360" w:lineRule="auto"/>
        <w:ind w:left="-709" w:firstLine="708"/>
        <w:jc w:val="both"/>
        <w:rPr>
          <w:rFonts w:ascii="Times New Roman" w:hAnsi="Times New Roman"/>
          <w:sz w:val="28"/>
          <w:szCs w:val="28"/>
          <w:lang w:val="uk-UA" w:eastAsia="ru-RU"/>
        </w:rPr>
      </w:pPr>
      <w:r>
        <w:rPr>
          <w:rFonts w:ascii="Times New Roman" w:hAnsi="Times New Roman"/>
          <w:b/>
          <w:sz w:val="28"/>
          <w:szCs w:val="28"/>
          <w:lang w:val="uk-UA" w:eastAsia="ru-RU"/>
        </w:rPr>
        <w:t>Викладач:</w:t>
      </w:r>
      <w:r w:rsidRPr="00B023A7">
        <w:rPr>
          <w:rFonts w:ascii="Times New Roman" w:hAnsi="Times New Roman"/>
          <w:sz w:val="28"/>
          <w:szCs w:val="28"/>
          <w:lang w:eastAsia="ru-RU"/>
        </w:rPr>
        <w:t xml:space="preserve"> «Тут поєдналося все: краса і потворність</w:t>
      </w:r>
      <w:r>
        <w:rPr>
          <w:rFonts w:ascii="Times New Roman" w:hAnsi="Times New Roman"/>
          <w:sz w:val="28"/>
          <w:szCs w:val="28"/>
          <w:lang w:val="uk-UA" w:eastAsia="ru-RU"/>
        </w:rPr>
        <w:t xml:space="preserve"> </w:t>
      </w:r>
      <w:r w:rsidRPr="00B023A7">
        <w:rPr>
          <w:rFonts w:ascii="Times New Roman" w:hAnsi="Times New Roman"/>
          <w:sz w:val="28"/>
          <w:szCs w:val="28"/>
          <w:lang w:eastAsia="ru-RU"/>
        </w:rPr>
        <w:t>життя, істина і брехня, ілюзія і правда, а текст насичений</w:t>
      </w:r>
      <w:r>
        <w:rPr>
          <w:rFonts w:ascii="Times New Roman" w:hAnsi="Times New Roman"/>
          <w:sz w:val="28"/>
          <w:szCs w:val="28"/>
          <w:lang w:val="uk-UA" w:eastAsia="ru-RU"/>
        </w:rPr>
        <w:t xml:space="preserve"> </w:t>
      </w:r>
      <w:r w:rsidRPr="00B023A7">
        <w:rPr>
          <w:rFonts w:ascii="Times New Roman" w:hAnsi="Times New Roman"/>
          <w:sz w:val="28"/>
          <w:szCs w:val="28"/>
          <w:lang w:eastAsia="ru-RU"/>
        </w:rPr>
        <w:t>яскравими парадоксами, які</w:t>
      </w:r>
      <w:r>
        <w:rPr>
          <w:rFonts w:ascii="Times New Roman" w:hAnsi="Times New Roman"/>
          <w:sz w:val="28"/>
          <w:szCs w:val="28"/>
          <w:lang w:val="uk-UA" w:eastAsia="ru-RU"/>
        </w:rPr>
        <w:t xml:space="preserve"> </w:t>
      </w:r>
      <w:r w:rsidRPr="00B023A7">
        <w:rPr>
          <w:rFonts w:ascii="Times New Roman" w:hAnsi="Times New Roman"/>
          <w:sz w:val="28"/>
          <w:szCs w:val="28"/>
          <w:lang w:eastAsia="ru-RU"/>
        </w:rPr>
        <w:t>передаютьвишукано-химернийхід думок естета і гедоніста»,— пише про роман О. Уайльда літературознавець Н. Соловйова (</w:t>
      </w:r>
      <w:r w:rsidRPr="00B023A7">
        <w:rPr>
          <w:rFonts w:ascii="Times New Roman" w:hAnsi="Times New Roman"/>
          <w:i/>
          <w:iCs/>
          <w:sz w:val="28"/>
          <w:szCs w:val="28"/>
          <w:lang w:eastAsia="ru-RU"/>
        </w:rPr>
        <w:t>звернення до епіграфа уроку</w:t>
      </w:r>
      <w:r w:rsidRPr="00B023A7">
        <w:rPr>
          <w:rFonts w:ascii="Times New Roman" w:hAnsi="Times New Roman"/>
          <w:sz w:val="28"/>
          <w:szCs w:val="28"/>
          <w:lang w:eastAsia="ru-RU"/>
        </w:rPr>
        <w:t>). Яке враження справив роман на вас, які</w:t>
      </w:r>
      <w:r>
        <w:rPr>
          <w:rFonts w:ascii="Times New Roman" w:hAnsi="Times New Roman"/>
          <w:sz w:val="28"/>
          <w:szCs w:val="28"/>
          <w:lang w:val="uk-UA" w:eastAsia="ru-RU"/>
        </w:rPr>
        <w:t xml:space="preserve"> </w:t>
      </w:r>
      <w:r w:rsidRPr="00B023A7">
        <w:rPr>
          <w:rFonts w:ascii="Times New Roman" w:hAnsi="Times New Roman"/>
          <w:sz w:val="28"/>
          <w:szCs w:val="28"/>
          <w:lang w:eastAsia="ru-RU"/>
        </w:rPr>
        <w:t>проблеми</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ви в ньому</w:t>
      </w:r>
      <w:r>
        <w:rPr>
          <w:rFonts w:ascii="Times New Roman" w:hAnsi="Times New Roman"/>
          <w:sz w:val="28"/>
          <w:szCs w:val="28"/>
          <w:lang w:val="uk-UA" w:eastAsia="ru-RU"/>
        </w:rPr>
        <w:t xml:space="preserve"> </w:t>
      </w:r>
      <w:r w:rsidRPr="00B023A7">
        <w:rPr>
          <w:rFonts w:ascii="Times New Roman" w:hAnsi="Times New Roman"/>
          <w:sz w:val="28"/>
          <w:szCs w:val="28"/>
          <w:lang w:eastAsia="ru-RU"/>
        </w:rPr>
        <w:t>побачили — поговоримо</w:t>
      </w:r>
      <w:r>
        <w:rPr>
          <w:rFonts w:ascii="Times New Roman" w:hAnsi="Times New Roman"/>
          <w:sz w:val="28"/>
          <w:szCs w:val="28"/>
          <w:lang w:val="uk-UA" w:eastAsia="ru-RU"/>
        </w:rPr>
        <w:t xml:space="preserve"> про все це </w:t>
      </w:r>
      <w:r w:rsidRPr="00B023A7">
        <w:rPr>
          <w:rFonts w:ascii="Times New Roman" w:hAnsi="Times New Roman"/>
          <w:sz w:val="28"/>
          <w:szCs w:val="28"/>
          <w:lang w:eastAsia="ru-RU"/>
        </w:rPr>
        <w:t>сьогодні на уроці.</w:t>
      </w:r>
      <w:r>
        <w:rPr>
          <w:rFonts w:ascii="Times New Roman" w:hAnsi="Times New Roman"/>
          <w:sz w:val="28"/>
          <w:szCs w:val="28"/>
          <w:lang w:val="uk-UA" w:eastAsia="ru-RU"/>
        </w:rPr>
        <w:t xml:space="preserve"> Але я також зауважу, що сьогодні у нас незвичайний урок:  </w:t>
      </w:r>
      <w:r>
        <w:rPr>
          <w:rFonts w:ascii="Times New Roman" w:hAnsi="Times New Roman"/>
          <w:color w:val="000000"/>
          <w:sz w:val="28"/>
          <w:szCs w:val="28"/>
          <w:lang w:val="uk-UA" w:eastAsia="ru-RU"/>
        </w:rPr>
        <w:t>урок світової літератури та англійської мови.</w:t>
      </w:r>
    </w:p>
    <w:p w:rsidR="00255C40" w:rsidRDefault="00255C40" w:rsidP="00624335">
      <w:pPr>
        <w:autoSpaceDE w:val="0"/>
        <w:autoSpaceDN w:val="0"/>
        <w:adjustRightInd w:val="0"/>
        <w:spacing w:before="100" w:beforeAutospacing="1" w:after="0" w:line="360" w:lineRule="auto"/>
        <w:ind w:left="-709"/>
        <w:jc w:val="both"/>
        <w:rPr>
          <w:rFonts w:ascii="Times New Roman" w:hAnsi="Times New Roman"/>
          <w:b/>
          <w:bCs/>
          <w:sz w:val="28"/>
          <w:szCs w:val="28"/>
          <w:lang w:val="uk-UA" w:eastAsia="ru-RU"/>
        </w:rPr>
      </w:pPr>
      <w:r w:rsidRPr="00B023A7">
        <w:rPr>
          <w:rFonts w:ascii="Times New Roman" w:hAnsi="Times New Roman"/>
          <w:b/>
          <w:bCs/>
          <w:sz w:val="28"/>
          <w:szCs w:val="28"/>
          <w:lang w:val="uk-UA" w:eastAsia="ru-RU"/>
        </w:rPr>
        <w:t>І</w:t>
      </w:r>
      <w:r w:rsidRPr="00B023A7">
        <w:rPr>
          <w:rFonts w:ascii="Times New Roman" w:hAnsi="Times New Roman"/>
          <w:b/>
          <w:bCs/>
          <w:sz w:val="28"/>
          <w:szCs w:val="28"/>
          <w:lang w:eastAsia="ru-RU"/>
        </w:rPr>
        <w:t>I</w:t>
      </w:r>
      <w:r w:rsidRPr="00B023A7">
        <w:rPr>
          <w:rFonts w:ascii="Times New Roman" w:hAnsi="Times New Roman"/>
          <w:b/>
          <w:bCs/>
          <w:sz w:val="28"/>
          <w:szCs w:val="28"/>
          <w:lang w:val="uk-UA" w:eastAsia="ru-RU"/>
        </w:rPr>
        <w:t>І. Оголошення теми й мети уроку</w:t>
      </w:r>
    </w:p>
    <w:p w:rsidR="00255C40" w:rsidRPr="00FE0943" w:rsidRDefault="00255C40" w:rsidP="00624335">
      <w:pPr>
        <w:pStyle w:val="NormalWeb"/>
        <w:ind w:left="-709"/>
        <w:jc w:val="both"/>
        <w:rPr>
          <w:i/>
          <w:iCs/>
          <w:sz w:val="28"/>
          <w:szCs w:val="28"/>
          <w:lang w:val="en-US"/>
        </w:rPr>
      </w:pPr>
      <w:r>
        <w:rPr>
          <w:b/>
          <w:bCs/>
          <w:sz w:val="28"/>
          <w:szCs w:val="28"/>
          <w:lang w:val="en-US"/>
        </w:rPr>
        <w:t xml:space="preserve">T: </w:t>
      </w:r>
      <w:r w:rsidRPr="00FE0943">
        <w:rPr>
          <w:b/>
          <w:bCs/>
          <w:sz w:val="28"/>
          <w:szCs w:val="28"/>
          <w:lang w:val="en-US"/>
        </w:rPr>
        <w:t>The Picture of Dorian Gray</w:t>
      </w:r>
      <w:r w:rsidRPr="00FE0943">
        <w:rPr>
          <w:sz w:val="28"/>
          <w:szCs w:val="28"/>
          <w:lang w:val="en-US"/>
        </w:rPr>
        <w:t xml:space="preserve"> begins on a beautiful summer day in </w:t>
      </w:r>
      <w:hyperlink r:id="rId5" w:tooltip="Victorian era" w:history="1">
        <w:r w:rsidRPr="00FE0943">
          <w:rPr>
            <w:sz w:val="28"/>
            <w:szCs w:val="28"/>
            <w:lang w:val="en-US"/>
          </w:rPr>
          <w:t>Victorian era</w:t>
        </w:r>
      </w:hyperlink>
      <w:r w:rsidRPr="00FE0943">
        <w:rPr>
          <w:sz w:val="28"/>
          <w:szCs w:val="28"/>
          <w:lang w:val="en-US"/>
        </w:rPr>
        <w:t xml:space="preserve"> </w:t>
      </w:r>
      <w:smartTag w:uri="urn:schemas-microsoft-com:office:smarttags" w:element="country-region">
        <w:smartTag w:uri="urn:schemas-microsoft-com:office:smarttags" w:element="place">
          <w:r w:rsidRPr="00FE0943">
            <w:rPr>
              <w:sz w:val="28"/>
              <w:szCs w:val="28"/>
              <w:lang w:val="en-US"/>
            </w:rPr>
            <w:t>England</w:t>
          </w:r>
        </w:smartTag>
      </w:smartTag>
      <w:r w:rsidRPr="00FE0943">
        <w:rPr>
          <w:sz w:val="28"/>
          <w:szCs w:val="28"/>
          <w:lang w:val="en-US"/>
        </w:rPr>
        <w:t xml:space="preserve">, where Lord Henry Wotton, an opinionated man, is observing the sensitive artist Basil Hallward painting the portrait of Dorian Gray, their host, and the handsome young man who is Basil's ultimate </w:t>
      </w:r>
      <w:hyperlink r:id="rId6" w:tooltip="Muse" w:history="1">
        <w:r w:rsidRPr="00FE0943">
          <w:rPr>
            <w:sz w:val="28"/>
            <w:szCs w:val="28"/>
            <w:lang w:val="en-US"/>
          </w:rPr>
          <w:t>muse</w:t>
        </w:r>
      </w:hyperlink>
      <w:r w:rsidRPr="00FE0943">
        <w:rPr>
          <w:sz w:val="28"/>
          <w:szCs w:val="28"/>
          <w:lang w:val="en-US"/>
        </w:rPr>
        <w:t xml:space="preserve">. After hearing Lord Henry's hedonistic worldview, Dorian begins to think that </w:t>
      </w:r>
      <w:hyperlink r:id="rId7" w:tooltip="Aesthetics" w:history="1">
        <w:r w:rsidRPr="00FE0943">
          <w:rPr>
            <w:sz w:val="28"/>
            <w:szCs w:val="28"/>
            <w:lang w:val="en-US"/>
          </w:rPr>
          <w:t>beauty</w:t>
        </w:r>
      </w:hyperlink>
      <w:r w:rsidRPr="00FE0943">
        <w:rPr>
          <w:sz w:val="28"/>
          <w:szCs w:val="28"/>
          <w:lang w:val="en-US"/>
        </w:rPr>
        <w:t xml:space="preserve"> is the only aspect of life worth pursuing, and wishes that Basil's portrait of him would age in his stead.</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Under the hedonist influence of Lord Henry, Dorian fully explores his sensuality. He discovers the actress Sibyl Vane, who performs </w:t>
      </w:r>
      <w:hyperlink r:id="rId8" w:tooltip="Shakespeare" w:history="1">
        <w:r w:rsidRPr="00FE0943">
          <w:rPr>
            <w:rFonts w:ascii="Times New Roman" w:hAnsi="Times New Roman"/>
            <w:sz w:val="28"/>
            <w:szCs w:val="28"/>
            <w:lang w:val="en-US" w:eastAsia="ru-RU"/>
          </w:rPr>
          <w:t>Shakespeare</w:t>
        </w:r>
      </w:hyperlink>
      <w:r w:rsidRPr="00FE0943">
        <w:rPr>
          <w:rFonts w:ascii="Times New Roman" w:hAnsi="Times New Roman"/>
          <w:sz w:val="28"/>
          <w:szCs w:val="28"/>
          <w:lang w:val="en-US" w:eastAsia="ru-RU"/>
        </w:rPr>
        <w:t xml:space="preserve"> plays in a dingy, working-class theatre. Dorian approaches and courts her, and soon proposes marriage. The enamoured Sibyl calls him "Prince Charming", and swoons with the happiness of being loved, but her protective brother, James, a </w:t>
      </w:r>
      <w:hyperlink r:id="rId9" w:tooltip="Merchant navy" w:history="1">
        <w:r w:rsidRPr="00FE0943">
          <w:rPr>
            <w:rFonts w:ascii="Times New Roman" w:hAnsi="Times New Roman"/>
            <w:sz w:val="28"/>
            <w:szCs w:val="28"/>
            <w:lang w:val="en-US" w:eastAsia="ru-RU"/>
          </w:rPr>
          <w:t>sailor</w:t>
        </w:r>
      </w:hyperlink>
      <w:r w:rsidRPr="00FE0943">
        <w:rPr>
          <w:rFonts w:ascii="Times New Roman" w:hAnsi="Times New Roman"/>
          <w:sz w:val="28"/>
          <w:szCs w:val="28"/>
          <w:lang w:val="en-US" w:eastAsia="ru-RU"/>
        </w:rPr>
        <w:t>, warns that if "Prince Charming" harms her, he will kill Dorian Gray.</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Dorian invites Basil and Lord Henry to see Sibyl perform in </w:t>
      </w:r>
      <w:hyperlink r:id="rId10" w:tooltip="Romeo and Juliet" w:history="1">
        <w:r w:rsidRPr="00FE0943">
          <w:rPr>
            <w:rFonts w:ascii="Times New Roman" w:hAnsi="Times New Roman"/>
            <w:i/>
            <w:iCs/>
            <w:sz w:val="28"/>
            <w:szCs w:val="28"/>
            <w:lang w:val="en-US" w:eastAsia="ru-RU"/>
          </w:rPr>
          <w:t>Romeo and Juliet</w:t>
        </w:r>
      </w:hyperlink>
      <w:r w:rsidRPr="00FE0943">
        <w:rPr>
          <w:rFonts w:ascii="Times New Roman" w:hAnsi="Times New Roman"/>
          <w:sz w:val="28"/>
          <w:szCs w:val="28"/>
          <w:lang w:val="en-US" w:eastAsia="ru-RU"/>
        </w:rPr>
        <w:t>. Sibyl, whose only knowledge of love was love of the theatre, foregoes her acting career for the experience of true love with Dorian Gray. Disheartened at her quitting the stage, Dorian rejects Sibyl, telling her that acting was her beauty; without that, she no longer interests him. On returning home, Dorian notices that the portrait has changed; his wish has been realised, and the man in the portrait bears a subtle sneer of cruelty.</w:t>
      </w:r>
    </w:p>
    <w:p w:rsidR="00255C40" w:rsidRPr="00FE0943" w:rsidRDefault="00255C40" w:rsidP="00624335">
      <w:pPr>
        <w:spacing w:after="0" w:line="240" w:lineRule="auto"/>
        <w:ind w:left="-709"/>
        <w:jc w:val="center"/>
        <w:rPr>
          <w:rFonts w:ascii="Times New Roman" w:hAnsi="Times New Roman"/>
          <w:sz w:val="24"/>
          <w:szCs w:val="24"/>
          <w:lang w:eastAsia="ru-RU"/>
        </w:rPr>
      </w:pPr>
      <w:hyperlink r:id="rId11" w:history="1">
        <w:r w:rsidRPr="00343C0E">
          <w:rPr>
            <w:rFonts w:ascii="Times New Roman" w:hAnsi="Times New Roman"/>
            <w:noProof/>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alt="https://upload.wikimedia.org/wikipedia/en/4/4d/Doriangray_1945.jpg" href="https://en.wikipedia.org/wiki/File:Doriangra" style="width:175.5pt;height:114.75pt;visibility:visible" o:button="t">
              <v:fill o:detectmouseclick="t"/>
              <v:imagedata r:id="rId12" o:title=""/>
            </v:shape>
          </w:pict>
        </w:r>
      </w:hyperlink>
    </w:p>
    <w:p w:rsidR="00255C40" w:rsidRPr="00FE0943" w:rsidRDefault="00255C40" w:rsidP="00624335">
      <w:pPr>
        <w:spacing w:after="0" w:line="240" w:lineRule="auto"/>
        <w:ind w:left="-709"/>
        <w:jc w:val="both"/>
        <w:rPr>
          <w:rFonts w:ascii="Times New Roman" w:hAnsi="Times New Roman"/>
          <w:sz w:val="24"/>
          <w:szCs w:val="24"/>
          <w:lang w:val="en-US" w:eastAsia="ru-RU"/>
        </w:rPr>
      </w:pPr>
      <w:r w:rsidRPr="00FE0943">
        <w:rPr>
          <w:rFonts w:ascii="Times New Roman" w:hAnsi="Times New Roman"/>
          <w:sz w:val="24"/>
          <w:szCs w:val="24"/>
          <w:lang w:val="en-US" w:eastAsia="ru-RU"/>
        </w:rPr>
        <w:t xml:space="preserve">Dorian Gray observes the corruption recorded in his portrait, in the film </w:t>
      </w:r>
      <w:hyperlink r:id="rId13" w:tooltip="The Picture of Dorian Gray (1945 film)" w:history="1">
        <w:r w:rsidRPr="00FE0943">
          <w:rPr>
            <w:rFonts w:ascii="Times New Roman" w:hAnsi="Times New Roman"/>
            <w:i/>
            <w:iCs/>
            <w:sz w:val="24"/>
            <w:szCs w:val="24"/>
            <w:u w:val="single"/>
            <w:lang w:val="en-US" w:eastAsia="ru-RU"/>
          </w:rPr>
          <w:t>The Picture of Dorian Gray</w:t>
        </w:r>
      </w:hyperlink>
      <w:r w:rsidRPr="00FE0943">
        <w:rPr>
          <w:rFonts w:ascii="Times New Roman" w:hAnsi="Times New Roman"/>
          <w:sz w:val="24"/>
          <w:szCs w:val="24"/>
          <w:lang w:val="en-US" w:eastAsia="ru-RU"/>
        </w:rPr>
        <w:t xml:space="preserve"> (1945).</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Conscience-stricken and lonely, Dorian decides to reconcile with Sibyl, but he is too late, as Lord Henry informs him that Sibyl killed herself by swallowing </w:t>
      </w:r>
      <w:hyperlink r:id="rId14" w:tooltip="Prussic acid" w:history="1">
        <w:r w:rsidRPr="00FE0943">
          <w:rPr>
            <w:rFonts w:ascii="Times New Roman" w:hAnsi="Times New Roman"/>
            <w:sz w:val="28"/>
            <w:szCs w:val="28"/>
            <w:lang w:val="en-US" w:eastAsia="ru-RU"/>
          </w:rPr>
          <w:t>prussic acid</w:t>
        </w:r>
      </w:hyperlink>
      <w:r w:rsidRPr="00FE0943">
        <w:rPr>
          <w:rFonts w:ascii="Times New Roman" w:hAnsi="Times New Roman"/>
          <w:sz w:val="28"/>
          <w:szCs w:val="28"/>
          <w:lang w:val="en-US" w:eastAsia="ru-RU"/>
        </w:rPr>
        <w:t>. Dorian then understands that, where his life is headed, lust and good looks shall suffice. In the following eighteen years, Dorian experiments with every vice, influenced by a morally poisonous French novel, a gift received from the decadent Lord Henry Wotton.</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One night, before leaving for </w:t>
      </w:r>
      <w:smartTag w:uri="urn:schemas-microsoft-com:office:smarttags" w:element="City">
        <w:smartTag w:uri="urn:schemas-microsoft-com:office:smarttags" w:element="place">
          <w:r w:rsidRPr="00FE0943">
            <w:rPr>
              <w:rFonts w:ascii="Times New Roman" w:hAnsi="Times New Roman"/>
              <w:sz w:val="28"/>
              <w:szCs w:val="28"/>
              <w:lang w:val="en-US" w:eastAsia="ru-RU"/>
            </w:rPr>
            <w:t>Paris</w:t>
          </w:r>
        </w:smartTag>
      </w:smartTag>
      <w:r w:rsidRPr="00FE0943">
        <w:rPr>
          <w:rFonts w:ascii="Times New Roman" w:hAnsi="Times New Roman"/>
          <w:sz w:val="28"/>
          <w:szCs w:val="28"/>
          <w:lang w:val="en-US" w:eastAsia="ru-RU"/>
        </w:rPr>
        <w:t xml:space="preserve">, Basil goes to Dorian's house to ask him about rumours of his self-indulgent </w:t>
      </w:r>
      <w:hyperlink r:id="rId15" w:tooltip="Sensualism" w:history="1">
        <w:r w:rsidRPr="00FE0943">
          <w:rPr>
            <w:rFonts w:ascii="Times New Roman" w:hAnsi="Times New Roman"/>
            <w:sz w:val="28"/>
            <w:szCs w:val="28"/>
            <w:lang w:val="en-US" w:eastAsia="ru-RU"/>
          </w:rPr>
          <w:t>sensualism</w:t>
        </w:r>
      </w:hyperlink>
      <w:r w:rsidRPr="00FE0943">
        <w:rPr>
          <w:rFonts w:ascii="Times New Roman" w:hAnsi="Times New Roman"/>
          <w:sz w:val="28"/>
          <w:szCs w:val="28"/>
          <w:lang w:val="en-US" w:eastAsia="ru-RU"/>
        </w:rPr>
        <w:t xml:space="preserve">. Dorian does not deny his debauchery, and takes Basil to a locked room to see the portrait, made hideous by Dorian's corruption. In anger, Dorian blames his fate on Basil, and stabs him dead. Dorian then calmly blackmails an old friend, the chemist Alan Campbell, into destroying the body of Basil Hallward by </w:t>
      </w:r>
      <w:hyperlink r:id="rId16" w:tooltip="Nitric acid" w:history="1">
        <w:r w:rsidRPr="00FE0943">
          <w:rPr>
            <w:rFonts w:ascii="Times New Roman" w:hAnsi="Times New Roman"/>
            <w:sz w:val="28"/>
            <w:szCs w:val="28"/>
            <w:lang w:val="en-US" w:eastAsia="ru-RU"/>
          </w:rPr>
          <w:t>nitric acid</w:t>
        </w:r>
      </w:hyperlink>
      <w:r w:rsidRPr="00FE0943">
        <w:rPr>
          <w:rFonts w:ascii="Times New Roman" w:hAnsi="Times New Roman"/>
          <w:sz w:val="28"/>
          <w:szCs w:val="28"/>
          <w:lang w:val="en-US" w:eastAsia="ru-RU"/>
        </w:rPr>
        <w:t>.</w:t>
      </w:r>
    </w:p>
    <w:p w:rsidR="00255C40" w:rsidRPr="00FE0943" w:rsidRDefault="00255C40" w:rsidP="00624335">
      <w:pPr>
        <w:spacing w:after="0" w:line="240" w:lineRule="auto"/>
        <w:ind w:left="-709"/>
        <w:jc w:val="center"/>
        <w:rPr>
          <w:rFonts w:ascii="Times New Roman" w:hAnsi="Times New Roman"/>
          <w:sz w:val="24"/>
          <w:szCs w:val="24"/>
          <w:lang w:eastAsia="ru-RU"/>
        </w:rPr>
      </w:pPr>
      <w:hyperlink r:id="rId17" w:history="1">
        <w:r w:rsidRPr="00343C0E">
          <w:rPr>
            <w:rFonts w:ascii="Times New Roman" w:hAnsi="Times New Roman"/>
            <w:noProof/>
            <w:color w:val="0000FF"/>
            <w:sz w:val="24"/>
            <w:szCs w:val="24"/>
            <w:lang w:eastAsia="ru-RU"/>
          </w:rPr>
          <w:pict>
            <v:shape id="Рисунок 15" o:spid="_x0000_i1026" type="#_x0000_t75" alt="https://upload.wikimedia.org/wikipedia/commons/thumb/6/64/Opium_smoking_1874.jpg/300px-Opium_smoking_1874.jpg" href="https://en.wikipedia.org/wiki/File:Opium_smokin" style="width:179.25pt;height:124.5pt;visibility:visible" o:button="t">
              <v:fill o:detectmouseclick="t"/>
              <v:imagedata r:id="rId18" o:title=""/>
            </v:shape>
          </w:pict>
        </w:r>
      </w:hyperlink>
    </w:p>
    <w:p w:rsidR="00255C40" w:rsidRPr="00FE0943" w:rsidRDefault="00255C40" w:rsidP="00624335">
      <w:pPr>
        <w:spacing w:after="0" w:line="240" w:lineRule="auto"/>
        <w:ind w:left="-709"/>
        <w:jc w:val="both"/>
        <w:rPr>
          <w:rFonts w:ascii="Times New Roman" w:hAnsi="Times New Roman"/>
          <w:sz w:val="24"/>
          <w:szCs w:val="24"/>
          <w:lang w:val="en-US" w:eastAsia="ru-RU"/>
        </w:rPr>
      </w:pPr>
      <w:r w:rsidRPr="00FE0943">
        <w:rPr>
          <w:rFonts w:ascii="Times New Roman" w:hAnsi="Times New Roman"/>
          <w:sz w:val="24"/>
          <w:szCs w:val="24"/>
          <w:lang w:val="en-US" w:eastAsia="ru-RU"/>
        </w:rPr>
        <w:t xml:space="preserve">A 19th century </w:t>
      </w:r>
      <w:smartTag w:uri="urn:schemas-microsoft-com:office:smarttags" w:element="place">
        <w:smartTag w:uri="urn:schemas-microsoft-com:office:smarttags" w:element="City">
          <w:r w:rsidRPr="00FE0943">
            <w:rPr>
              <w:rFonts w:ascii="Times New Roman" w:hAnsi="Times New Roman"/>
              <w:sz w:val="24"/>
              <w:szCs w:val="24"/>
              <w:lang w:val="en-US" w:eastAsia="ru-RU"/>
            </w:rPr>
            <w:t>London</w:t>
          </w:r>
        </w:smartTag>
      </w:smartTag>
      <w:r w:rsidRPr="00FE0943">
        <w:rPr>
          <w:rFonts w:ascii="Times New Roman" w:hAnsi="Times New Roman"/>
          <w:sz w:val="24"/>
          <w:szCs w:val="24"/>
          <w:lang w:val="en-US" w:eastAsia="ru-RU"/>
        </w:rPr>
        <w:t xml:space="preserve"> opium den (based on fictional accounts of the day).</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To escape the guilt of his crime, Dorian goes to an </w:t>
      </w:r>
      <w:hyperlink r:id="rId19" w:tooltip="Opium den" w:history="1">
        <w:r w:rsidRPr="00B64954">
          <w:rPr>
            <w:rFonts w:ascii="Times New Roman" w:hAnsi="Times New Roman"/>
            <w:sz w:val="28"/>
            <w:szCs w:val="28"/>
            <w:lang w:val="en-US" w:eastAsia="ru-RU"/>
          </w:rPr>
          <w:t>opium den</w:t>
        </w:r>
      </w:hyperlink>
      <w:r w:rsidRPr="00FE0943">
        <w:rPr>
          <w:rFonts w:ascii="Times New Roman" w:hAnsi="Times New Roman"/>
          <w:sz w:val="28"/>
          <w:szCs w:val="28"/>
          <w:lang w:val="en-US" w:eastAsia="ru-RU"/>
        </w:rPr>
        <w:t>, where James Vane is unknowingly present. Upon hearing someone refer to Dorian as "Prince Charming", James seeks out and tries to shoot Dorian dead. In their confrontation, Dorian deceives James into believing that he is too young to have known Sibyl, who killed herself eighteen years earlier, as his face is still that of a young man. James relents and releases Dorian, but is then approached by a woman from the opium den who reproaches James for not killing Dorian. She confirms that the man was Dorian Gray and explains that he has not aged in eighteen years; understanding too late, James runs after Dorian, who has gone.</w:t>
      </w:r>
    </w:p>
    <w:p w:rsidR="00255C40" w:rsidRPr="00FE0943"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One evening, during dinner at home, Dorian spies James stalking the grounds of the house. Dorian fears for his life. Days later, during a shooting party, one of the hunters accidentally shoots and kills James Vane who was lurking in a thicket. On returning to </w:t>
      </w:r>
      <w:smartTag w:uri="urn:schemas-microsoft-com:office:smarttags" w:element="place">
        <w:smartTag w:uri="urn:schemas-microsoft-com:office:smarttags" w:element="City">
          <w:r w:rsidRPr="00FE0943">
            <w:rPr>
              <w:rFonts w:ascii="Times New Roman" w:hAnsi="Times New Roman"/>
              <w:sz w:val="28"/>
              <w:szCs w:val="28"/>
              <w:lang w:val="en-US" w:eastAsia="ru-RU"/>
            </w:rPr>
            <w:t>London</w:t>
          </w:r>
        </w:smartTag>
      </w:smartTag>
      <w:r w:rsidRPr="00FE0943">
        <w:rPr>
          <w:rFonts w:ascii="Times New Roman" w:hAnsi="Times New Roman"/>
          <w:sz w:val="28"/>
          <w:szCs w:val="28"/>
          <w:lang w:val="en-US" w:eastAsia="ru-RU"/>
        </w:rPr>
        <w:t>, Dorian tells Lord Henry that he will be good from then on; his new probity begins with not breaking the heart of the naïve Hetty Merton, his current romantic interest. Dorian wonders if his new-found goodness has reverted the corruption in the picture, but sees only an uglier image of himself. From that, Dorian understands that his true motives for the self-sacrifice of moral reformation were the vanity and curiosity of his quest for new experiences.</w:t>
      </w:r>
    </w:p>
    <w:p w:rsidR="00255C40" w:rsidRPr="00B023A7" w:rsidRDefault="00255C40" w:rsidP="00624335">
      <w:pPr>
        <w:spacing w:before="100" w:beforeAutospacing="1" w:after="100" w:afterAutospacing="1" w:line="240" w:lineRule="auto"/>
        <w:ind w:left="-709"/>
        <w:jc w:val="both"/>
        <w:rPr>
          <w:rFonts w:ascii="Times New Roman" w:hAnsi="Times New Roman"/>
          <w:sz w:val="28"/>
          <w:szCs w:val="28"/>
          <w:lang w:val="en-US" w:eastAsia="ru-RU"/>
        </w:rPr>
      </w:pPr>
      <w:r w:rsidRPr="00FE0943">
        <w:rPr>
          <w:rFonts w:ascii="Times New Roman" w:hAnsi="Times New Roman"/>
          <w:sz w:val="28"/>
          <w:szCs w:val="28"/>
          <w:lang w:val="en-US" w:eastAsia="ru-RU"/>
        </w:rPr>
        <w:t xml:space="preserve">Deciding that only full </w:t>
      </w:r>
      <w:hyperlink r:id="rId20" w:tooltip="Confession (religion)" w:history="1">
        <w:r w:rsidRPr="00B64954">
          <w:rPr>
            <w:rFonts w:ascii="Times New Roman" w:hAnsi="Times New Roman"/>
            <w:sz w:val="28"/>
            <w:szCs w:val="28"/>
            <w:lang w:val="en-US" w:eastAsia="ru-RU"/>
          </w:rPr>
          <w:t>confession</w:t>
        </w:r>
      </w:hyperlink>
      <w:r w:rsidRPr="00FE0943">
        <w:rPr>
          <w:rFonts w:ascii="Times New Roman" w:hAnsi="Times New Roman"/>
          <w:sz w:val="28"/>
          <w:szCs w:val="28"/>
          <w:lang w:val="en-US" w:eastAsia="ru-RU"/>
        </w:rPr>
        <w:t xml:space="preserve"> will </w:t>
      </w:r>
      <w:hyperlink r:id="rId21" w:tooltip="Absolve" w:history="1">
        <w:r w:rsidRPr="00B64954">
          <w:rPr>
            <w:rFonts w:ascii="Times New Roman" w:hAnsi="Times New Roman"/>
            <w:sz w:val="28"/>
            <w:szCs w:val="28"/>
            <w:lang w:val="en-US" w:eastAsia="ru-RU"/>
          </w:rPr>
          <w:t>absolve</w:t>
        </w:r>
      </w:hyperlink>
      <w:r w:rsidRPr="00FE0943">
        <w:rPr>
          <w:rFonts w:ascii="Times New Roman" w:hAnsi="Times New Roman"/>
          <w:sz w:val="28"/>
          <w:szCs w:val="28"/>
          <w:lang w:val="en-US" w:eastAsia="ru-RU"/>
        </w:rPr>
        <w:t xml:space="preserve"> him of wrongdoing, Dorian decides to destroy the last vestige of his conscience. Enraged, he takes the knife with which he murdered Basil Hallward, and stabs the picture. The servants of the house awaken on hearing a cry from the locked room; on the street, passers-by who also heard the cry fetch the police. On entering the locked room, the servants find an unknown old man, stabbed in the heart, his face and figure withered and decrepit. The servants identify the disfigured corpse by the rings on his fingers to belong to their master; beside him is the picture of Dorian Gray, reverted to its original beauty.</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B023A7">
        <w:rPr>
          <w:rFonts w:ascii="Times New Roman" w:hAnsi="Times New Roman"/>
          <w:b/>
          <w:bCs/>
          <w:sz w:val="28"/>
          <w:szCs w:val="28"/>
          <w:lang w:val="uk-UA" w:eastAsia="ru-RU"/>
        </w:rPr>
        <w:t>І</w:t>
      </w:r>
      <w:r w:rsidRPr="00B023A7">
        <w:rPr>
          <w:rFonts w:ascii="Times New Roman" w:hAnsi="Times New Roman"/>
          <w:b/>
          <w:bCs/>
          <w:sz w:val="28"/>
          <w:szCs w:val="28"/>
          <w:lang w:eastAsia="ru-RU"/>
        </w:rPr>
        <w:t>V</w:t>
      </w:r>
      <w:r w:rsidRPr="00B023A7">
        <w:rPr>
          <w:rFonts w:ascii="Times New Roman" w:hAnsi="Times New Roman"/>
          <w:b/>
          <w:bCs/>
          <w:sz w:val="28"/>
          <w:szCs w:val="28"/>
          <w:lang w:val="uk-UA" w:eastAsia="ru-RU"/>
        </w:rPr>
        <w:t>. Актуалізація опорних знань</w:t>
      </w:r>
    </w:p>
    <w:p w:rsidR="00255C40" w:rsidRPr="00D37935" w:rsidRDefault="00255C40" w:rsidP="00D37935">
      <w:pPr>
        <w:autoSpaceDE w:val="0"/>
        <w:autoSpaceDN w:val="0"/>
        <w:adjustRightInd w:val="0"/>
        <w:spacing w:before="100" w:beforeAutospacing="1" w:after="0" w:line="360" w:lineRule="auto"/>
        <w:ind w:left="-709"/>
        <w:jc w:val="both"/>
        <w:rPr>
          <w:rFonts w:ascii="Times New Roman" w:hAnsi="Times New Roman"/>
          <w:b/>
          <w:bCs/>
          <w:sz w:val="28"/>
          <w:szCs w:val="28"/>
          <w:lang w:val="uk-UA" w:eastAsia="ru-RU"/>
        </w:rPr>
      </w:pPr>
      <w:r>
        <w:rPr>
          <w:rFonts w:ascii="Times New Roman" w:hAnsi="Times New Roman"/>
          <w:b/>
          <w:bCs/>
          <w:sz w:val="28"/>
          <w:szCs w:val="28"/>
          <w:lang w:val="uk-UA" w:eastAsia="ru-RU"/>
        </w:rPr>
        <w:t xml:space="preserve">  </w:t>
      </w:r>
      <w:r w:rsidRPr="00B023A7">
        <w:rPr>
          <w:rFonts w:ascii="Times New Roman" w:hAnsi="Times New Roman"/>
          <w:b/>
          <w:bCs/>
          <w:sz w:val="28"/>
          <w:szCs w:val="28"/>
          <w:lang w:val="uk-UA" w:eastAsia="ru-RU"/>
        </w:rPr>
        <w:t>1. Бесіда</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sz w:val="28"/>
          <w:szCs w:val="28"/>
          <w:lang w:val="uk-UA" w:eastAsia="ru-RU"/>
        </w:rPr>
        <w:t xml:space="preserve">♦ Опишіть (усно) </w:t>
      </w:r>
      <w:r w:rsidRPr="00B023A7">
        <w:rPr>
          <w:rFonts w:ascii="Times New Roman" w:hAnsi="Times New Roman"/>
          <w:sz w:val="28"/>
          <w:szCs w:val="28"/>
          <w:lang w:eastAsia="ru-RU"/>
        </w:rPr>
        <w:t>свої</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враження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від</w:t>
      </w:r>
      <w:r>
        <w:rPr>
          <w:rFonts w:ascii="Times New Roman" w:hAnsi="Times New Roman"/>
          <w:sz w:val="28"/>
          <w:szCs w:val="28"/>
          <w:lang w:val="uk-UA" w:eastAsia="ru-RU"/>
        </w:rPr>
        <w:t xml:space="preserve"> </w:t>
      </w:r>
      <w:r w:rsidRPr="00B023A7">
        <w:rPr>
          <w:rFonts w:ascii="Times New Roman" w:hAnsi="Times New Roman"/>
          <w:sz w:val="28"/>
          <w:szCs w:val="28"/>
          <w:lang w:eastAsia="ru-RU"/>
        </w:rPr>
        <w:t>прочитаного роману «Портрет Доріана Грея» О. Уайльда.</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♦Які</w:t>
      </w:r>
      <w:r>
        <w:rPr>
          <w:rFonts w:ascii="Times New Roman" w:hAnsi="Times New Roman"/>
          <w:sz w:val="28"/>
          <w:szCs w:val="28"/>
          <w:lang w:val="uk-UA" w:eastAsia="ru-RU"/>
        </w:rPr>
        <w:t xml:space="preserve"> </w:t>
      </w:r>
      <w:r w:rsidRPr="00B023A7">
        <w:rPr>
          <w:rFonts w:ascii="Times New Roman" w:hAnsi="Times New Roman"/>
          <w:sz w:val="28"/>
          <w:szCs w:val="28"/>
          <w:lang w:eastAsia="ru-RU"/>
        </w:rPr>
        <w:t>епізоди вас вразили</w:t>
      </w:r>
      <w:r>
        <w:rPr>
          <w:rFonts w:ascii="Times New Roman" w:hAnsi="Times New Roman"/>
          <w:sz w:val="28"/>
          <w:szCs w:val="28"/>
          <w:lang w:val="uk-UA" w:eastAsia="ru-RU"/>
        </w:rPr>
        <w:t xml:space="preserve"> </w:t>
      </w:r>
      <w:r w:rsidRPr="00B023A7">
        <w:rPr>
          <w:rFonts w:ascii="Times New Roman" w:hAnsi="Times New Roman"/>
          <w:sz w:val="28"/>
          <w:szCs w:val="28"/>
          <w:lang w:eastAsia="ru-RU"/>
        </w:rPr>
        <w:t>найбільше? Чому?</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2. Складання «сюжетного ланцюжка» твору</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i/>
          <w:iCs/>
          <w:sz w:val="28"/>
          <w:szCs w:val="28"/>
          <w:lang w:eastAsia="ru-RU"/>
        </w:rPr>
        <w:t>Очікуван</w:t>
      </w:r>
      <w:r>
        <w:rPr>
          <w:rFonts w:ascii="Times New Roman" w:hAnsi="Times New Roman"/>
          <w:i/>
          <w:iCs/>
          <w:sz w:val="28"/>
          <w:szCs w:val="28"/>
          <w:lang w:val="uk-UA" w:eastAsia="ru-RU"/>
        </w:rPr>
        <w:t xml:space="preserve">і </w:t>
      </w:r>
      <w:r w:rsidRPr="00B023A7">
        <w:rPr>
          <w:rFonts w:ascii="Times New Roman" w:hAnsi="Times New Roman"/>
          <w:i/>
          <w:iCs/>
          <w:sz w:val="28"/>
          <w:szCs w:val="28"/>
          <w:lang w:eastAsia="ru-RU"/>
        </w:rPr>
        <w:t>відповіді</w:t>
      </w:r>
    </w:p>
    <w:p w:rsidR="00255C40" w:rsidRPr="00B023A7" w:rsidRDefault="00255C40" w:rsidP="00624335">
      <w:pPr>
        <w:autoSpaceDE w:val="0"/>
        <w:autoSpaceDN w:val="0"/>
        <w:adjustRightInd w:val="0"/>
        <w:spacing w:before="100" w:beforeAutospacing="1" w:after="0" w:line="360" w:lineRule="auto"/>
        <w:ind w:left="-709" w:firstLine="708"/>
        <w:jc w:val="both"/>
        <w:rPr>
          <w:rFonts w:ascii="Times New Roman" w:hAnsi="Times New Roman"/>
          <w:sz w:val="28"/>
          <w:szCs w:val="28"/>
          <w:lang w:eastAsia="ru-RU"/>
        </w:rPr>
      </w:pPr>
      <w:r w:rsidRPr="00B023A7">
        <w:rPr>
          <w:rFonts w:ascii="Times New Roman" w:hAnsi="Times New Roman"/>
          <w:sz w:val="28"/>
          <w:szCs w:val="28"/>
          <w:lang w:eastAsia="ru-RU"/>
        </w:rPr>
        <w:t>Художник Безіл</w:t>
      </w:r>
      <w:r>
        <w:rPr>
          <w:rFonts w:ascii="Times New Roman" w:hAnsi="Times New Roman"/>
          <w:sz w:val="28"/>
          <w:szCs w:val="28"/>
          <w:lang w:val="uk-UA" w:eastAsia="ru-RU"/>
        </w:rPr>
        <w:t xml:space="preserve"> </w:t>
      </w:r>
      <w:r w:rsidRPr="00B023A7">
        <w:rPr>
          <w:rFonts w:ascii="Times New Roman" w:hAnsi="Times New Roman"/>
          <w:sz w:val="28"/>
          <w:szCs w:val="28"/>
          <w:lang w:eastAsia="ru-RU"/>
        </w:rPr>
        <w:t>Холлуорд</w:t>
      </w:r>
      <w:r>
        <w:rPr>
          <w:rFonts w:ascii="Times New Roman" w:hAnsi="Times New Roman"/>
          <w:sz w:val="28"/>
          <w:szCs w:val="28"/>
          <w:lang w:val="uk-UA" w:eastAsia="ru-RU"/>
        </w:rPr>
        <w:t xml:space="preserve"> </w:t>
      </w:r>
      <w:r w:rsidRPr="00B023A7">
        <w:rPr>
          <w:rFonts w:ascii="Times New Roman" w:hAnsi="Times New Roman"/>
          <w:sz w:val="28"/>
          <w:szCs w:val="28"/>
          <w:lang w:eastAsia="ru-RU"/>
        </w:rPr>
        <w:t>пише портрет юного красеня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Доріана Грея → під</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впливом</w:t>
      </w:r>
      <w:r>
        <w:rPr>
          <w:rFonts w:ascii="Times New Roman" w:hAnsi="Times New Roman"/>
          <w:sz w:val="28"/>
          <w:szCs w:val="28"/>
          <w:lang w:val="uk-UA" w:eastAsia="ru-RU"/>
        </w:rPr>
        <w:t xml:space="preserve"> </w:t>
      </w:r>
      <w:r w:rsidRPr="00B023A7">
        <w:rPr>
          <w:rFonts w:ascii="Times New Roman" w:hAnsi="Times New Roman"/>
          <w:sz w:val="28"/>
          <w:szCs w:val="28"/>
          <w:lang w:eastAsia="ru-RU"/>
        </w:rPr>
        <w:t>слів лорда Генрі</w:t>
      </w:r>
      <w:r>
        <w:rPr>
          <w:rFonts w:ascii="Times New Roman" w:hAnsi="Times New Roman"/>
          <w:sz w:val="28"/>
          <w:szCs w:val="28"/>
          <w:lang w:val="uk-UA" w:eastAsia="ru-RU"/>
        </w:rPr>
        <w:t xml:space="preserve"> </w:t>
      </w:r>
      <w:r w:rsidRPr="00B023A7">
        <w:rPr>
          <w:rFonts w:ascii="Times New Roman" w:hAnsi="Times New Roman"/>
          <w:sz w:val="28"/>
          <w:szCs w:val="28"/>
          <w:lang w:eastAsia="ru-RU"/>
        </w:rPr>
        <w:t>бажання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Доріана, щоб</w:t>
      </w:r>
      <w:r>
        <w:rPr>
          <w:rFonts w:ascii="Times New Roman" w:hAnsi="Times New Roman"/>
          <w:sz w:val="28"/>
          <w:szCs w:val="28"/>
          <w:lang w:val="uk-UA" w:eastAsia="ru-RU"/>
        </w:rPr>
        <w:t xml:space="preserve"> </w:t>
      </w:r>
      <w:r w:rsidRPr="00B023A7">
        <w:rPr>
          <w:rFonts w:ascii="Times New Roman" w:hAnsi="Times New Roman"/>
          <w:sz w:val="28"/>
          <w:szCs w:val="28"/>
          <w:lang w:eastAsia="ru-RU"/>
        </w:rPr>
        <w:t>старів</w:t>
      </w:r>
      <w:r>
        <w:rPr>
          <w:rFonts w:ascii="Times New Roman" w:hAnsi="Times New Roman"/>
          <w:sz w:val="28"/>
          <w:szCs w:val="28"/>
          <w:lang w:val="uk-UA" w:eastAsia="ru-RU"/>
        </w:rPr>
        <w:t xml:space="preserve"> </w:t>
      </w:r>
      <w:r w:rsidRPr="00B023A7">
        <w:rPr>
          <w:rFonts w:ascii="Times New Roman" w:hAnsi="Times New Roman"/>
          <w:sz w:val="28"/>
          <w:szCs w:val="28"/>
          <w:lang w:eastAsia="ru-RU"/>
        </w:rPr>
        <w:t>його портрет, а не він сам, і готовність за це</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віддати «все» → здійснення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бажання Грея → життя в насолоді → самогубство</w:t>
      </w:r>
      <w:r>
        <w:rPr>
          <w:rFonts w:ascii="Times New Roman" w:hAnsi="Times New Roman"/>
          <w:sz w:val="28"/>
          <w:szCs w:val="28"/>
          <w:lang w:val="uk-UA" w:eastAsia="ru-RU"/>
        </w:rPr>
        <w:t xml:space="preserve"> </w:t>
      </w:r>
      <w:r w:rsidRPr="00B023A7">
        <w:rPr>
          <w:rFonts w:ascii="Times New Roman" w:hAnsi="Times New Roman"/>
          <w:sz w:val="28"/>
          <w:szCs w:val="28"/>
          <w:lang w:eastAsia="ru-RU"/>
        </w:rPr>
        <w:t>Сибіли</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Вейн → відображення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змін на портреті → убивство</w:t>
      </w:r>
      <w:r>
        <w:rPr>
          <w:rFonts w:ascii="Times New Roman" w:hAnsi="Times New Roman"/>
          <w:sz w:val="28"/>
          <w:szCs w:val="28"/>
          <w:lang w:val="uk-UA" w:eastAsia="ru-RU"/>
        </w:rPr>
        <w:t xml:space="preserve"> </w:t>
      </w:r>
      <w:r w:rsidRPr="00B023A7">
        <w:rPr>
          <w:rFonts w:ascii="Times New Roman" w:hAnsi="Times New Roman"/>
          <w:sz w:val="28"/>
          <w:szCs w:val="28"/>
          <w:lang w:eastAsia="ru-RU"/>
        </w:rPr>
        <w:t>Безіла</w:t>
      </w:r>
      <w:r>
        <w:rPr>
          <w:rFonts w:ascii="Times New Roman" w:hAnsi="Times New Roman"/>
          <w:sz w:val="28"/>
          <w:szCs w:val="28"/>
          <w:lang w:val="uk-UA" w:eastAsia="ru-RU"/>
        </w:rPr>
        <w:t xml:space="preserve"> </w:t>
      </w:r>
      <w:r w:rsidRPr="00B023A7">
        <w:rPr>
          <w:rFonts w:ascii="Times New Roman" w:hAnsi="Times New Roman"/>
          <w:sz w:val="28"/>
          <w:szCs w:val="28"/>
          <w:lang w:eastAsia="ru-RU"/>
        </w:rPr>
        <w:t>Холлуорда → шлях насолоди, розпусти й деградації, вплив на інших людей Доріана → самогубство Алана Кембела → знищення портрета і смерть Доріана Грея.</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V. Сприйняття та засвоєння нового навчальногоматеріалу</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1. Словникова робота</w:t>
      </w:r>
    </w:p>
    <w:p w:rsidR="00255C40" w:rsidRPr="00B023A7"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Pr>
          <w:rFonts w:ascii="Times New Roman" w:hAnsi="Times New Roman"/>
          <w:b/>
          <w:sz w:val="28"/>
          <w:szCs w:val="28"/>
          <w:lang w:val="uk-UA" w:eastAsia="ru-RU"/>
        </w:rPr>
        <w:t>Викладач:</w:t>
      </w:r>
      <w:r w:rsidRPr="00B023A7">
        <w:rPr>
          <w:rFonts w:ascii="Times New Roman" w:hAnsi="Times New Roman"/>
          <w:sz w:val="28"/>
          <w:szCs w:val="28"/>
          <w:lang w:eastAsia="ru-RU"/>
        </w:rPr>
        <w:t xml:space="preserve"> Ми матимемо справу з багатьма</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поняттями, значення</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яких і з’ясуємо за словниками.</w:t>
      </w:r>
    </w:p>
    <w:p w:rsidR="00255C40" w:rsidRPr="004E2823"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sidRPr="00B023A7">
        <w:rPr>
          <w:rFonts w:ascii="Times New Roman" w:hAnsi="Times New Roman"/>
          <w:b/>
          <w:i/>
          <w:iCs/>
          <w:sz w:val="28"/>
          <w:szCs w:val="28"/>
          <w:lang w:eastAsia="ru-RU"/>
        </w:rPr>
        <w:t>Естетизм</w:t>
      </w:r>
      <w:r w:rsidRPr="00B023A7">
        <w:rPr>
          <w:rFonts w:ascii="Times New Roman" w:hAnsi="Times New Roman"/>
          <w:sz w:val="28"/>
          <w:szCs w:val="28"/>
          <w:lang w:eastAsia="ru-RU"/>
        </w:rPr>
        <w:t>— 1) збірна</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назва</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літературно-мистецьких</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течій, які у своїх</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маніфестах і творах</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висувають на перше місце</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естетичн</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іпрограми та естетичні</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особливості</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 xml:space="preserve">мистецтва («парнасці», символісти, «неокласики» та ін.); </w:t>
      </w:r>
    </w:p>
    <w:p w:rsidR="00255C40" w:rsidRPr="004E2823"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sidRPr="004E2823">
        <w:rPr>
          <w:rFonts w:ascii="Times New Roman" w:hAnsi="Times New Roman"/>
          <w:sz w:val="28"/>
          <w:szCs w:val="28"/>
          <w:lang w:eastAsia="ru-RU"/>
        </w:rPr>
        <w:t xml:space="preserve">2) </w:t>
      </w:r>
      <w:r w:rsidRPr="00B023A7">
        <w:rPr>
          <w:rFonts w:ascii="Times New Roman" w:hAnsi="Times New Roman"/>
          <w:sz w:val="28"/>
          <w:szCs w:val="28"/>
          <w:lang w:eastAsia="ru-RU"/>
        </w:rPr>
        <w:t>філософська</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теорія</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яка</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обстоює</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пріоритет</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мистецтва</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його</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художню</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автономність</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вічну</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красу</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і</w:t>
      </w:r>
      <w:r w:rsidRPr="004E2823">
        <w:rPr>
          <w:rFonts w:ascii="Times New Roman" w:hAnsi="Times New Roman"/>
          <w:sz w:val="28"/>
          <w:szCs w:val="28"/>
          <w:lang w:eastAsia="ru-RU"/>
        </w:rPr>
        <w:t xml:space="preserve"> </w:t>
      </w:r>
      <w:r w:rsidRPr="00B023A7">
        <w:rPr>
          <w:rFonts w:ascii="Times New Roman" w:hAnsi="Times New Roman"/>
          <w:sz w:val="28"/>
          <w:szCs w:val="28"/>
          <w:lang w:eastAsia="ru-RU"/>
        </w:rPr>
        <w:t>силу</w:t>
      </w:r>
      <w:r w:rsidRPr="004E2823">
        <w:rPr>
          <w:rFonts w:ascii="Times New Roman" w:hAnsi="Times New Roman"/>
          <w:sz w:val="28"/>
          <w:szCs w:val="28"/>
          <w:lang w:eastAsia="ru-RU"/>
        </w:rPr>
        <w:t>.</w:t>
      </w:r>
    </w:p>
    <w:p w:rsidR="00255C40" w:rsidRPr="00B023A7"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sidRPr="00B023A7">
        <w:rPr>
          <w:rFonts w:ascii="Times New Roman" w:hAnsi="Times New Roman"/>
          <w:b/>
          <w:i/>
          <w:iCs/>
          <w:sz w:val="28"/>
          <w:szCs w:val="28"/>
          <w:lang w:eastAsia="ru-RU"/>
        </w:rPr>
        <w:t>Естет</w:t>
      </w:r>
      <w:r w:rsidRPr="00B023A7">
        <w:rPr>
          <w:rFonts w:ascii="Times New Roman" w:hAnsi="Times New Roman"/>
          <w:sz w:val="28"/>
          <w:szCs w:val="28"/>
          <w:lang w:eastAsia="ru-RU"/>
        </w:rPr>
        <w:t>— людина, яка звертає</w:t>
      </w:r>
      <w:r w:rsidRPr="00EB7D1C">
        <w:rPr>
          <w:rFonts w:ascii="Times New Roman" w:hAnsi="Times New Roman"/>
          <w:sz w:val="28"/>
          <w:szCs w:val="28"/>
          <w:lang w:eastAsia="ru-RU"/>
        </w:rPr>
        <w:t xml:space="preserve"> </w:t>
      </w:r>
      <w:r w:rsidRPr="00B023A7">
        <w:rPr>
          <w:rFonts w:ascii="Times New Roman" w:hAnsi="Times New Roman"/>
          <w:sz w:val="28"/>
          <w:szCs w:val="28"/>
          <w:lang w:eastAsia="ru-RU"/>
        </w:rPr>
        <w:t>особливуувагу на естетичніявища, будуєжиття за принципами прекрасного.</w:t>
      </w:r>
    </w:p>
    <w:p w:rsidR="00255C40" w:rsidRPr="00B023A7"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sidRPr="00B023A7">
        <w:rPr>
          <w:rFonts w:ascii="Times New Roman" w:hAnsi="Times New Roman"/>
          <w:b/>
          <w:i/>
          <w:iCs/>
          <w:sz w:val="28"/>
          <w:szCs w:val="28"/>
          <w:lang w:eastAsia="ru-RU"/>
        </w:rPr>
        <w:t>Гедонізм</w:t>
      </w:r>
      <w:r w:rsidRPr="00B023A7">
        <w:rPr>
          <w:rFonts w:ascii="Times New Roman" w:hAnsi="Times New Roman"/>
          <w:sz w:val="28"/>
          <w:szCs w:val="28"/>
          <w:lang w:eastAsia="ru-RU"/>
        </w:rPr>
        <w:t xml:space="preserve">(у перекладі з грецької — </w:t>
      </w:r>
      <w:r w:rsidRPr="00B023A7">
        <w:rPr>
          <w:rFonts w:ascii="Times New Roman" w:hAnsi="Times New Roman"/>
          <w:i/>
          <w:iCs/>
          <w:sz w:val="28"/>
          <w:szCs w:val="28"/>
          <w:lang w:eastAsia="ru-RU"/>
        </w:rPr>
        <w:t>насолода</w:t>
      </w:r>
      <w:r w:rsidRPr="00B023A7">
        <w:rPr>
          <w:rFonts w:ascii="Times New Roman" w:hAnsi="Times New Roman"/>
          <w:sz w:val="28"/>
          <w:szCs w:val="28"/>
          <w:lang w:eastAsia="ru-RU"/>
        </w:rPr>
        <w:t>) — філософсько-етичневчення, за якимнасолода є найвищим благом, сенсомжиття.</w:t>
      </w:r>
    </w:p>
    <w:p w:rsidR="00255C40" w:rsidRPr="00B023A7"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eastAsia="ru-RU"/>
        </w:rPr>
      </w:pPr>
      <w:r w:rsidRPr="00B023A7">
        <w:rPr>
          <w:rFonts w:ascii="Times New Roman" w:hAnsi="Times New Roman"/>
          <w:b/>
          <w:i/>
          <w:iCs/>
          <w:sz w:val="28"/>
          <w:szCs w:val="28"/>
          <w:lang w:eastAsia="ru-RU"/>
        </w:rPr>
        <w:t>Гедоніст</w:t>
      </w:r>
      <w:r w:rsidRPr="00B023A7">
        <w:rPr>
          <w:rFonts w:ascii="Times New Roman" w:hAnsi="Times New Roman"/>
          <w:sz w:val="28"/>
          <w:szCs w:val="28"/>
          <w:lang w:eastAsia="ru-RU"/>
        </w:rPr>
        <w:t>— людина, яка живе, намагаючись</w:t>
      </w:r>
      <w:r>
        <w:rPr>
          <w:rFonts w:ascii="Times New Roman" w:hAnsi="Times New Roman"/>
          <w:sz w:val="28"/>
          <w:szCs w:val="28"/>
          <w:lang w:val="uk-UA" w:eastAsia="ru-RU"/>
        </w:rPr>
        <w:t xml:space="preserve"> </w:t>
      </w:r>
      <w:r w:rsidRPr="00B023A7">
        <w:rPr>
          <w:rFonts w:ascii="Times New Roman" w:hAnsi="Times New Roman"/>
          <w:sz w:val="28"/>
          <w:szCs w:val="28"/>
          <w:lang w:eastAsia="ru-RU"/>
        </w:rPr>
        <w:t>отримати</w:t>
      </w:r>
      <w:r>
        <w:rPr>
          <w:rFonts w:ascii="Times New Roman" w:hAnsi="Times New Roman"/>
          <w:sz w:val="28"/>
          <w:szCs w:val="28"/>
          <w:lang w:val="uk-UA" w:eastAsia="ru-RU"/>
        </w:rPr>
        <w:t xml:space="preserve"> </w:t>
      </w:r>
      <w:r w:rsidRPr="00B023A7">
        <w:rPr>
          <w:rFonts w:ascii="Times New Roman" w:hAnsi="Times New Roman"/>
          <w:sz w:val="28"/>
          <w:szCs w:val="28"/>
          <w:lang w:eastAsia="ru-RU"/>
        </w:rPr>
        <w:t>яко</w:t>
      </w:r>
      <w:r>
        <w:rPr>
          <w:rFonts w:ascii="Times New Roman" w:hAnsi="Times New Roman"/>
          <w:sz w:val="28"/>
          <w:szCs w:val="28"/>
          <w:lang w:val="uk-UA" w:eastAsia="ru-RU"/>
        </w:rPr>
        <w:t xml:space="preserve"> </w:t>
      </w:r>
      <w:r w:rsidRPr="00B023A7">
        <w:rPr>
          <w:rFonts w:ascii="Times New Roman" w:hAnsi="Times New Roman"/>
          <w:sz w:val="28"/>
          <w:szCs w:val="28"/>
          <w:lang w:eastAsia="ru-RU"/>
        </w:rPr>
        <w:t>мога</w:t>
      </w:r>
      <w:r>
        <w:rPr>
          <w:rFonts w:ascii="Times New Roman" w:hAnsi="Times New Roman"/>
          <w:sz w:val="28"/>
          <w:szCs w:val="28"/>
          <w:lang w:val="uk-UA" w:eastAsia="ru-RU"/>
        </w:rPr>
        <w:t xml:space="preserve"> </w:t>
      </w:r>
      <w:r w:rsidRPr="00B023A7">
        <w:rPr>
          <w:rFonts w:ascii="Times New Roman" w:hAnsi="Times New Roman"/>
          <w:sz w:val="28"/>
          <w:szCs w:val="28"/>
          <w:lang w:eastAsia="ru-RU"/>
        </w:rPr>
        <w:t>більше насолоди від</w:t>
      </w:r>
      <w:r>
        <w:rPr>
          <w:rFonts w:ascii="Times New Roman" w:hAnsi="Times New Roman"/>
          <w:sz w:val="28"/>
          <w:szCs w:val="28"/>
          <w:lang w:val="uk-UA" w:eastAsia="ru-RU"/>
        </w:rPr>
        <w:t xml:space="preserve"> </w:t>
      </w:r>
      <w:r w:rsidRPr="00B023A7">
        <w:rPr>
          <w:rFonts w:ascii="Times New Roman" w:hAnsi="Times New Roman"/>
          <w:sz w:val="28"/>
          <w:szCs w:val="28"/>
          <w:lang w:eastAsia="ru-RU"/>
        </w:rPr>
        <w:t>життя.</w:t>
      </w:r>
    </w:p>
    <w:p w:rsidR="00255C40"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val="uk-UA" w:eastAsia="ru-RU"/>
        </w:rPr>
      </w:pPr>
      <w:r w:rsidRPr="00B023A7">
        <w:rPr>
          <w:rFonts w:ascii="Times New Roman" w:hAnsi="Times New Roman"/>
          <w:b/>
          <w:i/>
          <w:iCs/>
          <w:sz w:val="28"/>
          <w:szCs w:val="28"/>
          <w:lang w:eastAsia="ru-RU"/>
        </w:rPr>
        <w:t xml:space="preserve">Парадокс </w:t>
      </w:r>
      <w:r w:rsidRPr="00B023A7">
        <w:rPr>
          <w:rFonts w:ascii="Times New Roman" w:hAnsi="Times New Roman"/>
          <w:sz w:val="28"/>
          <w:szCs w:val="28"/>
          <w:lang w:eastAsia="ru-RU"/>
        </w:rPr>
        <w:t>— міркування, яке різко</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відрізняється</w:t>
      </w:r>
      <w:r>
        <w:rPr>
          <w:rFonts w:ascii="Times New Roman" w:hAnsi="Times New Roman"/>
          <w:sz w:val="28"/>
          <w:szCs w:val="28"/>
          <w:lang w:val="uk-UA" w:eastAsia="ru-RU"/>
        </w:rPr>
        <w:t xml:space="preserve"> </w:t>
      </w:r>
      <w:r w:rsidRPr="00B023A7">
        <w:rPr>
          <w:rFonts w:ascii="Times New Roman" w:hAnsi="Times New Roman"/>
          <w:sz w:val="28"/>
          <w:szCs w:val="28"/>
          <w:lang w:eastAsia="ru-RU"/>
        </w:rPr>
        <w:t>від</w:t>
      </w:r>
      <w:r>
        <w:rPr>
          <w:rFonts w:ascii="Times New Roman" w:hAnsi="Times New Roman"/>
          <w:sz w:val="28"/>
          <w:szCs w:val="28"/>
          <w:lang w:val="uk-UA" w:eastAsia="ru-RU"/>
        </w:rPr>
        <w:t xml:space="preserve"> </w:t>
      </w:r>
      <w:r w:rsidRPr="00B023A7">
        <w:rPr>
          <w:rFonts w:ascii="Times New Roman" w:hAnsi="Times New Roman"/>
          <w:sz w:val="28"/>
          <w:szCs w:val="28"/>
          <w:lang w:eastAsia="ru-RU"/>
        </w:rPr>
        <w:t xml:space="preserve">традиційного, загальноприйнятого, а іноді й суперечить здоровому глузду; </w:t>
      </w:r>
    </w:p>
    <w:p w:rsidR="00255C40" w:rsidRPr="00E701F7" w:rsidRDefault="00255C40" w:rsidP="00624335">
      <w:pPr>
        <w:autoSpaceDE w:val="0"/>
        <w:autoSpaceDN w:val="0"/>
        <w:adjustRightInd w:val="0"/>
        <w:spacing w:before="100" w:beforeAutospacing="1" w:after="0" w:line="240" w:lineRule="auto"/>
        <w:ind w:left="-709" w:firstLine="708"/>
        <w:jc w:val="both"/>
        <w:rPr>
          <w:rFonts w:ascii="Times New Roman" w:hAnsi="Times New Roman"/>
          <w:sz w:val="28"/>
          <w:szCs w:val="28"/>
          <w:lang w:val="uk-UA" w:eastAsia="ru-RU"/>
        </w:rPr>
      </w:pPr>
      <w:r w:rsidRPr="00E701F7">
        <w:rPr>
          <w:rFonts w:ascii="Times New Roman" w:hAnsi="Times New Roman"/>
          <w:b/>
          <w:i/>
          <w:iCs/>
          <w:sz w:val="28"/>
          <w:szCs w:val="28"/>
          <w:lang w:val="uk-UA" w:eastAsia="ru-RU"/>
        </w:rPr>
        <w:t>Денді</w:t>
      </w:r>
      <w:r w:rsidRPr="00E701F7">
        <w:rPr>
          <w:rFonts w:ascii="Times New Roman" w:hAnsi="Times New Roman"/>
          <w:sz w:val="28"/>
          <w:szCs w:val="28"/>
          <w:lang w:val="uk-UA" w:eastAsia="ru-RU"/>
        </w:rPr>
        <w:t>— представник</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вищого</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світу з витонченими манерами, вишуканим</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одягом, який</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володіє</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знаннями з мистецтва та інших</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галузей, популярних у світському</w:t>
      </w:r>
      <w:r>
        <w:rPr>
          <w:rFonts w:ascii="Times New Roman" w:hAnsi="Times New Roman"/>
          <w:sz w:val="28"/>
          <w:szCs w:val="28"/>
          <w:lang w:val="uk-UA" w:eastAsia="ru-RU"/>
        </w:rPr>
        <w:t xml:space="preserve"> </w:t>
      </w:r>
      <w:r w:rsidRPr="00E701F7">
        <w:rPr>
          <w:rFonts w:ascii="Times New Roman" w:hAnsi="Times New Roman"/>
          <w:sz w:val="28"/>
          <w:szCs w:val="28"/>
          <w:lang w:val="uk-UA" w:eastAsia="ru-RU"/>
        </w:rPr>
        <w:t>товаристві.</w:t>
      </w:r>
    </w:p>
    <w:p w:rsidR="00255C40" w:rsidRDefault="00255C40" w:rsidP="00624335">
      <w:pPr>
        <w:autoSpaceDE w:val="0"/>
        <w:autoSpaceDN w:val="0"/>
        <w:adjustRightInd w:val="0"/>
        <w:spacing w:before="100" w:beforeAutospacing="1" w:after="0" w:line="360" w:lineRule="auto"/>
        <w:ind w:left="-709"/>
        <w:jc w:val="both"/>
        <w:rPr>
          <w:rFonts w:ascii="Times New Roman" w:hAnsi="Times New Roman"/>
          <w:b/>
          <w:bCs/>
          <w:sz w:val="28"/>
          <w:szCs w:val="28"/>
          <w:lang w:val="uk-UA" w:eastAsia="ru-RU"/>
        </w:rPr>
      </w:pPr>
      <w:r w:rsidRPr="00B023A7">
        <w:rPr>
          <w:rFonts w:ascii="Times New Roman" w:hAnsi="Times New Roman"/>
          <w:b/>
          <w:bCs/>
          <w:sz w:val="28"/>
          <w:szCs w:val="28"/>
          <w:lang w:eastAsia="ru-RU"/>
        </w:rPr>
        <w:t xml:space="preserve">2. </w:t>
      </w:r>
      <w:r>
        <w:rPr>
          <w:rFonts w:ascii="Times New Roman" w:hAnsi="Times New Roman"/>
          <w:b/>
          <w:bCs/>
          <w:sz w:val="28"/>
          <w:szCs w:val="28"/>
          <w:lang w:val="uk-UA" w:eastAsia="ru-RU"/>
        </w:rPr>
        <w:t>Перегляд уривків з фільму «Портрет Доріана Грея» англійською мовою.</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Pr>
          <w:rFonts w:ascii="Times New Roman" w:hAnsi="Times New Roman"/>
          <w:b/>
          <w:bCs/>
          <w:sz w:val="28"/>
          <w:szCs w:val="28"/>
          <w:lang w:val="uk-UA" w:eastAsia="ru-RU"/>
        </w:rPr>
        <w:t>3. Читання перекладу цих епізодів з роману О.Уайльда «Портрет Доріана Грея»</w:t>
      </w:r>
    </w:p>
    <w:p w:rsidR="00255C40" w:rsidRPr="00B023A7"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B023A7">
        <w:rPr>
          <w:rFonts w:ascii="Times New Roman" w:hAnsi="Times New Roman"/>
          <w:b/>
          <w:bCs/>
          <w:sz w:val="28"/>
          <w:szCs w:val="28"/>
          <w:lang w:eastAsia="ru-RU"/>
        </w:rPr>
        <w:t>4. Інтерактивна</w:t>
      </w:r>
      <w:r>
        <w:rPr>
          <w:rFonts w:ascii="Times New Roman" w:hAnsi="Times New Roman"/>
          <w:b/>
          <w:bCs/>
          <w:sz w:val="28"/>
          <w:szCs w:val="28"/>
          <w:lang w:val="uk-UA" w:eastAsia="ru-RU"/>
        </w:rPr>
        <w:t xml:space="preserve"> </w:t>
      </w:r>
      <w:r w:rsidRPr="00B023A7">
        <w:rPr>
          <w:rFonts w:ascii="Times New Roman" w:hAnsi="Times New Roman"/>
          <w:b/>
          <w:bCs/>
          <w:sz w:val="28"/>
          <w:szCs w:val="28"/>
          <w:lang w:eastAsia="ru-RU"/>
        </w:rPr>
        <w:t>вправа «Мозковий штурм»</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♦Визначте проблематику роману О. Уайльда «Портрет Доріана Грея».</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i/>
          <w:iCs/>
          <w:sz w:val="28"/>
          <w:szCs w:val="28"/>
          <w:lang w:eastAsia="ru-RU"/>
        </w:rPr>
        <w:t>Очікувані</w:t>
      </w:r>
      <w:r>
        <w:rPr>
          <w:rFonts w:ascii="Times New Roman" w:hAnsi="Times New Roman"/>
          <w:i/>
          <w:iCs/>
          <w:sz w:val="28"/>
          <w:szCs w:val="28"/>
          <w:lang w:val="uk-UA" w:eastAsia="ru-RU"/>
        </w:rPr>
        <w:t xml:space="preserve"> </w:t>
      </w:r>
      <w:r w:rsidRPr="00B023A7">
        <w:rPr>
          <w:rFonts w:ascii="Times New Roman" w:hAnsi="Times New Roman"/>
          <w:i/>
          <w:iCs/>
          <w:sz w:val="28"/>
          <w:szCs w:val="28"/>
          <w:lang w:eastAsia="ru-RU"/>
        </w:rPr>
        <w:t>відповіді</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•Співвідношення насолоди й моралі (етики й естетики).</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 Роль і вплив</w:t>
      </w:r>
      <w:r>
        <w:rPr>
          <w:rFonts w:ascii="Times New Roman" w:hAnsi="Times New Roman"/>
          <w:sz w:val="28"/>
          <w:szCs w:val="28"/>
          <w:lang w:val="uk-UA" w:eastAsia="ru-RU"/>
        </w:rPr>
        <w:t xml:space="preserve"> </w:t>
      </w:r>
      <w:r w:rsidRPr="00B023A7">
        <w:rPr>
          <w:rFonts w:ascii="Times New Roman" w:hAnsi="Times New Roman"/>
          <w:sz w:val="28"/>
          <w:szCs w:val="28"/>
          <w:lang w:eastAsia="ru-RU"/>
        </w:rPr>
        <w:t>краси в житті.</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 Роль мистецтва.</w:t>
      </w:r>
    </w:p>
    <w:p w:rsidR="00255C40" w:rsidRPr="00B023A7"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•Доброчесність і гріх.</w:t>
      </w:r>
    </w:p>
    <w:p w:rsidR="00255C40" w:rsidRPr="00087FAD" w:rsidRDefault="00255C40" w:rsidP="00624335">
      <w:pPr>
        <w:autoSpaceDE w:val="0"/>
        <w:autoSpaceDN w:val="0"/>
        <w:adjustRightInd w:val="0"/>
        <w:spacing w:before="100" w:beforeAutospacing="1" w:after="0" w:line="240" w:lineRule="auto"/>
        <w:ind w:left="-709"/>
        <w:jc w:val="both"/>
        <w:rPr>
          <w:rFonts w:ascii="Times New Roman" w:hAnsi="Times New Roman"/>
          <w:sz w:val="28"/>
          <w:szCs w:val="28"/>
          <w:lang w:eastAsia="ru-RU"/>
        </w:rPr>
      </w:pPr>
      <w:r w:rsidRPr="00B023A7">
        <w:rPr>
          <w:rFonts w:ascii="Times New Roman" w:hAnsi="Times New Roman"/>
          <w:sz w:val="28"/>
          <w:szCs w:val="28"/>
          <w:lang w:eastAsia="ru-RU"/>
        </w:rPr>
        <w:t>• Добро і зло.</w: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Pr="00624335" w:rsidRDefault="00255C40" w:rsidP="00624335">
      <w:pPr>
        <w:pStyle w:val="ListParagraph"/>
        <w:ind w:left="-709"/>
        <w:rPr>
          <w:rFonts w:ascii="Times New Roman" w:hAnsi="Times New Roman"/>
          <w:b/>
          <w:sz w:val="28"/>
          <w:szCs w:val="28"/>
          <w:lang w:val="uk-UA"/>
        </w:rPr>
      </w:pPr>
      <w:r w:rsidRPr="00624335">
        <w:rPr>
          <w:rFonts w:ascii="Times New Roman" w:hAnsi="Times New Roman"/>
          <w:b/>
          <w:sz w:val="28"/>
          <w:szCs w:val="28"/>
        </w:rPr>
        <w:t>5</w:t>
      </w:r>
      <w:r w:rsidRPr="00624335">
        <w:rPr>
          <w:rFonts w:ascii="Times New Roman" w:hAnsi="Times New Roman"/>
          <w:b/>
          <w:sz w:val="28"/>
          <w:szCs w:val="28"/>
          <w:lang w:val="uk-UA"/>
        </w:rPr>
        <w:t>. Складіть гронування «Ким є ДоріанГрей»</w: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type id="_x0000_t32" coordsize="21600,21600" o:spt="32" o:oned="t" path="m,l21600,21600e" filled="f">
            <v:path arrowok="t" fillok="f" o:connecttype="none"/>
            <o:lock v:ext="edit" shapetype="t"/>
          </v:shapetype>
          <v:shape id="Прямая со стрелкой 23576" o:spid="_x0000_s1026" type="#_x0000_t32" style="position:absolute;left:0;text-align:left;margin-left:205.4pt;margin-top:5.8pt;width:0;height:77.6pt;flip:y;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XJAgIAABgEAAAOAAAAZHJzL2Uyb0RvYy54bWysU0uOEzEQ3SNxB8t70klQhpkonVlkgA2C&#10;CAb2HredtuSfyiad7AYuMEfgCmxmwUdzhu4bUXYnDQKEBGJT8qfec71X5cX5zmiyFRCUsyWdjMaU&#10;CMtdpeympK8vnzw4pSREZiumnRUl3YtAz5f37y0aPxdTVztdCSBIYsO88SWtY/Tzogi8FoaFkfPC&#10;4qV0YFjELWyKCliD7EYX0/H4pGgcVB4cFyHg6UV/SZeZX0rB4wspg4hElxRrizlCjlcpFssFm2+A&#10;+VrxQxnsH6owTFl8dKC6YJGRt6B+oTKKgwtOxhF3pnBSKi6yBlQzGf+k5lXNvMha0JzgB5vC/6Pl&#10;z7drIKoq6fTh7NEJJZYZbFP7obvubtqv7cfuhnTv2jsM3fvuur1tv7Sf27v2E+nz0b/GhznSrOwa&#10;Drvg15DM2EkwRGrl3+BoZHtQMNll9/eD+2IXCe8POZ6enc5m09yYomdITB5CfCqcIWlR0hCBqU0d&#10;V85abLGDnp1tn4WINSDwCEhgbVOMTOnHtiJx71EgA3BN6j7mpvsiqejrzqu416LHvhQS/cH6+jfy&#10;ZIqVBrJlOFOMc2HjZGDC7ASTSusBOM7S/wg85CeoyFP7N+ABkV92Ng5go6yD370ed8eSZZ9/dKDX&#10;nSy4ctU+dzRbg+OXvTp8lTTfP+4z/PuHXn4DAAD//wMAUEsDBBQABgAIAAAAIQCrHS2i2wAAAAoB&#10;AAAPAAAAZHJzL2Rvd25yZXYueG1sTI/BTsMwEETvSPyDtUjcqBOETBTiVKEChMSJwAe48ZJEtddR&#10;7Dbp37OIAxx3ZjT7ptqu3okTznEMpCHfZCCQumBH6jV8fjzfFCBiMmSNC4QazhhhW19eVKa0YaF3&#10;PLWpF1xCsTQahpSmUsrYDehN3IQJib2vMHuT+Jx7aWezcLl38jbLlPRmJP4wmAl3A3aH9ug1NIV8&#10;o8N5dx/b105Zt6xPL82j1tdXa/MAIuGa/sLwg8/oUDPTPhzJRuE03OUZoyc2cgWCA7/CngWlCpB1&#10;Jf9PqL8BAAD//wMAUEsBAi0AFAAGAAgAAAAhALaDOJL+AAAA4QEAABMAAAAAAAAAAAAAAAAAAAAA&#10;AFtDb250ZW50X1R5cGVzXS54bWxQSwECLQAUAAYACAAAACEAOP0h/9YAAACUAQAACwAAAAAAAAAA&#10;AAAAAAAvAQAAX3JlbHMvLnJlbHNQSwECLQAUAAYACAAAACEAlC8VyQICAAAYBAAADgAAAAAAAAAA&#10;AAAAAAAuAgAAZHJzL2Uyb0RvYy54bWxQSwECLQAUAAYACAAAACEAqx0totsAAAAKAQAADwAAAAAA&#10;AAAAAAAAAABcBAAAZHJzL2Rvd25yZXYueG1sUEsFBgAAAAAEAAQA8wAAAGQFAAAAAA==&#10;" strokecolor="#4579b8">
            <v:stroke endarrow="open"/>
          </v:shape>
        </w:pict>
      </w:r>
      <w:r>
        <w:rPr>
          <w:noProof/>
          <w:lang w:eastAsia="ru-RU"/>
        </w:rPr>
        <w:pict>
          <v:shape id="Прямая со стрелкой 23577" o:spid="_x0000_s1027" type="#_x0000_t32" style="position:absolute;left:0;text-align:left;margin-left:254.9pt;margin-top:12.7pt;width:58.2pt;height:53.2pt;flip:y;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UBQIAAB0EAAAOAAAAZHJzL2Uyb0RvYy54bWysU0uOEzEQ3SNxB8t70kmGSSBKZxYZYINg&#10;xG/vcdtpS/6pbNLJbuACcwSuMBsWfDRn6L4RZXfSIEBIIDYl/96req/Ky7Od0WQrIChnSzoZjSkR&#10;lrtK2U1JX796fO8BJSEyWzHtrCjpXgR6trp7Z9n4hZi62ulKAEESGxaNL2kdo18UReC1MCyMnBcW&#10;L6UDwyJuYVNUwBpkN7qYjsezonFQeXBchICn5/0lXWV+KQWPz6UMIhJdUqwt5gg5XqZYrJZssQHm&#10;a8UPZbB/qMIwZTHpQHXOIiNvQf1CZRQHF5yMI+5M4aRUXGQNqGYy/knNy5p5kbWgOcEPNoX/R8uf&#10;bS+AqKqk05PT+ZwSywy2qf3QXXXX7df2prsm3bv2FkP3vrtqP7Zf2s/tbfuJ9O/Rv8aHBdKs7QUc&#10;dsFfQDJjJ8EQqZV/g6OR7UHBZJfd3w/ui10kHA/nJw8n97FHHK9m89MZrpGv6GkSnYcQnwhnSFqU&#10;NERgalPHtbMW++ygT8G2T0PsgUdAAmubYmRKP7IViXuPKhmAaw5J0n2RpPTF51Xca9FjXwiJJmGR&#10;fY48nmKtgWwZDhbjXNg4GZjwdYJJpfUAHGf9fwQe3ieoyKP7N+ABkTM7GwewUdbB77LH3bFk2b8/&#10;OtDrThZcumqf25qtwRnMDTn8lzTkP+4z/PuvXn0DAAD//wMAUEsDBBQABgAIAAAAIQATb5Q53gAA&#10;AAoBAAAPAAAAZHJzL2Rvd25yZXYueG1sTI9BTsMwEEX3SNzBGiR21GmgIYQ4VagAIbEicAA3HpKo&#10;9jiK3Sa9PcMKlqP/9P+bcrs4K044hcGTgvUqAYHUejNQp+Dr8+UmBxGiJqOtJ1RwxgDb6vKi1IXx&#10;M33gqYmd4BIKhVbQxzgWUoa2R6fDyo9InH37yenI59RJM+mZy52VaZJk0umBeKHXI+56bA/N0Smo&#10;c/lOh/PuPjRvbWbsvDy/1k9KXV8t9SOIiEv8g+FXn9WhYqe9P5IJwirYJA+sHhWkmzsQDGRploLY&#10;M3m7zkFWpfz/QvUDAAD//wMAUEsBAi0AFAAGAAgAAAAhALaDOJL+AAAA4QEAABMAAAAAAAAAAAAA&#10;AAAAAAAAAFtDb250ZW50X1R5cGVzXS54bWxQSwECLQAUAAYACAAAACEAOP0h/9YAAACUAQAACwAA&#10;AAAAAAAAAAAAAAAvAQAAX3JlbHMvLnJlbHNQSwECLQAUAAYACAAAACEA4M/7FAUCAAAdBAAADgAA&#10;AAAAAAAAAAAAAAAuAgAAZHJzL2Uyb0RvYy54bWxQSwECLQAUAAYACAAAACEAE2+UOd4AAAAKAQAA&#10;DwAAAAAAAAAAAAAAAABfBAAAZHJzL2Rvd25yZXYueG1sUEsFBgAAAAAEAAQA8wAAAGoFAAAAAA==&#10;" strokecolor="#4579b8">
            <v:stroke endarrow="open"/>
          </v:shape>
        </w:pict>
      </w: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 id="Прямая со стрелкой 23578" o:spid="_x0000_s1028" type="#_x0000_t32" style="position:absolute;left:0;text-align:left;margin-left:109.65pt;margin-top:8.2pt;width:50.7pt;height:52.6pt;flip:x y;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1RbJwIAAO0DAAAOAAAAZHJzL2Uyb0RvYy54bWysU82O0zAQviPxDpbvNGl3W9qq6Uq0FA78&#10;VOLnPnWcxJJjW7Zp2tvCC+wj8ApcOPCjfYb0jRg72WqBG+JijWcyn7+Z78vi6lBLsufWCa0yOhyk&#10;lHDFdC5UmdF3bzePppQ4DyoHqRXP6JE7erV8+GDRmDkf6UrLnFuCIMrNG5PRynszTxLHKl6DG2jD&#10;FRYLbWvweLVlkltoEL2WyShNJ0mjbW6sZtw5zK67Il1G/KLgzL8uCsc9kRlFbj6eNp67cCbLBcxL&#10;C6YSrKcB/8CiBqHw0TPUGjyQD1b8BVULZrXThR8wXSe6KATjcQacZpj+Mc2bCgyPs+BynDmvyf0/&#10;WPZqv7VE5BkdXYwfo1gKapSp/Xy6Pt20P9svpxty+tje4nH6dLpuv7Y/2u/tbfuNdN/j/hrj5giz&#10;Ulvb35zZ2rCMQ2FrUkhhnqM1aIzehyjUcHRyiDoczzrwgycMk5PLi+kM1WJYmkym6SjqlHSAodlY&#10;559xXZMQZNR5C6Ks/EorhYpr2z0B+xfOIyVsvGsIzUpvhJRReKlIk9HZeDTGxwDtV0jwGNYGF+JU&#10;SQnIEn3NvI2knZYiD90Bx9lyt5KW7AG9dbmZDp+su48qyHmXnY3TtPeYA/9S5116mN7lkVoPE2n+&#10;hh84r8FVXU8sdXb1IORTlRN/NCgVWKubUEAsqQIxHn3fzx7U6fQI0U7nxyhTEm7oqdjW+z+Y9v4d&#10;4/t/6fIXAAAA//8DAFBLAwQUAAYACAAAACEAJOdZ/94AAAAKAQAADwAAAGRycy9kb3ducmV2Lnht&#10;bEyPwU7DMAyG70i8Q2QkbixtitqtNJ0ACQmJExuIq9eEtqJxqiTbyttjTnC0/0+/PzfbxU3iZEMc&#10;PWnIVxkIS503I/Ua3vZPN2sQMSEZnDxZDd82wra9vGiwNv5Mr/a0S73gEoo1ahhSmmspYzdYh3Hl&#10;Z0ucffrgMPEYemkCnrncTVJlWSkdjsQXBpzt42C7r93RadjjQ/Xin+d1Ed4/fGlUtcmXoPX11XJ/&#10;ByLZJf3B8KvP6tCy08EfyUQxaVD5pmCUg/IWBAOFyioQB16ovATZNvL/C+0PAAAA//8DAFBLAQIt&#10;ABQABgAIAAAAIQC2gziS/gAAAOEBAAATAAAAAAAAAAAAAAAAAAAAAABbQ29udGVudF9UeXBlc10u&#10;eG1sUEsBAi0AFAAGAAgAAAAhADj9If/WAAAAlAEAAAsAAAAAAAAAAAAAAAAALwEAAF9yZWxzLy5y&#10;ZWxzUEsBAi0AFAAGAAgAAAAhAJlnVFsnAgAA7QMAAA4AAAAAAAAAAAAAAAAALgIAAGRycy9lMm9E&#10;b2MueG1sUEsBAi0AFAAGAAgAAAAhACTnWf/eAAAACgEAAA8AAAAAAAAAAAAAAAAAgQQAAGRycy9k&#10;b3ducmV2LnhtbFBLBQYAAAAABAAEAPMAAACMBQAAAAA=&#10;" strokecolor="#4a7ebb">
            <v:stroke endarrow="open"/>
          </v:shape>
        </w:pic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oval id="Овал 23569" o:spid="_x0000_s1029" style="position:absolute;left:0;text-align:left;margin-left:143.4pt;margin-top:1.65pt;width:127.1pt;height:1in;z-index:2516459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47SiwIAAE4FAAAOAAAAZHJzL2Uyb0RvYy54bWysVMFu2zAMvQ/YPwi6r7azpFuDOkXQosOA&#10;og3WDj0rslQbkERNUmJnH7NvGHrdT+STRsmOW6zFDsN8kEmRfBSfSJ2edVqRrXC+AVPS4iinRBgO&#10;VWMeSvr17vLdR0p8YKZiCowo6U54erZ4++a0tXMxgRpUJRxBEOPnrS1pHYKdZ5nntdDMH4EVBo0S&#10;nGYBVfeQVY61iK5VNsnz46wFV1kHXHiPuxe9kS4SvpSChxspvQhElRTPFtLq0rqOa7Y4ZfMHx2zd&#10;8OEY7B9OoVljMOkIdcECIxvXvIDSDXfgQYYjDjoDKRsuUg1YTZH/Uc1tzaxItSA53o40+f8Hy6+3&#10;K0eaqqST97PjE0oM03hN+x/7x/3P/S/S7yJLrfVzdL61KzdoHsVYciedjn8shnSJ2d3IrOgC4bhZ&#10;HBfTophRwtF2UkyneaI+e4q2zodPAjSJQkmFUo31sXg2Z9srHzApeh+8UIkH6o+QpLBTIjor80VI&#10;LAiTTlJ0aiVxrhzZMmwCxrkwoehNNatEvz3L8YvdgEnGiKQlwIgsG6VG7AEgtulL7B5m8I+hInXi&#10;GJz/7WB98BiRMoMJY7BuDLjXABRWNWTu/Q8k9dRElkK37tAlimuodnjzDvqR8JZfNsj8FfNhxRzO&#10;AE4LznW4wUUqaEsKg0RJDe77a/vRH1sTrZS0OFMl9d82zAlK1GeDTZsuHocwKdPZhwnmcM8t6+cW&#10;s9HngDdW4AtieRKjf1AHUTrQ9zj+y5gVTcxwzF1SHtxBOQ/9rOMDwsVymdxw8CwLV+bW8ggeCY5t&#10;ddfdM2eH9gvYuNdwmL8XLdj7xkgDy00A2aT+fOJ1oB6HNvXQ8MDEV+G5nryensHFbwAAAP//AwBQ&#10;SwMEFAAGAAgAAAAhAIzBmPPhAAAACQEAAA8AAABkcnMvZG93bnJldi54bWxMj0FPwkAUhO8m/ofN&#10;M/FiYAvFSmq3REzwIgdFjXp7tM+2sfu2dheo/nqfJzlOZjLzTbYYbKv21PvGsYHJOAJFXLiy4crA&#10;89NqNAflA3KJrWMy8E0eFvnpSYZp6Q78SPtNqJSUsE/RQB1Cl2rti5os+rHriMX7cL3FILKvdNnj&#10;Qcptq6dRlGiLDctCjR3d1lR8bnbWwHuyWnLycH/B684Xy5c7/Hl7/TLm/Gy4uQYVaAj/YfjDF3TI&#10;hWnrdlx61RqYzhNBDwbiGJT4l7OJfNtKcHYVg84zffwg/wUAAP//AwBQSwECLQAUAAYACAAAACEA&#10;toM4kv4AAADhAQAAEwAAAAAAAAAAAAAAAAAAAAAAW0NvbnRlbnRfVHlwZXNdLnhtbFBLAQItABQA&#10;BgAIAAAAIQA4/SH/1gAAAJQBAAALAAAAAAAAAAAAAAAAAC8BAABfcmVscy8ucmVsc1BLAQItABQA&#10;BgAIAAAAIQA3n47SiwIAAE4FAAAOAAAAAAAAAAAAAAAAAC4CAABkcnMvZTJvRG9jLnhtbFBLAQIt&#10;ABQABgAIAAAAIQCMwZjz4QAAAAkBAAAPAAAAAAAAAAAAAAAAAOUEAABkcnMvZG93bnJldi54bWxQ&#10;SwUGAAAAAAQABADzAAAA8wUAAAAA&#10;" fillcolor="#4f81bd" strokecolor="#243f60" strokeweight="2pt">
            <v:textbox>
              <w:txbxContent>
                <w:p w:rsidR="00255C40" w:rsidRDefault="00255C40" w:rsidP="00624335">
                  <w:pPr>
                    <w:jc w:val="center"/>
                  </w:pPr>
                </w:p>
              </w:txbxContent>
            </v:textbox>
          </v:oval>
        </w:pict>
      </w: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type id="_x0000_t202" coordsize="21600,21600" o:spt="202" path="m,l,21600r21600,l21600,xe">
            <v:stroke joinstyle="miter"/>
            <v:path gradientshapeok="t" o:connecttype="rect"/>
          </v:shapetype>
          <v:shape id="Поле 23570" o:spid="_x0000_s1030" type="#_x0000_t202" style="position:absolute;left:0;text-align:left;margin-left:137.15pt;margin-top:4.05pt;width:113.45pt;height:41.9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Ts62wIAAKIFAAAOAAAAZHJzL2Uyb0RvYy54bWysVM1uEzEQviPxDpbvdPPbplE3VSgKIFVt&#10;RYt6drzerCWvbWwn2fIyPAUnJJ4hj8Rn7yYNhRNiD97xzHj8zXzjubhsakU2wnlpdE77Jz1KhOam&#10;kHqV088PizcTSnxgumDKaJHTJ+Hp5ez1q4utnYqBqYwqhCMIov10a3NahWCnWeZ5JWrmT4wVGsbS&#10;uJoFbN0qKxzbInqtskGvd5ptjSusM1x4D+271khnKX5ZCh5uy9KLQFROgS2k1aV1GddsdsGmK8ds&#10;JXkHg/0DippJjUsPod6xwMjayT9C1ZI7400ZTripM1OWkouUA7Lp915kc18xK1IuKI63hzL5/xeW&#10;32zuHJFFTgfD8RkqpFkNmnbfdj93P3bfSatFlbbWT+F8b+EemremAduxelHvoYzJN6Wr4x9pEdgR&#10;7elQY9EEwuOh0ag36Y8p4bCNh4P+MJGQPZ+2zof3wtQkCjl14DCVlm2ufcCNcN27xMu0WUilEo9K&#10;/6aAY6sRqRG608+AoxSaZZPSPySzNMUTcnSm7RVv+UICyDXz4Y45NAfSQsOHWyylMtucmk6ipDLu&#10;69/00R+cwUrJFs2WU/9lzZygRH3UYPM8VgXdmTaj8dkAG3dsWR5b9Lq+MujnPp6W5UmM/kHtxdKZ&#10;+hHvYh5vhYlpjrtzGvbiVWifAN4VF/N5ckI/Whau9b3lMXSsZCzzQ/PInO24CGDxxuzbkk1fUNL6&#10;thzM18GUMvLFpp4LLYZFFDnay7EunHGhMt3jWzijQ/sclVxV4ZNcEScxRErFgLuQEb9KsEANgTKh&#10;xlRJfyc2OT097cUvRoncd2HS5giCt8OCIBG3jkPrAzp/PMIhwgHArN1jTieT8166aSk2Qj0QcDyc&#10;9KNPBal/Nu7mRnfiSrk2S8wsgQ3ZMLDDOLIOgxTHV6wQrRqHDwjTlIsnEsTjaIAfYUIfm7RtyW6D&#10;QZDcu7rFSXO8T17Po3X2CwAA//8DAFBLAwQUAAYACAAAACEAqxlFXd4AAAAIAQAADwAAAGRycy9k&#10;b3ducmV2LnhtbEyPzU7DMBCE70i8g7WVuFE7oS1Nmk2FQFxBLT8SNzfeJhHxOordJrw95kSPoxnN&#10;fFNsJ9uJMw2+dYyQzBUI4sqZlmuE97fn2zUIHzQb3TkmhB/ysC2vrwqdGzfyjs77UItYwj7XCE0I&#10;fS6lrxqy2s9dTxy9oxusDlEOtTSDHmO57WSq1Epa3XJcaHRPjw1V3/uTRfh4OX59LtRr/WSX/egm&#10;JdlmEvFmNj1sQASawn8Y/vAjOpSR6eBObLzoENL7xV2MIqwTENFfqiQFcUDIkgxkWcjLA+UvAAAA&#10;//8DAFBLAQItABQABgAIAAAAIQC2gziS/gAAAOEBAAATAAAAAAAAAAAAAAAAAAAAAABbQ29udGVu&#10;dF9UeXBlc10ueG1sUEsBAi0AFAAGAAgAAAAhADj9If/WAAAAlAEAAAsAAAAAAAAAAAAAAAAALwEA&#10;AF9yZWxzLy5yZWxzUEsBAi0AFAAGAAgAAAAhADodOzrbAgAAogUAAA4AAAAAAAAAAAAAAAAALgIA&#10;AGRycy9lMm9Eb2MueG1sUEsBAi0AFAAGAAgAAAAhAKsZRV3eAAAACAEAAA8AAAAAAAAAAAAAAAAA&#10;NQUAAGRycy9kb3ducmV2LnhtbFBLBQYAAAAABAAEAPMAAABABgAAAAA=&#10;" filled="f" stroked="f">
            <v:textbox>
              <w:txbxContent>
                <w:p w:rsidR="00255C40" w:rsidRPr="00671C73" w:rsidRDefault="00255C40" w:rsidP="00624335">
                  <w:pPr>
                    <w:pStyle w:val="ListParagraph"/>
                    <w:jc w:val="center"/>
                    <w:rPr>
                      <w:rFonts w:ascii="Arial" w:hAnsi="Arial" w:cs="Arial"/>
                      <w:b/>
                      <w:noProof/>
                      <w:color w:val="222222"/>
                      <w:lang w:val="uk-UA"/>
                    </w:rPr>
                  </w:pPr>
                  <w:r w:rsidRPr="00671C73">
                    <w:rPr>
                      <w:rFonts w:ascii="Arial" w:hAnsi="Arial" w:cs="Arial"/>
                      <w:b/>
                      <w:noProof/>
                      <w:color w:val="222222"/>
                      <w:lang w:val="uk-UA"/>
                    </w:rPr>
                    <w:t>Доріан Грей</w:t>
                  </w:r>
                </w:p>
              </w:txbxContent>
            </v:textbox>
          </v:shape>
        </w:pict>
      </w: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 id="Прямая со стрелкой 23573" o:spid="_x0000_s1031" type="#_x0000_t32" style="position:absolute;left:0;text-align:left;margin-left:81.5pt;margin-top:8.3pt;width:60.1pt;height:.05pt;flip:x y;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EuIgIAAOoDAAAOAAAAZHJzL2Uyb0RvYy54bWysU0mO2zAQvAfIHwjeY8nbLILlAWLHySGL&#10;gSz3tkRJBCiSIBnLvk3ygXnCfCGXHLJg3iD9KE1KY0ySW5BLo9mtrl6qtLg61ILsmbFcyZSORzEl&#10;TGYq57JM6ft3mycXlFgHMgehJEvpkVl6tXz8aNHohE1UpUTODEEQaZNGp7RyTidRZLOK1WBHSjOJ&#10;yUKZGhw+TRnlBhpEr0U0ieOzqFEm10ZlzFqMrvskXQb8omCZe1MUljkiUoqzuWBNsDtvo+UCktKA&#10;rng2jAH/MEUNXGLTE9QaHJCPhv8FVfPMKKsKN8pUHami4BkLO+A24/iPbd5WoFnYBY9j9elM9v/B&#10;Zq/3W0N4ntLJdH4+pURCjTS1t911d9P+bL90N6T71N6h6T531+3X9kf7vb1rv5H+e7xfo22CMCu5&#10;NcPL6q3xxzgUpiaF4PoFSoMG74P3fA5XJ4fAw/HEAzs4kmHw/Gw6ncwpyTA1m008SVGP5iu1se45&#10;UzXxTkqtM8DLyq2UlEi3Mj0+7F9a1xfeF/hiqTZcCIxDIiRpUno5D50AtVcIcNi01ngNK0tKQJQo&#10;6syZMLFVgue+2hdbU+5WwpA9oLBmm4vx03X/UQU566OX8zgeBGbBvVJ5Hx7H93HcaYAJ+/2G72de&#10;g636mpDqteqAi2cyJ+6okScwRjXDfYT0g7Eg+mF3T01Phvd2Kj8GjiL/QkGFtoP4vWIfvtF/+Isu&#10;fwEAAP//AwBQSwMEFAAGAAgAAAAhAKQnACrcAAAACQEAAA8AAABkcnMvZG93bnJldi54bWxMj0FP&#10;wzAMhe9I/IfISNxYulZqS2k6ARISEie2Ia5e47XVGqdKsq38e9IT3Pzsp+fv1ZvZjOJCzg+WFaxX&#10;CQji1uqBOwX73dtDCcIHZI2jZVLwQx42ze1NjZW2V/6kyzZ0Ioawr1BBH8JUSenbngz6lZ2I4+1o&#10;ncEQpeukdniN4WaUaZLk0uDA8UOPE7321J62Z6Nghy/Fh32fysx9fdtcp8XjenZK3d/Nz08gAs3h&#10;zwwLfkSHJjId7Jm1F2PUeRa7hGXIQURDWmYpiMOyKEA2tfzfoPkFAAD//wMAUEsBAi0AFAAGAAgA&#10;AAAhALaDOJL+AAAA4QEAABMAAAAAAAAAAAAAAAAAAAAAAFtDb250ZW50X1R5cGVzXS54bWxQSwEC&#10;LQAUAAYACAAAACEAOP0h/9YAAACUAQAACwAAAAAAAAAAAAAAAAAvAQAAX3JlbHMvLnJlbHNQSwEC&#10;LQAUAAYACAAAACEAmKdBLiICAADqAwAADgAAAAAAAAAAAAAAAAAuAgAAZHJzL2Uyb0RvYy54bWxQ&#10;SwECLQAUAAYACAAAACEApCcAKtwAAAAJAQAADwAAAAAAAAAAAAAAAAB8BAAAZHJzL2Rvd25yZXYu&#10;eG1sUEsFBgAAAAAEAAQA8wAAAIUFAAAAAA==&#10;" strokecolor="#4a7ebb">
            <v:stroke endarrow="open"/>
          </v:shape>
        </w:pict>
      </w:r>
      <w:r>
        <w:rPr>
          <w:noProof/>
          <w:lang w:eastAsia="ru-RU"/>
        </w:rPr>
        <w:pict>
          <v:shape id="Прямая со стрелкой 23574" o:spid="_x0000_s1032" type="#_x0000_t32" style="position:absolute;left:0;text-align:left;margin-left:270.55pt;margin-top:12.1pt;width:54.45pt;height:0;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0t5/QEAAA4EAAAOAAAAZHJzL2Uyb0RvYy54bWysU0uOEzEQ3SNxB8t70kkGMkOUziwywAZB&#10;xOcAHredtuSfyiad7AYuMEfgCmxYAKM5Q/eNKLuTHgQICcSmuu2q96rqVXlxvjOabAUE5WxJJ6Mx&#10;JcJyVym7KenbN08fnFESIrMV086Kku5FoOfL+/cWjZ+LqaudrgQQJLFh3viS1jH6eVEEXgvDwsh5&#10;YdEpHRgW8QibogLWILvRxXQ8nhWNg8qD4yIEvL3onXSZ+aUUPL6UMohIdEmxtpgtZHuZbLFcsPkG&#10;mK8VP5TB/qEKw5TFpAPVBYuMvAP1C5VRHFxwMo64M4WTUnGRe8BuJuOfunldMy9yLyhO8INM4f/R&#10;8hfbNRBVlXR68uj0ISWWGRxT+7G76q7bm/ZTd0269+0tmu5Dd9V+br+1X9vb9gvp41G/xoc50qzs&#10;Gg6n4NeQxNhJMOmLbZJd1nw/aC52kXC8nD2enM5OKOFHV3GH8xDiM+EMST8lDRGY2tRx5azFwTqY&#10;ZMnZ9nmImBmBR0BKqm2ykSn9xFYk7j22xQBck2aOsclfpNr7avNf3GvRY18JiapgfX2OvI9ipYFs&#10;GW4S41zYOBmYMDrBpNJ6AI5zcX8EHuITVORd/RvwgMiZnY0D2Cjr4HfZ4+5Ysuzjjwr0fScJLl21&#10;z3PM0uDSZa0ODyRt9Y/nDL97xsvvAAAA//8DAFBLAwQUAAYACAAAACEA8gHUEdwAAAAJAQAADwAA&#10;AGRycy9kb3ducmV2LnhtbEyPwU7DMAyG70i8Q2QkbixttVVQmk6IiQuXwZg4e63XVDRO1WRr4ekx&#10;4gBH259+f3+5nl2vzjSGzrOBdJGAIq5903FrYP/2dHMLKkTkBnvPZOCTAqyry4sSi8ZP/ErnXWyV&#10;hHAo0ICNcSi0DrUlh2HhB2K5Hf3oMMo4troZcZJw1+ssSXLtsGP5YHGgR0v1x+7kDNyFFxuDfafN&#10;cZvm2y9sN8/7yZjrq/nhHlSkOf7B8KMv6lCJ08GfuAmqN7BapqmgBrJlBkqAfJVIucPvQlel/t+g&#10;+gYAAP//AwBQSwECLQAUAAYACAAAACEAtoM4kv4AAADhAQAAEwAAAAAAAAAAAAAAAAAAAAAAW0Nv&#10;bnRlbnRfVHlwZXNdLnhtbFBLAQItABQABgAIAAAAIQA4/SH/1gAAAJQBAAALAAAAAAAAAAAAAAAA&#10;AC8BAABfcmVscy8ucmVsc1BLAQItABQABgAIAAAAIQCjM0t5/QEAAA4EAAAOAAAAAAAAAAAAAAAA&#10;AC4CAABkcnMvZTJvRG9jLnhtbFBLAQItABQABgAIAAAAIQDyAdQR3AAAAAkBAAAPAAAAAAAAAAAA&#10;AAAAAFcEAABkcnMvZG93bnJldi54bWxQSwUGAAAAAAQABADzAAAAYAUAAAAA&#10;" strokecolor="#4579b8">
            <v:stroke endarrow="open"/>
          </v:shape>
        </w:pic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 id="Прямая со стрелкой 23571" o:spid="_x0000_s1033" type="#_x0000_t32" style="position:absolute;left:0;text-align:left;margin-left:250.55pt;margin-top:7.35pt;width:1in;height:1in;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beG/QEAABMEAAAOAAAAZHJzL2Uyb0RvYy54bWysU0uO1DAQ3SNxB8t7Okkz/FqdnkUPsEEw&#10;4nMAj2N3LPmnsul07wYuMEfgCmxY8NGcIbkRZac7gwAhgdhU7FS9V1WvysvTndFkKyAoZ2tazUpK&#10;hOWuUXZT0zevn9x5SEmIzDZMOytquheBnq5u31p2fiHmrnW6EUCQxIZF52vaxugXRRF4KwwLM+eF&#10;Rad0YFjEK2yKBliH7EYX87K8X3QOGg+OixDw79nopKvML6Xg8YWUQUSia4q1xWwh24tki9WSLTbA&#10;fKv4oQz2D1UYpiwmnajOWGTkLahfqIzi4IKTccadKZyUiovcA3ZTlT9186plXuReUJzgJ5nC/6Pl&#10;z7fnQFRT0/ndew8qSiwzOKb+w3A5XPXf+o/DFRne9ddohvfDZf+p/9p/6a/7z2SMR/06HxZIs7bn&#10;cLgFfw5JjJ0Ek77YJtllzfeT5mIXCcefj6qTkxInw9F1OCNLcQP2EOJT4QxJh5qGCExt2rh21uJ0&#10;HVRZd7Z9FuIIPAJSZm2TjUzpx7Yhce+xNwbgujR4TJL8RWpgLDmf4l6LEftSSJQGixxz5KUUaw1k&#10;y3CdGOfCxmpiwugEk0rrCVjm4v4IPMQnqMgL+zfgCZEzOxsnsFHWwe+yx92xZDnGHxUY+04SXLhm&#10;n4eZpcHNy1odXkla7R/vGX7zllffAQAA//8DAFBLAwQUAAYACAAAACEAdmNlut4AAAAKAQAADwAA&#10;AGRycy9kb3ducmV2LnhtbEyPwU7DMBBE70j8g7VI3KgT1KQljVMhKi5cCqXivI23cdTYjmK3CXw9&#10;y4ked+ZpdqZcT7YTFxpC652CdJaAIFd73bpGwf7z9WEJIkR0GjvvSME3BVhXtzclFtqP7oMuu9gI&#10;DnGhQAUmxr6QMtSGLIaZ78mxd/SDxcjn0Eg94MjhtpOPSZJLi63jDwZ7ejFUn3Znq+ApvJsYzBdt&#10;jts03/5gs3nbj0rd303PKxCRpvgPw199rg4Vdzr4s9NBdAqyJE0ZZWO+AMFAPs9YOLCQLRcgq1Je&#10;T6h+AQAA//8DAFBLAQItABQABgAIAAAAIQC2gziS/gAAAOEBAAATAAAAAAAAAAAAAAAAAAAAAABb&#10;Q29udGVudF9UeXBlc10ueG1sUEsBAi0AFAAGAAgAAAAhADj9If/WAAAAlAEAAAsAAAAAAAAAAAAA&#10;AAAALwEAAF9yZWxzLy5yZWxzUEsBAi0AFAAGAAgAAAAhAKqRt4b9AQAAEwQAAA4AAAAAAAAAAAAA&#10;AAAALgIAAGRycy9lMm9Eb2MueG1sUEsBAi0AFAAGAAgAAAAhAHZjZbreAAAACgEAAA8AAAAAAAAA&#10;AAAAAAAAVwQAAGRycy9kb3ducmV2LnhtbFBLBQYAAAAABAAEAPMAAABiBQAAAAA=&#10;" strokecolor="#4579b8">
            <v:stroke endarrow="open"/>
          </v:shape>
        </w:pict>
      </w:r>
      <w:r>
        <w:rPr>
          <w:noProof/>
          <w:lang w:eastAsia="ru-RU"/>
        </w:rPr>
        <w:pict>
          <v:shape id="Прямая со стрелкой 23572" o:spid="_x0000_s1034" type="#_x0000_t32" style="position:absolute;left:0;text-align:left;margin-left:102.75pt;margin-top:11.25pt;width:62pt;height:1in;flip:x;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rmIgIAAOMDAAAOAAAAZHJzL2Uyb0RvYy54bWysU0uOEzEQ3SNxB8t70p2QkI/SGYmEwIJP&#10;JOAAFbe725LbtmyTTnYDF5gjcAU2LPhoztB9I8ruTDTADrEpuapcz6+qnpdXx1qSA7dOaJXR4SCl&#10;hCumc6HKjL5/t300o8R5UDlIrXhGT9zRq9XDB8vGLPhIV1rm3BIEUW7RmIxW3ptFkjhW8RrcQBuu&#10;MFloW4NH15ZJbqFB9FomozR9kjTa5sZqxp3D6KZP0lXELwrO/JuicNwTmVHk5qO10e6DTVZLWJQW&#10;TCXYmQb8A4sahMJHL1Ab8EA+WPEXVC2Y1U4XfsB0neiiEIzHHrCbYfpHN28rMDz2gsNx5jIm9/9g&#10;2evDzhKRZ3T0eDIdUaKgxjW1n7vr7qb92X7pbkj3sb1F033qrtuv7Y/2e3vbfiP9fZxfY9wCYdZq&#10;Z8+eMzsbhnEsbE0KKcwLlEYcDzZMjnH6p8v0+dEThsHpbDqczilhmJoPx+M0bifpYQKcsc4/57om&#10;4ZBR5y2IsvJrrRTuWdv+CTi8dB6JYOFdQShWeiukjOuWijT4xGQ0wccARVdI8HisDY7BqZISkCWq&#10;mXkbSTstRR6qA46z5X4tLTkAKmq8nQ2fbvpLFeS8j84nac8db4N/pfM+PEzv4kjtDBNp/oYfOG/A&#10;VX1NTPUi9SDkM5UTfzK4ILBWNyGBWFIFYjyq/dx72Em/hXDa6/wUl5MED5UUy86qD1K97+P5/t9c&#10;/QIAAP//AwBQSwMEFAAGAAgAAAAhAIF2LWDfAAAACgEAAA8AAABkcnMvZG93bnJldi54bWxMjzFP&#10;wzAQhXck/oN1SGzUwZUjCHEqQGLowECIVLG58ZFEjc9R7LaBX88xwXTvdJ/evVduFj+KE85xCGTg&#10;dpWBQGqDG6gz0Ly/3NyBiMmSs2MgNPCFETbV5UVpCxfO9IanOnWCTSgW1kCf0lRIGdsevY2rMCHx&#10;7TPM3iZe50662Z7Z3I9SZVkuvR2IP/R2wuce20N99AbCdncIH09N9q0bvd6pZapft9qY66vl8QFE&#10;wiX9wfAbn6NDxZn24UguitGAyrRmlIXiycBa3bPYM5nnGmRVyv8Vqh8AAAD//wMAUEsBAi0AFAAG&#10;AAgAAAAhALaDOJL+AAAA4QEAABMAAAAAAAAAAAAAAAAAAAAAAFtDb250ZW50X1R5cGVzXS54bWxQ&#10;SwECLQAUAAYACAAAACEAOP0h/9YAAACUAQAACwAAAAAAAAAAAAAAAAAvAQAAX3JlbHMvLnJlbHNQ&#10;SwECLQAUAAYACAAAACEAoDPq5iICAADjAwAADgAAAAAAAAAAAAAAAAAuAgAAZHJzL2Uyb0RvYy54&#10;bWxQSwECLQAUAAYACAAAACEAgXYtYN8AAAAKAQAADwAAAAAAAAAAAAAAAAB8BAAAZHJzL2Rvd25y&#10;ZXYueG1sUEsFBgAAAAAEAAQA8wAAAIgFAAAAAA==&#10;" strokecolor="#4a7ebb">
            <v:stroke endarrow="open"/>
          </v:shape>
        </w:pict>
      </w:r>
    </w:p>
    <w:p w:rsidR="00255C40" w:rsidRDefault="00255C40" w:rsidP="00624335">
      <w:pPr>
        <w:pStyle w:val="ListParagraph"/>
        <w:ind w:left="-709"/>
        <w:rPr>
          <w:rFonts w:ascii="Arial" w:hAnsi="Arial" w:cs="Arial"/>
          <w:color w:val="222222"/>
          <w:sz w:val="21"/>
          <w:szCs w:val="21"/>
          <w:shd w:val="clear" w:color="auto" w:fill="F4F4F2"/>
          <w:lang w:val="uk-UA"/>
        </w:rPr>
      </w:pPr>
      <w:r>
        <w:rPr>
          <w:noProof/>
          <w:lang w:eastAsia="ru-RU"/>
        </w:rPr>
        <w:pict>
          <v:shape id="Прямая со стрелкой 23575" o:spid="_x0000_s1035" type="#_x0000_t32" style="position:absolute;left:0;text-align:left;margin-left:209.2pt;margin-top:6.75pt;width:0;height:67.6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l3++gEAAA4EAAAOAAAAZHJzL2Uyb0RvYy54bWysU0uOEzEQ3SNxB8t70kkgTBSlM4sMsEEQ&#10;8TmAx22nLfmnskknu4ELzBG4AhsWA2jO0H0jyu6kBwFCArEp/+pVvXpVXp7vjSY7AUE5W9LJaEyJ&#10;sNxVym5L+vbN0wdzSkJktmLaWVHSgwj0fHX/3rLxCzF1tdOVAIJBbFg0vqR1jH5RFIHXwrAwcl5Y&#10;fJQODIt4hG1RAWswutHFdDx+XDQOKg+OixDw9qJ/pKscX0rB40spg4hElxS5xWwh28tki9WSLbbA&#10;fK34kQb7BxaGKYtJh1AXLDLyDtQvoYzi4IKTccSdKZyUiotcA1YzGf9UzeuaeZFrQXGCH2QK/y8s&#10;f7HbAFFVSacPZ2czSiwz2Kb2Y3fVXbff2k/dNenet7doug/dVfu5/dp+aW/bG9L7o36NDwsMs7Yb&#10;OJ6C30ASYy/BpBXLJPus+WHQXOwj4f0lx9v5bH72aJLaUdzhPIT4TDhD0qakIQJT2zqunbXYWAeT&#10;LDnbPQ+xB54AKam2yUam9BNbkXjwWBYDcM0xSXovEveebd7FgxY99pWQqAry63PkeRRrDWTHcJIY&#10;58LGE11t0TvBpNJ6AI4zuT8Cj/4JKvKs/g14QOTMzsYBbJR18LvscX+iLHv/kwJ93UmCS1cdch+z&#10;NDh0uSHHD5Km+sdzht9949V3AAAA//8DAFBLAwQUAAYACAAAACEAgNN/h90AAAAKAQAADwAAAGRy&#10;cy9kb3ducmV2LnhtbEyPwU7DMBBE70j8g7VI3KgTCCUNcSpExYVLS6l63sbbOCK2o9htAl/PIg5w&#10;3Jmn2ZlyOdlOnGkIrXcK0lkCglztdesaBbv3l5scRIjoNHbekYJPCrCsLi9KLLQf3Rudt7ERHOJC&#10;gQpMjH0hZagNWQwz35Nj7+gHi5HPoZF6wJHDbSdvk2QuLbaOPxjs6dlQ/bE9WQWLsDExmD2tjut0&#10;vv7CZvW6G5W6vpqeHkFEmuIfDD/1uTpU3OngT04H0SnI0jxjlI27exAM/AoHFrL8AWRVyv8Tqm8A&#10;AAD//wMAUEsBAi0AFAAGAAgAAAAhALaDOJL+AAAA4QEAABMAAAAAAAAAAAAAAAAAAAAAAFtDb250&#10;ZW50X1R5cGVzXS54bWxQSwECLQAUAAYACAAAACEAOP0h/9YAAACUAQAACwAAAAAAAAAAAAAAAAAv&#10;AQAAX3JlbHMvLnJlbHNQSwECLQAUAAYACAAAACEARRpd/voBAAAOBAAADgAAAAAAAAAAAAAAAAAu&#10;AgAAZHJzL2Uyb0RvYy54bWxQSwECLQAUAAYACAAAACEAgNN/h90AAAAKAQAADwAAAAAAAAAAAAAA&#10;AABUBAAAZHJzL2Rvd25yZXYueG1sUEsFBgAAAAAEAAQA8wAAAF4FAAAAAA==&#10;" strokecolor="#4579b8">
            <v:stroke endarrow="open"/>
          </v:shape>
        </w:pic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Pr="00120B2C" w:rsidRDefault="00255C40" w:rsidP="00624335">
      <w:pPr>
        <w:pStyle w:val="ListParagraph"/>
        <w:ind w:left="-709"/>
        <w:rPr>
          <w:bCs/>
          <w:iCs/>
          <w:lang w:val="uk-UA"/>
        </w:rPr>
      </w:pPr>
      <w:r w:rsidRPr="00120B2C">
        <w:rPr>
          <w:bCs/>
          <w:iCs/>
          <w:lang w:val="uk-UA"/>
        </w:rPr>
        <w:t>Самозакоханий                               Егоїст</w:t>
      </w:r>
    </w:p>
    <w:p w:rsidR="00255C40" w:rsidRDefault="00255C40" w:rsidP="00624335">
      <w:pPr>
        <w:pStyle w:val="ListParagraph"/>
        <w:ind w:left="-709"/>
        <w:rPr>
          <w:rFonts w:ascii="Arial" w:hAnsi="Arial" w:cs="Arial"/>
          <w:color w:val="222222"/>
          <w:sz w:val="21"/>
          <w:szCs w:val="21"/>
          <w:shd w:val="clear" w:color="auto" w:fill="F4F4F2"/>
          <w:lang w:val="uk-UA"/>
        </w:rPr>
      </w:pPr>
    </w:p>
    <w:p w:rsidR="00255C40" w:rsidRPr="00087FAD" w:rsidRDefault="00255C40" w:rsidP="00624335">
      <w:pPr>
        <w:pStyle w:val="ListParagraph"/>
        <w:ind w:left="-709"/>
        <w:rPr>
          <w:rFonts w:ascii="Times New Roman" w:hAnsi="Times New Roman"/>
          <w:b/>
          <w:color w:val="548DD4"/>
          <w:sz w:val="28"/>
          <w:szCs w:val="28"/>
        </w:rPr>
      </w:pPr>
    </w:p>
    <w:p w:rsidR="00255C40" w:rsidRPr="00087FAD" w:rsidRDefault="00255C40" w:rsidP="00624335">
      <w:pPr>
        <w:pStyle w:val="ListParagraph"/>
        <w:ind w:left="-709"/>
        <w:rPr>
          <w:rFonts w:ascii="Times New Roman" w:hAnsi="Times New Roman"/>
          <w:b/>
          <w:color w:val="548DD4"/>
          <w:sz w:val="28"/>
          <w:szCs w:val="28"/>
        </w:rPr>
      </w:pPr>
    </w:p>
    <w:p w:rsidR="00255C40" w:rsidRPr="00087FAD" w:rsidRDefault="00255C40" w:rsidP="00624335">
      <w:pPr>
        <w:pStyle w:val="ListParagraph"/>
        <w:ind w:left="-709"/>
        <w:rPr>
          <w:rFonts w:ascii="Times New Roman" w:hAnsi="Times New Roman"/>
          <w:b/>
          <w:color w:val="548DD4"/>
          <w:sz w:val="28"/>
          <w:szCs w:val="28"/>
        </w:rPr>
      </w:pPr>
    </w:p>
    <w:p w:rsidR="00255C40" w:rsidRPr="00087FAD" w:rsidRDefault="00255C40" w:rsidP="00624335">
      <w:pPr>
        <w:pStyle w:val="ListParagraph"/>
        <w:ind w:left="-709"/>
        <w:rPr>
          <w:rFonts w:ascii="Times New Roman" w:hAnsi="Times New Roman"/>
          <w:b/>
          <w:color w:val="548DD4"/>
          <w:sz w:val="28"/>
          <w:szCs w:val="28"/>
        </w:rPr>
      </w:pPr>
    </w:p>
    <w:p w:rsidR="00255C40" w:rsidRPr="00087FAD" w:rsidRDefault="00255C40" w:rsidP="00624335">
      <w:pPr>
        <w:pStyle w:val="ListParagraph"/>
        <w:ind w:left="-709"/>
        <w:rPr>
          <w:rFonts w:ascii="Times New Roman" w:hAnsi="Times New Roman"/>
          <w:b/>
          <w:color w:val="548DD4"/>
          <w:sz w:val="28"/>
          <w:szCs w:val="28"/>
        </w:rPr>
      </w:pPr>
    </w:p>
    <w:p w:rsidR="00255C40" w:rsidRPr="00624335" w:rsidRDefault="00255C40" w:rsidP="00624335">
      <w:pPr>
        <w:pStyle w:val="ListParagraph"/>
        <w:ind w:left="-709"/>
        <w:rPr>
          <w:rFonts w:ascii="Arial" w:hAnsi="Arial" w:cs="Arial"/>
          <w:sz w:val="21"/>
          <w:szCs w:val="21"/>
          <w:shd w:val="clear" w:color="auto" w:fill="F4F4F2"/>
        </w:rPr>
      </w:pPr>
      <w:r w:rsidRPr="00624335">
        <w:rPr>
          <w:rFonts w:ascii="Times New Roman" w:hAnsi="Times New Roman"/>
          <w:b/>
          <w:sz w:val="28"/>
          <w:szCs w:val="28"/>
        </w:rPr>
        <w:t>6</w:t>
      </w:r>
      <w:r w:rsidRPr="00624335">
        <w:rPr>
          <w:rFonts w:ascii="Times New Roman" w:hAnsi="Times New Roman"/>
          <w:b/>
          <w:sz w:val="28"/>
          <w:szCs w:val="28"/>
          <w:lang w:val="uk-UA"/>
        </w:rPr>
        <w:t xml:space="preserve">. </w:t>
      </w:r>
      <w:r w:rsidRPr="00624335">
        <w:rPr>
          <w:rFonts w:ascii="Times New Roman" w:hAnsi="Times New Roman"/>
          <w:sz w:val="28"/>
          <w:szCs w:val="28"/>
          <w:shd w:val="clear" w:color="auto" w:fill="FFFFFF"/>
          <w:lang w:val="uk-UA"/>
        </w:rPr>
        <w:t>Співвіднесіть  картинку та сходинку пороку ДоріанаГрея</w:t>
      </w:r>
      <w:r w:rsidRPr="00624335">
        <w:rPr>
          <w:rFonts w:ascii="Times New Roman" w:hAnsi="Times New Roman"/>
          <w:sz w:val="28"/>
          <w:szCs w:val="28"/>
          <w:shd w:val="clear" w:color="auto" w:fill="FFFFFF"/>
        </w:rPr>
        <w:t xml:space="preserve"> (</w:t>
      </w:r>
      <w:r>
        <w:rPr>
          <w:rFonts w:ascii="Times New Roman" w:hAnsi="Times New Roman"/>
          <w:sz w:val="28"/>
          <w:szCs w:val="28"/>
          <w:shd w:val="clear" w:color="auto" w:fill="FFFFFF"/>
          <w:lang w:val="uk-UA"/>
        </w:rPr>
        <w:t>роздатковий матеріал</w:t>
      </w:r>
      <w:r w:rsidRPr="00624335">
        <w:rPr>
          <w:rFonts w:ascii="Times New Roman" w:hAnsi="Times New Roman"/>
          <w:sz w:val="28"/>
          <w:szCs w:val="28"/>
          <w:shd w:val="clear" w:color="auto" w:fill="FFFFFF"/>
        </w:rPr>
        <w:t>)</w:t>
      </w:r>
    </w:p>
    <w:p w:rsidR="00255C40" w:rsidRDefault="00255C40" w:rsidP="00624335">
      <w:pPr>
        <w:ind w:left="-709"/>
        <w:rPr>
          <w:rFonts w:ascii="Arial" w:hAnsi="Arial" w:cs="Arial"/>
          <w:color w:val="222222"/>
          <w:sz w:val="21"/>
          <w:szCs w:val="21"/>
          <w:shd w:val="clear" w:color="auto" w:fill="F4F4F2"/>
          <w:lang w:val="uk-UA"/>
        </w:rPr>
      </w:pPr>
      <w:r>
        <w:rPr>
          <w:noProof/>
          <w:lang w:eastAsia="ru-RU"/>
        </w:rPr>
        <w:pict>
          <v:rect id="Прямоугольник 21505" o:spid="_x0000_s1036" style="position:absolute;left:0;text-align:left;margin-left:-39.35pt;margin-top:-.1pt;width:512.75pt;height:650.5pt;z-index:2516357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4klQIAAOwEAAAOAAAAZHJzL2Uyb0RvYy54bWysVM1uEzEQviPxDpbvdHejpJRVN1VoFIRU&#10;tZVa1PPEa2dX8trGdrIpJySuSDwCD8EF8dNn2LwRY+/2h8IJkYMz4/n//M0eHm0bSTbculqrgmZ7&#10;KSVcMV3WalXQN5eLZweUOA+qBKkVL+g1d/Ro+vTJYWtyPtKVliW3BJMol7emoJX3Jk8SxyregNvT&#10;his0Cm0b8KjaVVJaaDF7I5NRmu4nrbalsZpx5/B23hvpNOYXgjN/JoTjnsiCYm8+njaey3Am00PI&#10;VxZMVbOhDfiHLhqoFRa9SzUHD2Rt6z9SNTWz2mnh95huEi1EzXicAafJ0kfTXFRgeJwFwXHmDib3&#10;/9Ky0825JXVZ0FE2SSeUKGjwmbrPu/e7T92P7mb3ofvS3XTfdx+7n93X7hvp/RC31rgcwy/MuR00&#10;h2IAYStsE/5xPLKNWF/fYc23njC83J9koyxDdjC0HYz2szFWxzzJfbixzr/iuiFBKKjFx4wYw+bE&#10;+d711iVUU3pRS4n3kEtFWpxoMk7xzRkgr4QEj2JjcFKnVpSAXCFhmbcxpdOyLkN4iHZ2tTyWlmwA&#10;STNeHGQv571TBSXvbycp/oZ2B/fY+m95QnNzcFUfEk1DiFShDo/8HGYJaPb4BWmpy2t8F6t7wjrD&#10;FjVmOwHnz8EiQ3Eu3Dp/hoeQGofVg0RJpe27v90HfyQOWilpkfEIxNs1WE6JfK2QUi+y8TisSFTG&#10;k+cjVOxDy/KhRa2bY434ZLjfhkUx+Ht5KwqrmytczlmoiiZQDGv3kA/Kse83Edeb8dksuuFaGPAn&#10;6sKwkDzgFHC83F6BNQMTPJLoVN9uB+SPCNH7hkilZ2uvRR3Zco8rPlVQcKXiow3rH3b2oR697j9S&#10;018AAAD//wMAUEsDBBQABgAIAAAAIQBltn2X3wAAAAoBAAAPAAAAZHJzL2Rvd25yZXYueG1sTI9L&#10;T8MwEITvSPwHa5G4tTZt1TyIU/FQxZnSCzc32SaGeB1iNw38epZTue1oPs3OFJvJdWLEIVhPGu7m&#10;CgRS5WtLjYb923aWggjRUG06T6jhGwNsyuurwuS1P9MrjrvYCA6hkBsNbYx9LmWoWnQmzH2PxN7R&#10;D85ElkMj68GcOdx1cqHUWjpjiT+0psenFqvP3clpOFq7HPfuZVpV78nHY5b9fG39s9a3N9PDPYiI&#10;U7zA8Fefq0PJnQ7+RHUQnYZZkiaM8rEAwX62WvOUA4NLpVKQZSH/Tyh/AQAA//8DAFBLAQItABQA&#10;BgAIAAAAIQC2gziS/gAAAOEBAAATAAAAAAAAAAAAAAAAAAAAAABbQ29udGVudF9UeXBlc10ueG1s&#10;UEsBAi0AFAAGAAgAAAAhADj9If/WAAAAlAEAAAsAAAAAAAAAAAAAAAAALwEAAF9yZWxzLy5yZWxz&#10;UEsBAi0AFAAGAAgAAAAhAFRY3iSVAgAA7AQAAA4AAAAAAAAAAAAAAAAALgIAAGRycy9lMm9Eb2Mu&#10;eG1sUEsBAi0AFAAGAAgAAAAhAGW2fZffAAAACgEAAA8AAAAAAAAAAAAAAAAA7wQAAGRycy9kb3du&#10;cmV2LnhtbFBLBQYAAAAABAAEAPMAAAD7BQAAAAA=&#10;" filled="f" strokecolor="#385d8a" strokeweight="2pt"/>
        </w:pict>
      </w:r>
    </w:p>
    <w:p w:rsidR="00255C40" w:rsidRDefault="00255C40" w:rsidP="00624335">
      <w:pPr>
        <w:ind w:left="-709"/>
        <w:rPr>
          <w:rFonts w:ascii="Arial" w:hAnsi="Arial" w:cs="Arial"/>
          <w:color w:val="222222"/>
          <w:sz w:val="21"/>
          <w:szCs w:val="21"/>
          <w:shd w:val="clear" w:color="auto" w:fill="F4F4F2"/>
          <w:lang w:val="uk-UA"/>
        </w:rPr>
      </w:pPr>
    </w:p>
    <w:p w:rsidR="00255C40" w:rsidRPr="00120B2C" w:rsidRDefault="00255C40" w:rsidP="00624335">
      <w:pPr>
        <w:ind w:left="-709"/>
        <w:rPr>
          <w:rFonts w:ascii="Arial" w:hAnsi="Arial" w:cs="Arial"/>
          <w:color w:val="222222"/>
          <w:sz w:val="21"/>
          <w:szCs w:val="21"/>
          <w:shd w:val="clear" w:color="auto" w:fill="F4F4F2"/>
        </w:rPr>
      </w:pPr>
      <w:r>
        <w:rPr>
          <w:noProof/>
          <w:lang w:eastAsia="ru-RU"/>
        </w:rPr>
        <w:pict>
          <v:rect id="Прямоугольник 21504" o:spid="_x0000_s1037" style="position:absolute;left:0;text-align:left;margin-left:295.6pt;margin-top:8.5pt;width:135.85pt;height:63.85pt;z-index:251636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smoAIAAP0EAAAOAAAAZHJzL2Uyb0RvYy54bWysVEtu2zAQ3RfoHQjuG0mO3LhC5MCN4aJA&#10;kARIiqzHFGUJoEiWpC2nqwLdFugReohuin5yBvlGHVLKp2lXRb2gZzgfzrx5o8OjbSPIhhtbK5nT&#10;ZC+mhEumilqucvrmcvFsQol1IAsQSvKcXnNLj6ZPnxy2OuMjVSlRcEMwibRZq3NaOaezKLKs4g3Y&#10;PaW5RGOpTAMOVbOKCgMtZm9ENIrj51GrTKGNYtxavJ33RjoN+cuSM3dWlpY7InKKtblwmnAu/RlN&#10;DyFbGdBVzYYy4B+qaKCW+Ohdqjk4IGtT/5GqqZlRVpVuj6kmUmVZMx56wG6S+FE3FxVoHnpBcKy+&#10;g8n+v7TsdHNuSF3kdJSM45QSCQ2Oqfu8e7/71P3obnYfui/dTfd997H72X3tvpHeD3Frtc0w/EKf&#10;m0GzKHoQtqVp/D+2R7YB6+s7rPnWEYaXycFonO7vU8LQNknig3jkhxHdR2tj3SuuGuKFnBqcZYAY&#10;NifW9a63Lv4xqRa1EHgPmZCkxYbGaYwjZ4C0KgU4FBuNjVq5ogTECvnKnAkprRJ14cN9tDWr5bEw&#10;ZAPImXQxSV7Oe6cKCt7fjmP8DeUO7qH03/L44uZgqz4kmIYQIf07PNBz6MWD2cPnJbddbvuh+Ah/&#10;s1TFNQ7KqJ7BVrNFjflPwLpzMEhZ7BTX0J3hUQqF7atBoqRS5t3f7r0/MgmtlLS4AgjN2zUYTol4&#10;LZFjL5I09TsTlHR8MELFPLQsH1rkujlWiFiCC69ZEL2/E7diaVRzhds686+iCSTDt/shDMqx61cT&#10;953x2Sy44Z5ocCfyQjOf3CPnkb3cXoHRAzccsupU3a4LZI8o0vv6SKlma6fKOvDnHlccnldwx8IY&#10;h++BX+KHevC6/2pNfwEAAP//AwBQSwMEFAAGAAgAAAAhAJOmCSLfAAAACgEAAA8AAABkcnMvZG93&#10;bnJldi54bWxMj81OwzAQhO9IvIO1SNyo0xCaJo1T8aOKc0sv3Nxkm7jE6xC7aeDpWU5w3JlPszPF&#10;erKdGHHwxpGC+SwCgVS52lCjYP+2uVuC8EFTrTtHqOALPazL66tC57W70BbHXWgEh5DPtYI2hD6X&#10;0lctWu1nrkdi7+gGqwOfQyPrQV843HYyjqKFtNoQf2h1j88tVh+7s1VwNOZ+3NvXKane09NTln1/&#10;btyLUrc30+MKRMAp/MHwW5+rQ8mdDu5MtRedgodsHjPKRsqbGFgu4gzEgYUkSUGWhfw/ofwBAAD/&#10;/wMAUEsBAi0AFAAGAAgAAAAhALaDOJL+AAAA4QEAABMAAAAAAAAAAAAAAAAAAAAAAFtDb250ZW50&#10;X1R5cGVzXS54bWxQSwECLQAUAAYACAAAACEAOP0h/9YAAACUAQAACwAAAAAAAAAAAAAAAAAvAQAA&#10;X3JlbHMvLnJlbHNQSwECLQAUAAYACAAAACEAWbKrJqACAAD9BAAADgAAAAAAAAAAAAAAAAAuAgAA&#10;ZHJzL2Uyb0RvYy54bWxQSwECLQAUAAYACAAAACEAk6YJIt8AAAAKAQAADwAAAAAAAAAAAAAAAAD6&#10;BAAAZHJzL2Rvd25yZXYueG1sUEsFBgAAAAAEAAQA8wAAAAYGAAAAAA==&#10;" filled="f" strokecolor="#385d8a" strokeweight="2pt">
            <v:textbox>
              <w:txbxContent>
                <w:p w:rsidR="00255C40" w:rsidRPr="003C189D" w:rsidRDefault="00255C40" w:rsidP="00624335">
                  <w:pPr>
                    <w:jc w:val="center"/>
                    <w:rPr>
                      <w:lang w:val="uk-UA"/>
                    </w:rPr>
                  </w:pPr>
                  <w:r>
                    <w:rPr>
                      <w:lang w:val="uk-UA"/>
                    </w:rPr>
                    <w:t>А) Розпуста</w:t>
                  </w:r>
                </w:p>
              </w:txbxContent>
            </v:textbox>
          </v:rect>
        </w:pict>
      </w:r>
      <w:r>
        <w:rPr>
          <w:rFonts w:ascii="Arial" w:hAnsi="Arial" w:cs="Arial"/>
          <w:color w:val="222222"/>
          <w:sz w:val="21"/>
          <w:szCs w:val="21"/>
          <w:shd w:val="clear" w:color="auto" w:fill="F4F4F2"/>
          <w:lang w:val="uk-UA"/>
        </w:rPr>
        <w:t xml:space="preserve">1             </w:t>
      </w:r>
      <w:r w:rsidRPr="00343C0E">
        <w:rPr>
          <w:rFonts w:ascii="Arial" w:hAnsi="Arial" w:cs="Arial"/>
          <w:noProof/>
          <w:color w:val="222222"/>
          <w:sz w:val="21"/>
          <w:szCs w:val="21"/>
          <w:shd w:val="clear" w:color="auto" w:fill="F4F4F2"/>
          <w:lang w:eastAsia="ru-RU"/>
        </w:rPr>
        <w:pict>
          <v:shape id="Рисунок 21508" o:spid="_x0000_i1027" type="#_x0000_t75" style="width:148.5pt;height:87pt;visibility:visible">
            <v:imagedata r:id="rId22" o:title=""/>
          </v:shape>
        </w:pict>
      </w:r>
    </w:p>
    <w:p w:rsidR="00255C40" w:rsidRPr="00120B2C" w:rsidRDefault="00255C40" w:rsidP="00624335">
      <w:pPr>
        <w:ind w:left="-709"/>
        <w:rPr>
          <w:rFonts w:ascii="Arial" w:hAnsi="Arial" w:cs="Arial"/>
          <w:color w:val="222222"/>
          <w:sz w:val="21"/>
          <w:szCs w:val="21"/>
          <w:shd w:val="clear" w:color="auto" w:fill="F4F4F2"/>
        </w:rPr>
      </w:pPr>
    </w:p>
    <w:p w:rsidR="00255C40" w:rsidRPr="00120B2C" w:rsidRDefault="00255C40" w:rsidP="00624335">
      <w:pPr>
        <w:ind w:left="-709"/>
        <w:rPr>
          <w:rFonts w:ascii="Arial" w:hAnsi="Arial" w:cs="Arial"/>
          <w:color w:val="222222"/>
          <w:sz w:val="21"/>
          <w:szCs w:val="21"/>
          <w:shd w:val="clear" w:color="auto" w:fill="F4F4F2"/>
        </w:rPr>
      </w:pPr>
    </w:p>
    <w:p w:rsidR="00255C40" w:rsidRPr="00120B2C" w:rsidRDefault="00255C40" w:rsidP="00624335">
      <w:pPr>
        <w:ind w:left="-709"/>
        <w:rPr>
          <w:rFonts w:ascii="Arial" w:hAnsi="Arial" w:cs="Arial"/>
          <w:color w:val="222222"/>
          <w:sz w:val="21"/>
          <w:szCs w:val="21"/>
          <w:shd w:val="clear" w:color="auto" w:fill="F4F4F2"/>
        </w:rPr>
      </w:pPr>
      <w:r>
        <w:rPr>
          <w:noProof/>
          <w:lang w:eastAsia="ru-RU"/>
        </w:rPr>
        <w:pict>
          <v:rect id="Прямоугольник 21529" o:spid="_x0000_s1038" style="position:absolute;left:0;text-align:left;margin-left:301.5pt;margin-top:11.75pt;width:135.85pt;height:63.8pt;z-index:251641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JEoAIAAP0EAAAOAAAAZHJzL2Uyb0RvYy54bWysVEtu2zAQ3RfoHQjuG31q52NEDtwYLgoE&#10;SYCkyHpMUZYAimRJ2lK6KtBtgR6hh+im6CdnkG/UIaUkRtpVUS/oGc6P8+aNjk/aWpANN7ZSMqPJ&#10;XkwJl0zllVxl9O314sUhJdaBzEEoyTN6yy09mT5/dtzoCU9VqUTODcEk0k4andHSOT2JIstKXoPd&#10;U5pLNBbK1OBQNasoN9Bg9lpEaRzvR40yuTaKcWvxdt4b6TTkLwrO3EVRWO6IyCi+zYXThHPpz2h6&#10;DJOVAV1WbHgG/MMraqgkFn1INQcHZG2qP1LVFTPKqsLtMVVHqigqxkMP2E0SP+nmqgTNQy8IjtUP&#10;MNn/l5adby4NqfKMpsk4PaJEQo1j6r5sP2w/dz+7u+3H7mt31/3Yfup+dd+676T3Q9wabScYfqUv&#10;zaBZFD0IbWFq/4/tkTZgffuANW8dYXiZHKRYb0wJQ9thEqf7YRjRY7Q21r3mqiZeyKjBWQaIYXNm&#10;HVZE13sXX0yqRSVEmKeQpMGGxqMYR84AaVUIcCjWGhu1ckUJiBXylTkTUlolqtyH+0TWrJanwpAN&#10;IGdGi8Pk1bx3KiHn/e04xp/nDr5hcO/l3Tz+cXOwZR8SSgwhQvo6PNBz6MWD2cPnJdcu2zCUlz7C&#10;3yxVfouDMqpnsNVsUWH+M7DuEgxSFjvFNXQXeBRCYftqkCgplXn/t3vvj0xCKyUNrgBC824NhlMi&#10;3kjk2FEyGvmdCcpofJCiYnYty12LXNenChFLcOE1C6L3d+JeLIyqb3BbZ74qmkAyrN0PYVBOXb+a&#10;uO+Mz2bBDfdEgzuTV5r55B45j+x1ewNGD9xwyKpzdb8uMHlCkd63J8ls7VRRBf484orD8wruWBjj&#10;8D3wS7yrB6/Hr9b0NwAAAP//AwBQSwMEFAAGAAgAAAAhAHKDUHngAAAACgEAAA8AAABkcnMvZG93&#10;bnJldi54bWxMj8tuwjAQRfeV+g/WVOquOCFAIMRBfQh1DWXTnUmGxDQep7EJab++01W7HM3Rvefm&#10;m9G2YsDeG0cK4kkEAql0laFaweFt+7AE4YOmSreOUMEXetgUtze5zip3pR0O+1ALDiGfaQVNCF0m&#10;pS8btNpPXIfEv5PrrQ589rWsen3lcNvKaRQtpNWGuKHRHT43WH7sL1bByZhkONjXcVa+p+en1er7&#10;c+telLq/Gx/XIAKO4Q+GX31Wh4Kdju5ClRetgkWU8JagYJrMQTCwTGcpiCOT8zgGWeTy/4TiBwAA&#10;//8DAFBLAQItABQABgAIAAAAIQC2gziS/gAAAOEBAAATAAAAAAAAAAAAAAAAAAAAAABbQ29udGVu&#10;dF9UeXBlc10ueG1sUEsBAi0AFAAGAAgAAAAhADj9If/WAAAAlAEAAAsAAAAAAAAAAAAAAAAALwEA&#10;AF9yZWxzLy5yZWxzUEsBAi0AFAAGAAgAAAAhAPmMckSgAgAA/QQAAA4AAAAAAAAAAAAAAAAALgIA&#10;AGRycy9lMm9Eb2MueG1sUEsBAi0AFAAGAAgAAAAhAHKDUHngAAAACgEAAA8AAAAAAAAAAAAAAAAA&#10;+gQAAGRycy9kb3ducmV2LnhtbFBLBQYAAAAABAAEAPMAAAAHBgAAAAA=&#10;" filled="f" strokecolor="#385d8a" strokeweight="2pt">
            <v:textbox>
              <w:txbxContent>
                <w:p w:rsidR="00255C40" w:rsidRPr="003C189D" w:rsidRDefault="00255C40" w:rsidP="00624335">
                  <w:pPr>
                    <w:jc w:val="center"/>
                    <w:rPr>
                      <w:lang w:val="uk-UA"/>
                    </w:rPr>
                  </w:pPr>
                  <w:r>
                    <w:rPr>
                      <w:lang w:val="uk-UA"/>
                    </w:rPr>
                    <w:t xml:space="preserve">Б) Страх </w:t>
                  </w:r>
                </w:p>
              </w:txbxContent>
            </v:textbox>
          </v:rect>
        </w:pict>
      </w:r>
      <w:r>
        <w:rPr>
          <w:rFonts w:ascii="Arial" w:hAnsi="Arial" w:cs="Arial"/>
          <w:color w:val="222222"/>
          <w:sz w:val="21"/>
          <w:szCs w:val="21"/>
          <w:shd w:val="clear" w:color="auto" w:fill="F4F4F2"/>
          <w:lang w:val="uk-UA"/>
        </w:rPr>
        <w:t xml:space="preserve">2              </w:t>
      </w:r>
      <w:r w:rsidRPr="00343C0E">
        <w:rPr>
          <w:rFonts w:ascii="Arial" w:hAnsi="Arial" w:cs="Arial"/>
          <w:noProof/>
          <w:color w:val="222222"/>
          <w:sz w:val="21"/>
          <w:szCs w:val="21"/>
          <w:shd w:val="clear" w:color="auto" w:fill="F4F4F2"/>
          <w:lang w:eastAsia="ru-RU"/>
        </w:rPr>
        <w:pict>
          <v:shape id="Рисунок 21509" o:spid="_x0000_i1028" type="#_x0000_t75" style="width:143.25pt;height:89.25pt;visibility:visible">
            <v:imagedata r:id="rId23" o:title=""/>
          </v:shape>
        </w:pict>
      </w: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r>
        <w:rPr>
          <w:noProof/>
          <w:lang w:eastAsia="ru-RU"/>
        </w:rPr>
        <w:pict>
          <v:rect id="Прямоугольник 21527" o:spid="_x0000_s1039" style="position:absolute;left:0;text-align:left;margin-left:295.9pt;margin-top:20.95pt;width:135.85pt;height:63.8pt;z-index:251640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7OVoAIAAP0EAAAOAAAAZHJzL2Uyb0RvYy54bWysVEtu2zAQ3RfoHQjuG31g52NEDtwYLgoE&#10;SYCkyHpMUZYAimRJ2lK6KtBtgRyhh+im6CdnkG/UIaUkRtpVUS/oGc6P8+aNjk/aWpANN7ZSMqPJ&#10;XkwJl0zllVxl9N314tUhJdaBzEEoyTN6yy09mb58cdzoCU9VqUTODcEk0k4andHSOT2JIstKXoPd&#10;U5pLNBbK1OBQNasoN9Bg9lpEaRzvR40yuTaKcWvxdt4b6TTkLwrO3EVRWO6IyCi+zYXThHPpz2h6&#10;DJOVAV1WbHgG/MMraqgkFn1MNQcHZG2qP1LVFTPKqsLtMVVHqigqxkMP2E0SP+vmqgTNQy8IjtWP&#10;MNn/l5adby4NqfKMpsk4PaBEQo1j6r5sP27vup/d/fZT97W7735sP3e/um/dd9L7IW6NthMMv9KX&#10;ZtAsih6EtjC1/8f2SBuwvn3EmreOMLxMDtJxejSmhKHtMInT/TCM6ClaG+vecFUTL2TU4CwDxLA5&#10;sw4rouuDiy8m1aISIsxTSNJgQ+NRjCNngLQqBDgUa42NWrmiBMQK+cqcCSmtElXuw30ia1bLU2HI&#10;BpAzo8Vh8nreO5WQ8/52HOPPcwffMLj38m4e/7g52LIPCSWGECF9HR7oOfTiwezh85Jrl20YyshH&#10;+Julym9xUEb1DLaaLSrMfwbWXYJBymKnuIbuAo9CKGxfDRIlpTIf/nbv/ZFJaKWkwRVAaN6vwXBK&#10;xFuJHDtKRiO/M0EZjQ9SVMyuZblrkev6VCFiCS68ZkH0/k48iIVR9Q1u68xXRRNIhrX7IQzKqetX&#10;E/ed8dksuOGeaHBn8kozn9wj55G9bm/A6IEbDll1rh7WBSbPKNL79iSZrZ0qqsCfJ1xxeF7BHQtj&#10;HL4Hfol39eD19NWa/gYAAP//AwBQSwMEFAAGAAgAAAAhAJf8toTgAAAACgEAAA8AAABkcnMvZG93&#10;bnJldi54bWxMj8tOwzAQRfdI/IM1SOyoE9qEOo1T8VDFuqWb7tx4mhhiO8RuGvh6hhUsR/fo3jPl&#10;erIdG3EIxjsJ6SwBhq722rhGwv5tc7cEFqJyWnXeoYQvDLCurq9KVWh/cVscd7FhVOJCoSS0MfYF&#10;56Fu0aow8z06yk5+sCrSOTRcD+pC5bbj90mSc6uMo4VW9fjcYv2xO1sJJ2Pm496+Tov68PD+JMT3&#10;58a/SHl7Mz2ugEWc4h8Mv/qkDhU5Hf3Z6cA6CZlIST1KWKQCGAHLfJ4BOxKZiwx4VfL/L1Q/AAAA&#10;//8DAFBLAQItABQABgAIAAAAIQC2gziS/gAAAOEBAAATAAAAAAAAAAAAAAAAAAAAAABbQ29udGVu&#10;dF9UeXBlc10ueG1sUEsBAi0AFAAGAAgAAAAhADj9If/WAAAAlAEAAAsAAAAAAAAAAAAAAAAALwEA&#10;AF9yZWxzLy5yZWxzUEsBAi0AFAAGAAgAAAAhAHcPs5WgAgAA/QQAAA4AAAAAAAAAAAAAAAAALgIA&#10;AGRycy9lMm9Eb2MueG1sUEsBAi0AFAAGAAgAAAAhAJf8toTgAAAACgEAAA8AAAAAAAAAAAAAAAAA&#10;+gQAAGRycy9kb3ducmV2LnhtbFBLBQYAAAAABAAEAPMAAAAHBgAAAAA=&#10;" filled="f" strokecolor="#385d8a" strokeweight="2pt">
            <v:textbox>
              <w:txbxContent>
                <w:p w:rsidR="00255C40" w:rsidRPr="003C189D" w:rsidRDefault="00255C40" w:rsidP="00624335">
                  <w:pPr>
                    <w:jc w:val="center"/>
                    <w:rPr>
                      <w:lang w:val="uk-UA"/>
                    </w:rPr>
                  </w:pPr>
                  <w:r>
                    <w:rPr>
                      <w:lang w:val="uk-UA"/>
                    </w:rPr>
                    <w:t>В) Убивство власної совісті,душі</w:t>
                  </w:r>
                </w:p>
              </w:txbxContent>
            </v:textbox>
          </v:rect>
        </w:pict>
      </w:r>
      <w:r>
        <w:rPr>
          <w:rFonts w:ascii="Arial" w:hAnsi="Arial" w:cs="Arial"/>
          <w:color w:val="222222"/>
          <w:sz w:val="21"/>
          <w:szCs w:val="21"/>
          <w:shd w:val="clear" w:color="auto" w:fill="F4F4F2"/>
          <w:lang w:val="uk-UA"/>
        </w:rPr>
        <w:t xml:space="preserve">3             </w:t>
      </w:r>
      <w:r w:rsidRPr="00343C0E">
        <w:rPr>
          <w:rFonts w:ascii="Arial" w:hAnsi="Arial" w:cs="Arial"/>
          <w:noProof/>
          <w:color w:val="222222"/>
          <w:sz w:val="21"/>
          <w:szCs w:val="21"/>
          <w:shd w:val="clear" w:color="auto" w:fill="F4F4F2"/>
          <w:lang w:eastAsia="ru-RU"/>
        </w:rPr>
        <w:pict>
          <v:shape id="Рисунок 21516" o:spid="_x0000_i1029" type="#_x0000_t75" style="width:146.25pt;height:95.25pt;visibility:visible">
            <v:imagedata r:id="rId24" o:title=""/>
          </v:shape>
        </w:pict>
      </w: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r>
        <w:rPr>
          <w:noProof/>
          <w:lang w:eastAsia="ru-RU"/>
        </w:rPr>
        <w:pict>
          <v:rect id="Прямоугольник 21525" o:spid="_x0000_s1040" style="position:absolute;left:0;text-align:left;margin-left:295.9pt;margin-top:13.7pt;width:135.85pt;height:63.8pt;z-index:2516398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740oAIAAP0EAAAOAAAAZHJzL2Uyb0RvYy54bWysVEtu2zAQ3RfoHQjuG31g5WNEDtwYLgoE&#10;SYCkyHpMUZYAimRJ2nK6KtBtgRyhh+im6CdnkG/UIaUkRtpVUS/oGc6P8+aNjk82jSBrbmytZE6T&#10;vZgSLpkqarnM6bvr+atDSqwDWYBQkuf0llt6Mnn54rjVY56qSomCG4JJpB23OqeVc3ocRZZVvAG7&#10;pzSXaCyVacChapZRYaDF7I2I0jjej1plCm0U49bi7aw30knIX5acuYuytNwRkVN8mwunCefCn9Hk&#10;GMZLA7qq2fAM+IdXNFBLLPqYagYOyMrUf6RqamaUVaXbY6qJVFnWjIcesJskftbNVQWah14QHKsf&#10;YbL/Ly07X18aUhc5TZMszSiR0OCYui/bj9u77md3v/3Ufe3uux/bz92v7lv3nfR+iFur7RjDr/Sl&#10;GTSLogdhU5rG/2N7ZBOwvn3Emm8cYXiZHKRZeoQFGdoOkzjdD8OInqK1se4NVw3xQk4NzjJADOsz&#10;67Aiuj64+GJSzWshwjyFJC02lI1iHDkDpFUpwKHYaGzUyiUlIJbIV+ZMSGmVqAsf7hNZs1ycCkPW&#10;gJwZzQ+T17PeqYKC97dZjD/PHXzD4N7Lu3n842Zgqz4klBhChPR1eKDn0IsHs4fPS26z2IShZD7C&#10;3yxUcYuDMqpnsNVsXmP+M7DuEgxSFjvFNXQXeJRCYftqkCiplPnwt3vvj0xCKyUtrgBC834FhlMi&#10;3krk2FEyGvmdCcooO0hRMbuWxa5FrppThYgluPCaBdH7O/EglkY1N7itU18VTSAZ1u6HMCinrl9N&#10;3HfGp9PghnuiwZ3JK818co+cR/Z6cwNGD9xwyKpz9bAuMH5Gkd63J8l05VRZB/484YrD8wruWBjj&#10;8D3wS7yrB6+nr9bkNwAAAP//AwBQSwMEFAAGAAgAAAAhAIIdhsfgAAAACgEAAA8AAABkcnMvZG93&#10;bnJldi54bWxMj8tOwzAQRfdI/IM1SOyo00faJsSpeKhi3dINOzeeJoZ4HGI3DXw9wwqWo3t075li&#10;M7pWDNgH60nBdJKAQKq8sVQrOLxu79YgQtRkdOsJFXxhgE15fVXo3PgL7XDYx1pwCYVcK2hi7HIp&#10;Q9Wg02HiOyTOTr53OvLZ19L0+sLlrpWzJFlKpy3xQqM7fGqw+tifnYKTtfPh4F7GRfW2en/Msu/P&#10;rX9W6vZmfLgHEXGMfzD86rM6lOx09GcyQbQK0mzK6lHBbLUAwcB6OU9BHJlM0wRkWcj/L5Q/AAAA&#10;//8DAFBLAQItABQABgAIAAAAIQC2gziS/gAAAOEBAAATAAAAAAAAAAAAAAAAAAAAAABbQ29udGVu&#10;dF9UeXBlc10ueG1sUEsBAi0AFAAGAAgAAAAhADj9If/WAAAAlAEAAAsAAAAAAAAAAAAAAAAALwEA&#10;AF9yZWxzLy5yZWxzUEsBAi0AFAAGAAgAAAAhAMM7vjSgAgAA/QQAAA4AAAAAAAAAAAAAAAAALgIA&#10;AGRycy9lMm9Eb2MueG1sUEsBAi0AFAAGAAgAAAAhAIIdhsfgAAAACgEAAA8AAAAAAAAAAAAAAAAA&#10;+gQAAGRycy9kb3ducmV2LnhtbFBLBQYAAAAABAAEAPMAAAAHBgAAAAA=&#10;" filled="f" strokecolor="#385d8a" strokeweight="2pt">
            <v:textbox>
              <w:txbxContent>
                <w:p w:rsidR="00255C40" w:rsidRPr="003C189D" w:rsidRDefault="00255C40" w:rsidP="00624335">
                  <w:pPr>
                    <w:jc w:val="center"/>
                    <w:rPr>
                      <w:lang w:val="uk-UA"/>
                    </w:rPr>
                  </w:pPr>
                  <w:r>
                    <w:rPr>
                      <w:lang w:val="uk-UA"/>
                    </w:rPr>
                    <w:t>Д) Усвідомлення своєї краси</w:t>
                  </w:r>
                </w:p>
              </w:txbxContent>
            </v:textbox>
          </v:rect>
        </w:pict>
      </w:r>
      <w:r>
        <w:rPr>
          <w:rFonts w:ascii="Arial" w:hAnsi="Arial" w:cs="Arial"/>
          <w:color w:val="222222"/>
          <w:sz w:val="21"/>
          <w:szCs w:val="21"/>
          <w:shd w:val="clear" w:color="auto" w:fill="F4F4F2"/>
          <w:lang w:val="uk-UA"/>
        </w:rPr>
        <w:t xml:space="preserve">4            </w:t>
      </w:r>
      <w:r w:rsidRPr="00343C0E">
        <w:rPr>
          <w:rFonts w:ascii="Arial" w:hAnsi="Arial" w:cs="Arial"/>
          <w:noProof/>
          <w:color w:val="222222"/>
          <w:sz w:val="21"/>
          <w:szCs w:val="21"/>
          <w:shd w:val="clear" w:color="auto" w:fill="F4F4F2"/>
          <w:lang w:eastAsia="ru-RU"/>
        </w:rPr>
        <w:pict>
          <v:shape id="Рисунок 21517" o:spid="_x0000_i1030" type="#_x0000_t75" style="width:153pt;height:100.5pt;visibility:visible">
            <v:imagedata r:id="rId25" o:title=""/>
          </v:shape>
        </w:pict>
      </w: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r>
        <w:rPr>
          <w:noProof/>
          <w:lang w:eastAsia="ru-RU"/>
        </w:rPr>
        <w:pict>
          <v:rect id="Прямоугольник 21531" o:spid="_x0000_s1041" style="position:absolute;left:0;text-align:left;margin-left:295.35pt;margin-top:21pt;width:135.85pt;height:63.8pt;z-index:2516428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VxoAIAAP0EAAAOAAAAZHJzL2Uyb0RvYy54bWysVEtu2zAQ3RfoHQjuG31q52NEDtwYLgoE&#10;SYCkyHpMUZYAimRJ2lK6KtBtgR6hh+im6CdnkG/UIaUkRtpVUS/oGc6P8+aNjk/aWpANN7ZSMqPJ&#10;XkwJl0zllVxl9O314sUhJdaBzEEoyTN6yy09mT5/dtzoCU9VqUTODcEk0k4andHSOT2JIstKXoPd&#10;U5pLNBbK1OBQNasoN9Bg9lpEaRzvR40yuTaKcWvxdt4b6TTkLwrO3EVRWO6IyCi+zYXThHPpz2h6&#10;DJOVAV1WbHgG/MMraqgkFn1INQcHZG2qP1LVFTPKqsLtMVVHqigqxkMP2E0SP+nmqgTNQy8IjtUP&#10;MNn/l5adby4NqfKMpsn4ZUKJhBrH1H3Zfth+7n52d9uP3dfurvux/dT96r5130nvh7g12k4w/Epf&#10;mkGzKHoQ2sLU/h/bI23A+vYBa946wvAyOUjH6dGYEoa2wyRO98Mwosdobax7zVVNvJBRg7MMEMPm&#10;zDqsiK73Lr6YVItKiDBPIUmDDY1HMY6cAdKqEOBQrDU2auWKEhAr5CtzJqS0SlS5D/eJrFktT4Uh&#10;G0DOjBaHyat571RCzvvbcYw/zx18w+Dey7t5/OPmYMs+JJQYQoT0dXig59CLB7OHz0uuXbZhKPs+&#10;wt8sVX6LgzKqZ7DVbFFh/jOw7hIMUhY7xTV0F3gUQmH7apAoKZV5/7d7749MQislDa4AQvNuDYZT&#10;It5I5NhRMhr5nQnKaHyQomJ2Lctdi1zXpwoRQw7h64Lo/Z24Fwuj6hvc1pmviiaQDGv3QxiUU9ev&#10;Ju4747NZcMM90eDO5JVmPrlHziN73d6A0QM3HLLqXN2vC0yeUKT37UkyWztVVIE/j7ji8LyCOxbG&#10;OHwP/BLv6sHr8as1/Q0AAP//AwBQSwMEFAAGAAgAAAAhAFP7w+vfAAAACgEAAA8AAABkcnMvZG93&#10;bnJldi54bWxMj8tOwzAQRfdI/IM1SOyoQwhpE+JUPFSxpnTDzo2niSEeh9hNA1/PsILlaI7uPbda&#10;z64XE47BelJwvUhAIDXeWGoV7F43VysQIWoyuveECr4wwLo+P6t0afyJXnDaxlZwCIVSK+hiHEop&#10;Q9Oh02HhByT+HfzodORzbKUZ9YnDXS/TJMml05a4odMDPnbYfGyPTsHB2ptp557nrHlbvj8Uxffn&#10;xj8pdXkx39+BiDjHPxh+9Vkdanba+yOZIHoFt0WyZFRBlvImBlZ5moHYM5kXOci6kv8n1D8AAAD/&#10;/wMAUEsBAi0AFAAGAAgAAAAhALaDOJL+AAAA4QEAABMAAAAAAAAAAAAAAAAAAAAAAFtDb250ZW50&#10;X1R5cGVzXS54bWxQSwECLQAUAAYACAAAACEAOP0h/9YAAACUAQAACwAAAAAAAAAAAAAAAAAvAQAA&#10;X3JlbHMvLnJlbHNQSwECLQAUAAYACAAAACEArVTVcaACAAD9BAAADgAAAAAAAAAAAAAAAAAuAgAA&#10;ZHJzL2Uyb0RvYy54bWxQSwECLQAUAAYACAAAACEAU/vD698AAAAKAQAADwAAAAAAAAAAAAAAAAD6&#10;BAAAZHJzL2Rvd25yZXYueG1sUEsFBgAAAAAEAAQA8wAAAAYGAAAAAA==&#10;" filled="f" strokecolor="#385d8a" strokeweight="2pt">
            <v:textbox>
              <w:txbxContent>
                <w:p w:rsidR="00255C40" w:rsidRPr="00EB5E7E" w:rsidRDefault="00255C40" w:rsidP="00624335">
                  <w:pPr>
                    <w:jc w:val="center"/>
                    <w:rPr>
                      <w:lang w:val="uk-UA"/>
                    </w:rPr>
                  </w:pPr>
                  <w:r>
                    <w:rPr>
                      <w:lang w:val="uk-UA"/>
                    </w:rPr>
                    <w:t>Е) Захоплення бутафорією</w:t>
                  </w:r>
                </w:p>
              </w:txbxContent>
            </v:textbox>
          </v:rect>
        </w:pict>
      </w:r>
      <w:r>
        <w:rPr>
          <w:rFonts w:ascii="Arial" w:hAnsi="Arial" w:cs="Arial"/>
          <w:color w:val="222222"/>
          <w:sz w:val="21"/>
          <w:szCs w:val="21"/>
          <w:shd w:val="clear" w:color="auto" w:fill="F4F4F2"/>
          <w:lang w:val="uk-UA"/>
        </w:rPr>
        <w:t xml:space="preserve">5           </w:t>
      </w:r>
      <w:r w:rsidRPr="00343C0E">
        <w:rPr>
          <w:rFonts w:ascii="Arial" w:hAnsi="Arial" w:cs="Arial"/>
          <w:noProof/>
          <w:color w:val="222222"/>
          <w:sz w:val="21"/>
          <w:szCs w:val="21"/>
          <w:shd w:val="clear" w:color="auto" w:fill="F4F4F2"/>
          <w:lang w:eastAsia="ru-RU"/>
        </w:rPr>
        <w:pict>
          <v:shape id="Рисунок 21513" o:spid="_x0000_i1031" type="#_x0000_t75" style="width:147.75pt;height:108pt;visibility:visible">
            <v:imagedata r:id="rId26" o:title="" cropleft="16514f"/>
          </v:shape>
        </w:pict>
      </w:r>
      <w:r>
        <w:rPr>
          <w:noProof/>
          <w:lang w:eastAsia="ru-RU"/>
        </w:rPr>
        <w:pict>
          <v:rect id="Прямоугольник 21510" o:spid="_x0000_s1042" style="position:absolute;left:0;text-align:left;margin-left:-40.6pt;margin-top:-23.15pt;width:513.4pt;height:795.75pt;z-index:2516377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vNJlQIAAO0EAAAOAAAAZHJzL2Uyb0RvYy54bWysVEtu2zAQ3RfoHQjuG0mGnSZC5MCN4aJA&#10;kARIiqzHFGkJoEiWpC2nqwLdFugReohuin5yBvlGHVLKp59VUS/oGc6HM2/e6Oh420iy4dbVWhU0&#10;20sp4Yrpslargr6+Wjw7oMR5UCVIrXhBb7ijx9OnT45ak/ORrrQsuSWYRLm8NQWtvDd5kjhW8Qbc&#10;njZcoVFo24BH1a6S0kKL2RuZjNJ0P2m1LY3VjDuHt/PeSKcxvxCc+XMhHPdEFhRr8/G08VyGM5ke&#10;Qb6yYKqaDWXAP1TRQK3w0ftUc/BA1rb+I1VTM6udFn6P6SbRQtSMxx6wmyz9rZvLCgyPvSA4ztzD&#10;5P5fWna2ubCkLgs6yiYZIqSgwTF1n3bvdh+7793t7n33ubvtvu0+dD+6L91X0vshbq1xOYZfmgs7&#10;aA7FAMJW2Cb8Y3tkG7G+uceabz1heLk/CeM7pIShLcPe99PRJIwjeYg31vmXXDckCAW1OM0IMmxO&#10;ne9d71zCc0ovainxHnKpSIstTcYptsQAiSUkeBQbg606taIE5AoZy7yNKZ2WdRnCQ7Szq+WJtGQD&#10;yJrx4iB7Me+dKih5fztJ8TeUO7jH0n/JE4qbg6v6kGgaQqQK7/BI0KGXAGcPYJCWurzBwVjdM9YZ&#10;tqgx2yk4fwEWKYp94dr5czyE1NisHiRKKm3f/u0++CNz0EpJi5RHIN6swXJK5CuFnDrMxuOwI1EZ&#10;T56PULGPLcvHFrVuTjTik+GCGxbF4O/lnSisbq5xO2fhVTSBYvh2D/mgnPh+FXG/GZ/NohvuhQF/&#10;qi4NC8kDTgHHq+01WDMwwSOLzvTdekD+GyF63xCp9GzttagjWx5wxVEFBXcqDm3Y/7C0j/Xo9fCV&#10;mv4EAAD//wMAUEsDBBQABgAIAAAAIQD3ZorM4gAAAAwBAAAPAAAAZHJzL2Rvd25yZXYueG1sTI/L&#10;TsMwEEX3SPyDNUjsWqdpEpo0TsVDFeuWbrpz42liiO0Qu2ng6xlWsJvRHN05t9xMpmMjDl47K2Ax&#10;j4ChrZ3SthFweNvOVsB8kFbJzlkU8IUeNtXtTSkL5a52h+M+NIxCrC+kgDaEvuDc1y0a6eeuR0u3&#10;sxuMDLQODVeDvFK46XgcRRk3Ulv60Moen1usP/YXI+Cs9XI8mNcpqY8P7095/v25dS9C3N9Nj2tg&#10;AafwB8OvPqlDRU4nd7HKs07AbLWICaUhyZbAiMiTNAN2IjRN0hh4VfL/JaofAAAA//8DAFBLAQIt&#10;ABQABgAIAAAAIQC2gziS/gAAAOEBAAATAAAAAAAAAAAAAAAAAAAAAABbQ29udGVudF9UeXBlc10u&#10;eG1sUEsBAi0AFAAGAAgAAAAhADj9If/WAAAAlAEAAAsAAAAAAAAAAAAAAAAALwEAAF9yZWxzLy5y&#10;ZWxzUEsBAi0AFAAGAAgAAAAhACwy80mVAgAA7QQAAA4AAAAAAAAAAAAAAAAALgIAAGRycy9lMm9E&#10;b2MueG1sUEsBAi0AFAAGAAgAAAAhAPdmisziAAAADAEAAA8AAAAAAAAAAAAAAAAA7wQAAGRycy9k&#10;b3ducmV2LnhtbFBLBQYAAAAABAAEAPMAAAD+BQAAAAA=&#10;" filled="f" strokecolor="#385d8a" strokeweight="2pt"/>
        </w:pict>
      </w: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r>
        <w:rPr>
          <w:noProof/>
          <w:lang w:eastAsia="ru-RU"/>
        </w:rPr>
        <w:pict>
          <v:rect id="Прямоугольник 21532" o:spid="_x0000_s1043" style="position:absolute;left:0;text-align:left;margin-left:295.45pt;margin-top:10.7pt;width:135.85pt;height:63.8pt;z-index:2516439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7rGoQIAAP0EAAAOAAAAZHJzL2Uyb0RvYy54bWysVEtu2zAQ3RfoHQjuG31q52NEDtwYLgoE&#10;SYCkyHpMUZYAimRJ2lK6KtBtgR6hh+im6CdnkG/UIaUkRtpVUS/oGc6P8+aNjk/aWpANN7ZSMqPJ&#10;XkwJl0zllVxl9O314sUhJdaBzEEoyTN6yy09mT5/dtzoCU9VqUTODcEk0k4andHSOT2JIstKXoPd&#10;U5pLNBbK1OBQNasoN9Bg9lpEaRzvR40yuTaKcWvxdt4b6TTkLwrO3EVRWO6IyCi+zYXThHPpz2h6&#10;DJOVAV1WbHgG/MMraqgkFn1INQcHZG2qP1LVFTPKqsLtMVVHqigqxkMP2E0SP+nmqgTNQy8IjtUP&#10;MNn/l5adby4NqfKMpsn4ZUqJhBrH1H3Zfth+7n52d9uP3dfurvux/dT96r5130nvh7g12k4w/Epf&#10;mkGzKHoQ2sLU/h/bI23A+vYBa946wvAyOUjH6dGYEoa2wyRO98Mwosdobax7zVVNvJBRg7MMEMPm&#10;zDqsiK73Lr6YVItKiDBPIUmDDY1HMY6cAdKqEOBQrDU2auWKEhAr5CtzJqS0SlS5D/eJrFktT4Uh&#10;G0DOjBaHyat571RCzvvbcYw/zx18w+Dey7t5/OPmYMs+JJQYQoT0dXig59CLB7OHz0uuXbZhKAc+&#10;wt8sVX6LgzKqZ7DVbFFh/jOw7hIMUhY7xTV0F3gUQmH7apAoKZV5/7d7749MQislDa4AQvNuDYZT&#10;It5I5NhRMhr5nQnKaHyQomJ2Lctdi1zXpwoRS3DhNQui93fiXiyMqm9wW2e+KppAMqzdD2FQTl2/&#10;mrjvjM9mwQ33RIM7k1ea+eQeOY/sdXsDRg/ccMiqc3W/LjB5QpHetyfJbO1UUQX+POKKw/MK7lgY&#10;4/A98Eu8qwevx6/W9DcAAAD//wMAUEsDBBQABgAIAAAAIQDlzjyt3wAAAAoBAAAPAAAAZHJzL2Rv&#10;d25yZXYueG1sTI/LTsMwEEX3SPyDNUjsqN0QQh3iVDxUsaZ0w86Np4khHofYTQNfj1nBcnSP7j1T&#10;rWfXswnHYD0pWC4EMKTGG0utgt3r5moFLERNRveeUMEXBljX52eVLo0/0QtO29iyVEKh1Aq6GIeS&#10;89B06HRY+AEpZQc/Oh3TObbcjPqUyl3PMyEK7rSltNDpAR87bD62R6fgYO31tHPPc9683b4/SPn9&#10;ufFPSl1ezPd3wCLO8Q+GX/2kDnVy2vsjmcB6BTdSyIQqyJY5sASsiqwAtk9kLgXwuuL/X6h/AAAA&#10;//8DAFBLAQItABQABgAIAAAAIQC2gziS/gAAAOEBAAATAAAAAAAAAAAAAAAAAAAAAABbQ29udGVu&#10;dF9UeXBlc10ueG1sUEsBAi0AFAAGAAgAAAAhADj9If/WAAAAlAEAAAsAAAAAAAAAAAAAAAAALwEA&#10;AF9yZWxzLy5yZWxzUEsBAi0AFAAGAAgAAAAhACjLusahAgAA/QQAAA4AAAAAAAAAAAAAAAAALgIA&#10;AGRycy9lMm9Eb2MueG1sUEsBAi0AFAAGAAgAAAAhAOXOPK3fAAAACgEAAA8AAAAAAAAAAAAAAAAA&#10;+wQAAGRycy9kb3ducmV2LnhtbFBLBQYAAAAABAAEAPMAAAAHBgAAAAA=&#10;" filled="f" strokecolor="#385d8a" strokeweight="2pt">
            <v:textbox>
              <w:txbxContent>
                <w:p w:rsidR="00255C40" w:rsidRPr="00EB5E7E" w:rsidRDefault="00255C40" w:rsidP="00624335">
                  <w:pPr>
                    <w:jc w:val="center"/>
                    <w:rPr>
                      <w:lang w:val="uk-UA"/>
                    </w:rPr>
                  </w:pPr>
                  <w:r>
                    <w:rPr>
                      <w:lang w:val="uk-UA"/>
                    </w:rPr>
                    <w:t>Є) Убивство людини</w:t>
                  </w:r>
                </w:p>
              </w:txbxContent>
            </v:textbox>
          </v:rect>
        </w:pict>
      </w:r>
      <w:r>
        <w:rPr>
          <w:rFonts w:ascii="Arial" w:hAnsi="Arial" w:cs="Arial"/>
          <w:color w:val="222222"/>
          <w:sz w:val="21"/>
          <w:szCs w:val="21"/>
          <w:shd w:val="clear" w:color="auto" w:fill="F4F4F2"/>
          <w:lang w:val="uk-UA"/>
        </w:rPr>
        <w:t xml:space="preserve">6          </w:t>
      </w:r>
      <w:r w:rsidRPr="00343C0E">
        <w:rPr>
          <w:rFonts w:ascii="Arial" w:hAnsi="Arial" w:cs="Arial"/>
          <w:noProof/>
          <w:color w:val="222222"/>
          <w:sz w:val="21"/>
          <w:szCs w:val="21"/>
          <w:shd w:val="clear" w:color="auto" w:fill="F4F4F2"/>
          <w:lang w:eastAsia="ru-RU"/>
        </w:rPr>
        <w:pict>
          <v:shape id="Рисунок 21514" o:spid="_x0000_i1032" type="#_x0000_t75" style="width:145.5pt;height:96.75pt;visibility:visible">
            <v:imagedata r:id="rId27" o:title="" cropright="10284f"/>
          </v:shape>
        </w:pict>
      </w:r>
    </w:p>
    <w:p w:rsidR="00255C40"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uk-UA"/>
        </w:rPr>
      </w:pPr>
    </w:p>
    <w:p w:rsidR="00255C40" w:rsidRPr="006503C8" w:rsidRDefault="00255C40" w:rsidP="00624335">
      <w:pPr>
        <w:ind w:left="-709"/>
        <w:rPr>
          <w:rFonts w:ascii="Arial" w:hAnsi="Arial" w:cs="Arial"/>
          <w:color w:val="222222"/>
          <w:sz w:val="21"/>
          <w:szCs w:val="21"/>
          <w:shd w:val="clear" w:color="auto" w:fill="F4F4F2"/>
          <w:lang w:val="uk-UA"/>
        </w:rPr>
      </w:pPr>
    </w:p>
    <w:p w:rsidR="00255C40" w:rsidRDefault="00255C40" w:rsidP="00624335">
      <w:pPr>
        <w:ind w:left="-709"/>
        <w:rPr>
          <w:rFonts w:ascii="Arial" w:hAnsi="Arial" w:cs="Arial"/>
          <w:color w:val="222222"/>
          <w:sz w:val="21"/>
          <w:szCs w:val="21"/>
          <w:shd w:val="clear" w:color="auto" w:fill="F4F4F2"/>
          <w:lang w:val="en-US"/>
        </w:rPr>
      </w:pPr>
      <w:r>
        <w:rPr>
          <w:noProof/>
          <w:lang w:eastAsia="ru-RU"/>
        </w:rPr>
        <w:pict>
          <v:rect id="Прямоугольник 21533" o:spid="_x0000_s1044" style="position:absolute;left:0;text-align:left;margin-left:295.55pt;margin-top:19.15pt;width:135.85pt;height:63.8pt;z-index:2516449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yZyoQIAAP0EAAAOAAAAZHJzL2Uyb0RvYy54bWysVEtu2zAQ3RfoHQjuG31iJ44ROXBjuCgQ&#10;JAGSIusxRVkCKJIlacvpqkC3AXqEHqKbop+cQb5Rh5SSGGlXRb2gZzg/zps3Oj7Z1IKsubGVkhlN&#10;9mJKuGQqr+Qyo++u569GlFgHMgehJM/oLbf0ZPLyxXGjxzxVpRI5NwSTSDtudEZL5/Q4iiwreQ12&#10;T2ku0VgoU4ND1Syj3ECD2WsRpXF8EDXK5Nooxq3F21lnpJOQvyg4cxdFYbkjIqP4NhdOE86FP6PJ&#10;MYyXBnRZsf4Z8A+vqKGSWPQx1QwckJWp/khVV8woqwq3x1QdqaKoGA89YDdJ/KybqxI0D70gOFY/&#10;wmT/X1p2vr40pMozmibD/X1KJNQ4pvbL9uP2c/uzvd9+ar+29+2P7V37q/3WfiedH+LWaDvG8Ct9&#10;aXrNouhB2BSm9v/YHtkErG8fseYbRxheJofpMD0aUsLQNkri9CAMI3qK1sa6N1zVxAsZNTjLADGs&#10;z6zDiuj64OKLSTWvhAjzFJI02NBwEOPIGSCtCgEOxVpjo1YuKQGxRL4yZ0JKq0SV+3CfyJrl4lQY&#10;sgbkzGA+Sl7POqcSct7dDmP8ee7gG3r3Tt7N4x83A1t2IaFEHyKkr8MDPftePJgdfF5ym8UmDGXk&#10;I/zNQuW3OCijOgZbzeYV5j8D6y7BIGWxU1xDd4FHIRS2r3qJklKZD3+79/7IJLRS0uAKIDTvV2A4&#10;JeKtRI4dJYOB35mgDIaHKSpm17LYtchVfaoQsQQXXrMgen8nHsTCqPoGt3Xqq6IJJMPa3RB65dR1&#10;q4n7zvh0GtxwTzS4M3mlmU/ukfPIXm9uwOieGw5Zda4e1gXGzyjS+XYkma6cKqrAnydccXhewR0L&#10;Y+y/B36Jd/Xg9fTVmvwGAAD//wMAUEsDBBQABgAIAAAAIQA+JuNv3wAAAAoBAAAPAAAAZHJzL2Rv&#10;d25yZXYueG1sTI9NT4NAEIbvJv6HzZh4swvFIiBL40caz629eNvCFFbZWWS3FP31jic9TubJ+z5v&#10;uZ5tLyYcvXGkIF5EIJBq1xhqFexfNzcZCB80Nbp3hAq+0MO6urwoddG4M21x2oVWcAj5QivoQhgK&#10;KX3dodV+4QYk/h3daHXgc2xlM+ozh9teLqMolVYb4oZOD/jUYf2xO1kFR2OSaW9f5tv67e79Mc+/&#10;PzfuWanrq/nhHkTAOfzB8KvP6lCx08GdqPGiV7DK45hRBUmWgGAgS5e85cBkuspBVqX8P6H6AQAA&#10;//8DAFBLAQItABQABgAIAAAAIQC2gziS/gAAAOEBAAATAAAAAAAAAAAAAAAAAAAAAABbQ29udGVu&#10;dF9UeXBlc10ueG1sUEsBAi0AFAAGAAgAAAAhADj9If/WAAAAlAEAAAsAAAAAAAAAAAAAAAAALwEA&#10;AF9yZWxzLy5yZWxzUEsBAi0AFAAGAAgAAAAhAI9DJnKhAgAA/QQAAA4AAAAAAAAAAAAAAAAALgIA&#10;AGRycy9lMm9Eb2MueG1sUEsBAi0AFAAGAAgAAAAhAD4m42/fAAAACgEAAA8AAAAAAAAAAAAAAAAA&#10;+wQAAGRycy9kb3ducmV2LnhtbFBLBQYAAAAABAAEAPMAAAAHBgAAAAA=&#10;" filled="f" strokecolor="#385d8a" strokeweight="2pt">
            <v:textbox>
              <w:txbxContent>
                <w:p w:rsidR="00255C40" w:rsidRPr="00EB5E7E" w:rsidRDefault="00255C40" w:rsidP="00624335">
                  <w:pPr>
                    <w:jc w:val="center"/>
                    <w:rPr>
                      <w:lang w:val="uk-UA"/>
                    </w:rPr>
                  </w:pPr>
                  <w:r>
                    <w:rPr>
                      <w:lang w:val="uk-UA"/>
                    </w:rPr>
                    <w:t>Ж) Егоїзм та  безсердечність</w:t>
                  </w:r>
                </w:p>
              </w:txbxContent>
            </v:textbox>
          </v:rect>
        </w:pict>
      </w:r>
      <w:r>
        <w:rPr>
          <w:rFonts w:ascii="Arial" w:hAnsi="Arial" w:cs="Arial"/>
          <w:color w:val="222222"/>
          <w:sz w:val="21"/>
          <w:szCs w:val="21"/>
          <w:shd w:val="clear" w:color="auto" w:fill="F4F4F2"/>
          <w:lang w:val="uk-UA"/>
        </w:rPr>
        <w:t xml:space="preserve">7       </w:t>
      </w:r>
      <w:r w:rsidRPr="00343C0E">
        <w:rPr>
          <w:b/>
          <w:i/>
          <w:noProof/>
          <w:lang w:eastAsia="ru-RU"/>
        </w:rPr>
        <w:pict>
          <v:shape id="Рисунок 21518" o:spid="_x0000_i1033" type="#_x0000_t75" style="width:158.25pt;height:105.75pt;visibility:visible">
            <v:imagedata r:id="rId28" o:title="" cropleft="11845f"/>
          </v:shape>
        </w:pict>
      </w:r>
    </w:p>
    <w:p w:rsidR="00255C40" w:rsidRDefault="00255C40" w:rsidP="00624335">
      <w:pPr>
        <w:ind w:left="-709"/>
        <w:rPr>
          <w:rFonts w:ascii="Arial" w:hAnsi="Arial" w:cs="Arial"/>
          <w:color w:val="222222"/>
          <w:sz w:val="21"/>
          <w:szCs w:val="21"/>
          <w:shd w:val="clear" w:color="auto" w:fill="F4F4F2"/>
          <w:lang w:val="en-US"/>
        </w:rPr>
      </w:pPr>
    </w:p>
    <w:p w:rsidR="00255C40" w:rsidRPr="003C189D" w:rsidRDefault="00255C40" w:rsidP="00624335">
      <w:pPr>
        <w:ind w:left="-709"/>
        <w:rPr>
          <w:rFonts w:ascii="Arial" w:hAnsi="Arial" w:cs="Arial"/>
          <w:color w:val="222222"/>
          <w:sz w:val="21"/>
          <w:szCs w:val="21"/>
          <w:shd w:val="clear" w:color="auto" w:fill="F4F4F2"/>
          <w:lang w:val="uk-UA"/>
        </w:rPr>
      </w:pPr>
    </w:p>
    <w:p w:rsidR="00255C40" w:rsidRPr="003C189D" w:rsidRDefault="00255C40" w:rsidP="00624335">
      <w:pPr>
        <w:ind w:left="-709"/>
        <w:jc w:val="center"/>
        <w:rPr>
          <w:rFonts w:ascii="Arial" w:hAnsi="Arial" w:cs="Arial"/>
          <w:color w:val="222222"/>
          <w:sz w:val="21"/>
          <w:szCs w:val="21"/>
          <w:shd w:val="clear" w:color="auto" w:fill="F4F4F2"/>
          <w:lang w:val="uk-UA"/>
        </w:rPr>
      </w:pPr>
      <w:r w:rsidRPr="00343C0E">
        <w:rPr>
          <w:rFonts w:ascii="Arial" w:hAnsi="Arial" w:cs="Arial"/>
          <w:noProof/>
          <w:color w:val="222222"/>
          <w:sz w:val="21"/>
          <w:szCs w:val="21"/>
          <w:shd w:val="clear" w:color="auto" w:fill="F4F4F2"/>
          <w:lang w:eastAsia="ru-RU"/>
        </w:rPr>
        <w:pict>
          <v:shape id="Рисунок 21521" o:spid="_x0000_i1034" type="#_x0000_t75" style="width:175.5pt;height:111.75pt;visibility:visible">
            <v:imagedata r:id="rId29" o:title=""/>
          </v:shape>
        </w:pict>
      </w:r>
    </w:p>
    <w:p w:rsidR="00255C40" w:rsidRDefault="00255C40" w:rsidP="00624335">
      <w:pPr>
        <w:ind w:left="-709"/>
        <w:rPr>
          <w:rFonts w:ascii="Arial" w:hAnsi="Arial" w:cs="Arial"/>
          <w:color w:val="222222"/>
          <w:sz w:val="21"/>
          <w:szCs w:val="21"/>
          <w:shd w:val="clear" w:color="auto" w:fill="F4F4F2"/>
          <w:lang w:val="en-US"/>
        </w:rPr>
      </w:pPr>
      <w:r>
        <w:rPr>
          <w:noProof/>
          <w:lang w:eastAsia="ru-RU"/>
        </w:rPr>
        <w:pict>
          <v:shape id="Поле 21522" o:spid="_x0000_s1045" type="#_x0000_t202" style="position:absolute;left:0;text-align:left;margin-left:37.65pt;margin-top:12pt;width:360.65pt;height:77.6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DSu4QIAAK0FAAAOAAAAZHJzL2Uyb0RvYy54bWysVM1uEzEQviPxDpbvNMmShXTVTRVaFSGV&#10;tqJFPTteb9aS1zbjSbLlZXgKTkg8Qx6JsXfThsIJcdm1Z8bz930zJ6dda9hGQdDOlnxyNOZMWekq&#10;bVcl/3x38WrGWUBhK2GcVSV/UIGfzl++ONn6QmWucaZSwMiJDcXWl7xB9MVoFGSjWhGOnFeWlLWD&#10;ViBdYTWqQGzJe2tG2Xj8ZrR1UHlwUoVA0vNeyefJf10ridd1HRQyU3LKDdMX0ncZv6P5iShWIHyj&#10;5ZCG+IcsWqEtBX10dS5QsDXoP1y1WoILrsYj6dqRq2stVaqBqpmMn1Vz2wivUi3UnOAf2xT+n1t5&#10;tbkBpquSZ5M8yzizoiWYdt92P3c/dt9ZL6UubX0oyPjWkzl271xHaMfuRXkgYSy+q6GNfyqLkZ76&#10;/fDYY9UhkySc5rNxluecSdIdz/I8SyCMnl57CPheuZbFQ8mBMEytFZvLgBSRTPcmMZh1F9qYhKOx&#10;vwnIsJeoRITh9VPC8YTdskvlH++LWbrqgWoE13MleHmhKZFLEfBGAJGDyiLC4zV9auO2JXfDibPG&#10;wde/yaM9YUZazrZEtpKHL2sBijPzwRKax5PpNLIzXab5W+oJg0PN8lBj1+2ZIz5PaLS8TMdoj2Z/&#10;rMG19zQXixiVVMJKil1y3B/PsB8BmiupFotkRHz0Ai/trZfRdexkbPNddy/AD1ggoXjl9rQUxTNI&#10;etseg8UaXa0jXqIIUln1uopHSfQCMbhzgI0bhu8CnMV+HI1eNfhJrxhoWiJxWDirdMzfpLQIGmZE&#10;XxptlZQ9qE389/TYO0hcOQge/OuKSYrj1nBPjM+nY+pOrPKjQAVaUFNpz2CcOVEs1UaZO0YAD4ZN&#10;yfN8NhuelFwAnivp+qQHt2cG+oppfym6sE10KiR1ALPkFrXFXkr7i+L3KaeFFx+knA+dEYtj3iSP&#10;fO3ZOVxoJyTzoYVx6Rzek9XTlp3/AgAA//8DAFBLAwQUAAYACAAAACEAilO6ON0AAAAJAQAADwAA&#10;AGRycy9kb3ducmV2LnhtbEyPwU7DMBBE70j8g7VI3KhNaJMmxKkQiCuoBSpxc+NtEhGvo9htwt+z&#10;nOC4mqfZN+Vmdr044xg6TxpuFwoEUu1tR42G97fnmzWIEA1Z03tCDd8YYFNdXpSmsH6iLZ53sRFc&#10;QqEwGtoYh0LKULfoTFj4AYmzox+diXyOjbSjmbjc9TJRKpXOdMQfWjPgY4v11+7kNHy8HD/3S/Xa&#10;PLnVMPlZSXK51Pr6an64BxFxjn8w/OqzOlTsdPAnskH0GrLVHZMakiVP4jzL0xTEgcEsT0BWpfy/&#10;oPoBAAD//wMAUEsBAi0AFAAGAAgAAAAhALaDOJL+AAAA4QEAABMAAAAAAAAAAAAAAAAAAAAAAFtD&#10;b250ZW50X1R5cGVzXS54bWxQSwECLQAUAAYACAAAACEAOP0h/9YAAACUAQAACwAAAAAAAAAAAAAA&#10;AAAvAQAAX3JlbHMvLnJlbHNQSwECLQAUAAYACAAAACEAzxQ0ruECAACtBQAADgAAAAAAAAAAAAAA&#10;AAAuAgAAZHJzL2Uyb0RvYy54bWxQSwECLQAUAAYACAAAACEAilO6ON0AAAAJAQAADwAAAAAAAAAA&#10;AAAAAAA7BQAAZHJzL2Rvd25yZXYueG1sUEsFBgAAAAAEAAQA8wAAAEUGAAAAAA==&#10;" filled="f" stroked="f">
            <v:textbox>
              <w:txbxContent>
                <w:p w:rsidR="00255C40" w:rsidRPr="003C189D" w:rsidRDefault="00255C40" w:rsidP="00624335">
                  <w:pPr>
                    <w:jc w:val="center"/>
                    <w:rPr>
                      <w:rFonts w:ascii="Monotype Corsiva" w:hAnsi="Monotype Corsiva" w:cs="Arial"/>
                      <w:b/>
                      <w:noProof/>
                      <w:color w:val="222222"/>
                      <w:spacing w:val="10"/>
                      <w:sz w:val="44"/>
                      <w:szCs w:val="44"/>
                      <w:shd w:val="clear" w:color="auto" w:fill="F4F4F2"/>
                      <w:lang w:val="uk-UA"/>
                    </w:rPr>
                  </w:pPr>
                  <w:r w:rsidRPr="003C189D">
                    <w:rPr>
                      <w:rFonts w:ascii="Monotype Corsiva" w:hAnsi="Monotype Corsiva" w:cs="Arial"/>
                      <w:b/>
                      <w:noProof/>
                      <w:color w:val="222222"/>
                      <w:spacing w:val="10"/>
                      <w:sz w:val="44"/>
                      <w:szCs w:val="44"/>
                      <w:shd w:val="clear" w:color="auto" w:fill="F4F4F2"/>
                      <w:lang w:val="uk-UA"/>
                    </w:rPr>
                    <w:t>Шлях до пороку-шлях до самознищення</w:t>
                  </w:r>
                </w:p>
              </w:txbxContent>
            </v:textbox>
          </v:shape>
        </w:pict>
      </w:r>
    </w:p>
    <w:p w:rsidR="00255C40" w:rsidRPr="007724E1" w:rsidRDefault="00255C40" w:rsidP="00624335">
      <w:pPr>
        <w:ind w:left="-709"/>
        <w:rPr>
          <w:rFonts w:ascii="Arial" w:hAnsi="Arial" w:cs="Arial"/>
          <w:color w:val="222222"/>
          <w:sz w:val="21"/>
          <w:szCs w:val="21"/>
          <w:shd w:val="clear" w:color="auto" w:fill="F4F4F2"/>
        </w:rPr>
      </w:pPr>
    </w:p>
    <w:p w:rsidR="00255C40" w:rsidRPr="007724E1" w:rsidRDefault="00255C40" w:rsidP="00624335">
      <w:pPr>
        <w:ind w:left="-709"/>
        <w:rPr>
          <w:rFonts w:ascii="Arial" w:hAnsi="Arial" w:cs="Arial"/>
          <w:color w:val="222222"/>
          <w:sz w:val="21"/>
          <w:szCs w:val="21"/>
          <w:shd w:val="clear" w:color="auto" w:fill="F4F4F2"/>
        </w:rPr>
      </w:pPr>
    </w:p>
    <w:p w:rsidR="00255C40" w:rsidRPr="007724E1" w:rsidRDefault="00255C40" w:rsidP="00624335">
      <w:pPr>
        <w:ind w:left="-709"/>
        <w:rPr>
          <w:rFonts w:ascii="Arial" w:hAnsi="Arial" w:cs="Arial"/>
          <w:color w:val="222222"/>
          <w:sz w:val="21"/>
          <w:szCs w:val="21"/>
          <w:shd w:val="clear" w:color="auto" w:fill="F4F4F2"/>
        </w:rPr>
      </w:pPr>
    </w:p>
    <w:p w:rsidR="00255C40" w:rsidRPr="00087FAD" w:rsidRDefault="00255C40" w:rsidP="00087FAD">
      <w:pPr>
        <w:rPr>
          <w:rFonts w:ascii="Arial" w:hAnsi="Arial" w:cs="Arial"/>
          <w:sz w:val="21"/>
          <w:szCs w:val="21"/>
          <w:shd w:val="clear" w:color="auto" w:fill="F4F4F2"/>
          <w:lang w:val="uk-UA"/>
        </w:rPr>
      </w:pPr>
      <w:r>
        <w:rPr>
          <w:rFonts w:ascii="Times New Roman" w:hAnsi="Times New Roman"/>
          <w:b/>
          <w:sz w:val="28"/>
          <w:szCs w:val="28"/>
          <w:lang w:val="uk-UA"/>
        </w:rPr>
        <w:t>7</w:t>
      </w:r>
      <w:r w:rsidRPr="00087FAD">
        <w:rPr>
          <w:rFonts w:ascii="Times New Roman" w:hAnsi="Times New Roman"/>
          <w:b/>
          <w:sz w:val="28"/>
          <w:szCs w:val="28"/>
          <w:lang w:val="uk-UA"/>
        </w:rPr>
        <w:t>. На місці знаків питання  записати ідею,</w:t>
      </w:r>
      <w:r>
        <w:rPr>
          <w:rFonts w:ascii="Times New Roman" w:hAnsi="Times New Roman"/>
          <w:b/>
          <w:sz w:val="28"/>
          <w:szCs w:val="28"/>
          <w:lang w:val="uk-UA"/>
        </w:rPr>
        <w:t xml:space="preserve"> </w:t>
      </w:r>
      <w:r w:rsidRPr="00087FAD">
        <w:rPr>
          <w:rFonts w:ascii="Times New Roman" w:hAnsi="Times New Roman"/>
          <w:b/>
          <w:sz w:val="28"/>
          <w:szCs w:val="28"/>
          <w:lang w:val="uk-UA"/>
        </w:rPr>
        <w:t>яку втілює кожен з героїв. Що поєднує кожного героя з автором роману?</w:t>
      </w:r>
    </w:p>
    <w:p w:rsidR="00255C40" w:rsidRDefault="00255C40" w:rsidP="00087FAD">
      <w:pPr>
        <w:rPr>
          <w:noProof/>
          <w:lang w:eastAsia="ru-RU"/>
        </w:rPr>
      </w:pPr>
      <w:r>
        <w:rPr>
          <w:noProof/>
          <w:lang w:eastAsia="ru-RU"/>
        </w:rPr>
        <w:pict>
          <v:rect id="Прямоугольник 21530" o:spid="_x0000_s1046" style="position:absolute;margin-left:150.95pt;margin-top:123.9pt;width:127.05pt;height:55.7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9KpAIAACcFAAAOAAAAZHJzL2Uyb0RvYy54bWysVMlu2zAQvRfoPxC8N5K8ZDEiB24MFwWC&#10;JEBS5DymKEsARbIkbTk9Feg1QD+hH9FL0SXfIP9Rh5Sc/VTUB3pGszzOmxkeHq0rQVbc2FLJlCY7&#10;MSVcMpWVcpHSD5ezN/uUWAcyA6EkT+k1t/Ro/PrVYa1HvKcKJTJuCCaRdlTrlBbO6VEUWVbwCuyO&#10;0lyiMVemAoeqWUSZgRqzVyLqxfFuVCuTaaMYtxa/TlsjHYf8ec6ZO8tzyx0RKcW7uXCacM79GY0P&#10;YbQwoIuSddeAf7hFBaVE0LtUU3BAlqZ8lqoqmVFW5W6HqSpSeV4yHmrAapL4STUXBWgeakFyrL6j&#10;yf6/tOx0dW5ImaW0lwz7yJCECtvUfNt83nxtfje3my/N9+a2+bW5af40P5qfpPVD3mptRxh+oc9N&#10;p1kUPQnr3FT+H8sj68D19R3XfO0Iw4/JbtIf9oeUMLTtxXv9g9CM6D5aG+vecVURL6TUYC8DxbA6&#10;sQ4R0XXr4sGsEmU2K4UIilnMj4UhK8C+D2b7ydupbzWGPHITktRY+XAQY+UMcP5yAQ7FSiMjVi4o&#10;AbHAwWbOBOxH0fYFkABeQMZb6GGMvy1y6/78Fr6KKdiiDQkQXYiQPh8Pc9wV7VlvefaSW8/XoXtJ&#10;QPGf5iq7xpYa1c661WxWIsAJWHcOBocbS8WFdWd45EJh/aqTKCmU+fTSd++PM4dWSmpcFuTm4xIM&#10;p0S8lziNB8lg4LcrKIPhXg8V89Ayf2iRy+pYYV8SfBo0C6L3d2Ir5kZVV7jXE4+KJpAMsdsudMqx&#10;a5cYXwbGJ5PghhulwZ3IC818ck+dp/ZyfQVGd1PkcP5O1XaxYPRkmFpfHynVZOlUXoZJu+cVu+cV&#10;3MbQx+7l8Ov+UA9e9+/b+C8AAAD//wMAUEsDBBQABgAIAAAAIQD7MOvE4QAAAAsBAAAPAAAAZHJz&#10;L2Rvd25yZXYueG1sTI/BTsMwEETvSPyDtUjcqN1AWhLiVAhRcUCoovTCzYlNHDVeR7bbhr/v9gTH&#10;1Yxm36tWkxvY0YTYe5QwnwlgBluve+wk7L7Wd4/AYlKo1eDRSPg1EVb19VWlSu1P+GmO29QxGsFY&#10;Kgk2pbHkPLbWOBVnfjRI2Y8PTiU6Q8d1UCcadwPPhFhwp3qkD1aN5sWadr89OAn779fNx6bYZWun&#10;3xrRp2Vhw7uUtzfT8xOwZKb0V4YLPqFDTUyNP6CObJBwL+YFVSVkD0tyoEaeL8iuoSgvMuB1xf87&#10;1GcAAAD//wMAUEsBAi0AFAAGAAgAAAAhALaDOJL+AAAA4QEAABMAAAAAAAAAAAAAAAAAAAAAAFtD&#10;b250ZW50X1R5cGVzXS54bWxQSwECLQAUAAYACAAAACEAOP0h/9YAAACUAQAACwAAAAAAAAAAAAAA&#10;AAAvAQAAX3JlbHMvLnJlbHNQSwECLQAUAAYACAAAACEAfjdfSqQCAAAnBQAADgAAAAAAAAAAAAAA&#10;AAAuAgAAZHJzL2Uyb0RvYy54bWxQSwECLQAUAAYACAAAACEA+zDrxOEAAAALAQAADwAAAAAAAAAA&#10;AAAAAAD+BAAAZHJzL2Rvd25yZXYueG1sUEsFBgAAAAAEAAQA8wAAAAwGAAAAAA==&#10;" fillcolor="#4f81bd" strokecolor="#385d8a" strokeweight="2pt">
            <v:textbox>
              <w:txbxContent>
                <w:p w:rsidR="00255C40" w:rsidRPr="00705736" w:rsidRDefault="00255C40" w:rsidP="00087FAD">
                  <w:pPr>
                    <w:jc w:val="center"/>
                    <w:rPr>
                      <w:rFonts w:ascii="Mistral" w:hAnsi="Mistral"/>
                      <w:b/>
                      <w:sz w:val="28"/>
                      <w:szCs w:val="28"/>
                      <w:lang w:val="uk-UA"/>
                    </w:rPr>
                  </w:pPr>
                  <w:r>
                    <w:rPr>
                      <w:rFonts w:ascii="Mistral" w:hAnsi="Mistral"/>
                      <w:b/>
                      <w:sz w:val="28"/>
                      <w:szCs w:val="28"/>
                      <w:lang w:val="uk-UA"/>
                    </w:rPr>
                    <w:t>Роман «Портрет ДоріанаГрея»</w:t>
                  </w:r>
                </w:p>
                <w:p w:rsidR="00255C40" w:rsidRDefault="00255C40" w:rsidP="00087FAD"/>
              </w:txbxContent>
            </v:textbox>
          </v:rect>
        </w:pict>
      </w:r>
      <w:r>
        <w:rPr>
          <w:noProof/>
          <w:lang w:eastAsia="ru-RU"/>
        </w:rPr>
        <w:pict>
          <v:shape id="Прямая со стрелкой 21534" o:spid="_x0000_s1047" type="#_x0000_t32" style="position:absolute;margin-left:219.85pt;margin-top:147.1pt;width:0;height:7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lFAIAANQDAAAOAAAAZHJzL2Uyb0RvYy54bWysU0uS0zAQ3VPFHVTaE9uZCSSuOFNFQtjw&#10;SRVwgI4sf6pkSSWJONkNXGCOwBXYsOBTcwb7RrRkTxhgR7GR1S31U7/Xz8urYyPIgRtbK5nRZBJT&#10;wiVTeS3LjL57u300p8Q6kDkIJXlGT9zSq9XDB8tWp3yqKiVybgiCSJu2OqOVczqNIssq3oCdKM0l&#10;HhbKNOAwNGWUG2gRvRHRNI4fR60yuTaKcWsxuxkO6SrgFwVn7nVRWO6IyCj25sJqwrr3a7RaQloa&#10;0FXNxjbgH7pooJb46BlqAw7Ie1P/BdXUzCirCjdhqolUUdSMBw7IJon/YPOmAs0DFxTH6rNM9v/B&#10;sleHnSF1ntFpMru4pERCg2PqPvXX/U33o/vc35D+Q3eLS/+xv+6+dN+7b91t95UM91G/VtsUYdZy&#10;Z8bI6p3xYhwL0/gv0iTHoPnprDk/OsKGJMPs4uLJfDHz44h+1Wlj3XOuGuI3GbXOQF1Wbq2kxMEq&#10;kwTJ4fDCuqHwrsA/KtW2FgLzkApJWnxiNp1RwgBdVghwuG008raypAREifZlzgREq0Sd+2pfbE25&#10;XwtDDoAWutzOk6eb4VIFOR+yi1kcj1ay4F6qfEgn8V0eOY0wgd9v+L7nDdhqqAlHgysd1OKZzIk7&#10;aZwIGKPaUR8hfWM82Hvk7ocwyO53e5WfwjQiH6F1wrOjzb0378e4v/8zrn4CAAD//wMAUEsDBBQA&#10;BgAIAAAAIQBnjyWX4AAAAAsBAAAPAAAAZHJzL2Rvd25yZXYueG1sTI9NS8NAEIbvgv9hGcGb3SQN&#10;1cRsSikUelCwUbDHaTJmU7OzIbtt4793xYPe5uPhnWeK5WR6cabRdZYVxLMIBHFtm45bBW+vm7sH&#10;EM4jN9hbJgVf5GBZXl8VmDf2wjs6V74VIYRdjgq090Mupas1GXQzOxCH3YcdDfrQjq1sRryEcNPL&#10;JIoW0mDH4YLGgdaa6s/qZBS8b+NFXO31ivzm+Pz0kuxxd9wqdXszrR5BeJr8Hww/+kEdyuB0sCdu&#10;nOgVpPPsPqAKkixNQATid3IIRRpnIMtC/v+h/AYAAP//AwBQSwECLQAUAAYACAAAACEAtoM4kv4A&#10;AADhAQAAEwAAAAAAAAAAAAAAAAAAAAAAW0NvbnRlbnRfVHlwZXNdLnhtbFBLAQItABQABgAIAAAA&#10;IQA4/SH/1gAAAJQBAAALAAAAAAAAAAAAAAAAAC8BAABfcmVscy8ucmVsc1BLAQItABQABgAIAAAA&#10;IQCFvE+lFAIAANQDAAAOAAAAAAAAAAAAAAAAAC4CAABkcnMvZTJvRG9jLnhtbFBLAQItABQABgAI&#10;AAAAIQBnjyWX4AAAAAsBAAAPAAAAAAAAAAAAAAAAAG4EAABkcnMvZG93bnJldi54bWxQSwUGAAAA&#10;AAQABADzAAAAewUAAAAA&#10;" strokecolor="#4a7ebb">
            <v:stroke endarrow="open"/>
          </v:shape>
        </w:pict>
      </w:r>
      <w:r>
        <w:rPr>
          <w:noProof/>
          <w:lang w:eastAsia="ru-RU"/>
        </w:rPr>
        <w:pict>
          <v:shape id="Прямая со стрелкой 21535" o:spid="_x0000_s1048" type="#_x0000_t32" style="position:absolute;margin-left:62.1pt;margin-top:130.85pt;width:1in;height:75.75pt;flip:x;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lsDIQIAAOMDAAAOAAAAZHJzL2Uyb0RvYy54bWysU82O0zAQviPxDpbvNGlpV9uo6Uq0FA78&#10;VAIeYOo4iSXHtmzTtLeFF9hH4BX2woEf7TMkb8TY6VYL3BCX0Xgm881830wWV4dGkj23TmiV0/Eo&#10;pYQrpguhqpx+eL95ckmJ86AKkFrxnB65o1fLx48Wrcn4RNdaFtwSBFEua01Oa+9NliSO1bwBN9KG&#10;K0yW2jbg8WmrpLDQInojk0maXiSttoWxmnHnMLoeknQZ8cuSM/+2LB33ROYUZ/PR2mh3wSbLBWSV&#10;BVMLdhoD/mGKBoTCpmeoNXggH634C6oRzGqnSz9iukl0WQrGIwdkM07/YPOuBsMjFxTHmbNM7v/B&#10;sjf7rSWiyOlkPHs6o0RBg2vqvvTX/U33s7vtb0j/qbtD03/ur7uv3Y/ue3fXfSPD96hfa1yGMCu1&#10;taeXM1sbxDiUtiGlFOYlnkaUBwmTQ1T/eFafHzxhGJyPp9MUd8QwNb+YpJNZ2E4ywAQ4Y51/wXVD&#10;gpNT5y2IqvYrrRTuWduhBexfOT8U3heEYqU3QkqMQyYVabHFDBsQBnh0pQSPbmNQBqcqSkBWeM3M&#10;2zi001IUoToUO1vtVtKSPeBFTTeX42fr4aMaCj5E57MUecRWDvxrXQzhcXofR04nmMjvN/ww8xpc&#10;PdTE1ADlQcjnqiD+aHBBYK1uT/pIFQbj8dpP3MNOhi0Eb6eLY1xOEl54SbHt6erDqT58o//w31z+&#10;AgAA//8DAFBLAwQUAAYACAAAACEA85sRROEAAAALAQAADwAAAGRycy9kb3ducmV2LnhtbEyPwU6D&#10;QBCG7ya+w2ZMvNmFbcEGWRo18dBDDyJJ420LI5Cys4TdtujTOz3p8Z/58s83+Wa2gzjj5HtHGuJF&#10;BAKpdk1PrYbq4+1hDcIHQ40ZHKGGb/SwKW5vcpM17kLveC5DK7iEfGY0dCGMmZS+7tAav3AjEu++&#10;3GRN4Di1spnMhcvtIFUUpdKanvhCZ0Z87bA+lierwW33R/f5UkU/SZUs92oey9020fr+bn5+AhFw&#10;Dn8wXPVZHQp2OrgTNV4MnNVKMapBpfEjCCZUuubJQcMqXiqQRS7//1D8AgAA//8DAFBLAQItABQA&#10;BgAIAAAAIQC2gziS/gAAAOEBAAATAAAAAAAAAAAAAAAAAAAAAABbQ29udGVudF9UeXBlc10ueG1s&#10;UEsBAi0AFAAGAAgAAAAhADj9If/WAAAAlAEAAAsAAAAAAAAAAAAAAAAALwEAAF9yZWxzLy5yZWxz&#10;UEsBAi0AFAAGAAgAAAAhAItKWwMhAgAA4wMAAA4AAAAAAAAAAAAAAAAALgIAAGRycy9lMm9Eb2Mu&#10;eG1sUEsBAi0AFAAGAAgAAAAhAPObEUThAAAACwEAAA8AAAAAAAAAAAAAAAAAewQAAGRycy9kb3du&#10;cmV2LnhtbFBLBQYAAAAABAAEAPMAAACJBQAAAAA=&#10;" strokecolor="#4a7ebb">
            <v:stroke endarrow="open"/>
          </v:shape>
        </w:pict>
      </w:r>
      <w:r>
        <w:rPr>
          <w:noProof/>
          <w:lang w:eastAsia="ru-RU"/>
        </w:rPr>
        <w:pict>
          <v:shape id="Прямая со стрелкой 14338" o:spid="_x0000_s1049" type="#_x0000_t32" style="position:absolute;margin-left:316.25pt;margin-top:130.85pt;width:1in;height:1in;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ObFgIAANkDAAAOAAAAZHJzL2Uyb0RvYy54bWysU82O0zAQviPxDlbuNEm3RbtR05VoKRd+&#10;KrE8wNRxEkuObdmmaW8LL7CPwCtw2QOw2mdI3oixky0L3BCXyfx4vplvZrK4PDSC7JmxXMk8SidJ&#10;RJikquCyyqMPV5tn5xGxDmQBQkmWR0dmo8vl0yeLVmdsqmolCmYIgkibtTqPaud0FseW1qwBO1Ga&#10;SQyWyjTg0DRVXBhoEb0R8TRJnsetMoU2ijJr0bsegtEy4Jclo+5dWVrmiMgj7M0FaYLceRkvF5BV&#10;BnTN6dgG/EMXDXCJRU9Qa3BAPhr+F1TDqVFWlW5CVROrsuSUBQ7IJk3+YPO+Bs0CFxyO1acx2f8H&#10;S9/ut4bwAnc3OzvDZUlocE3dl/66v+nuuq/9Dek/dfco+s/9dXfb/ei+d/fdNzK8x/m12mYIs5Jb&#10;M1pWb40fxqE0jf8iTXIIMz+eZs4OjlB0XqSzWYKboRgadUSJfyVrY90rphrilTyyzgCvardSUuJ2&#10;lUnD3GH/2roh8SHBV5Zqw4VAP2RCkhZLzKdzLAZ4aqUAh2qjkbyVVURAVHjD1JmAaJXghc/2ydZU&#10;u5UwZA94R7PNefpiPTyqoWCD92KeII9QyoJ7o4rBnSYPfuQ0wgR+v+H7ntdg6yEnhAYoB1y8lAVx&#10;R41rAWNU6wOIJaRvjIUbH7n7TQyz99pOFcewkthbeD8hbbx1f6CPbdQf/5HLnwAAAP//AwBQSwME&#10;FAAGAAgAAAAhAL3yS43iAAAACwEAAA8AAABkcnMvZG93bnJldi54bWxMj8FOwzAMhu9IvENkJG4s&#10;bWHp1NWdJqRJO4DEChI7Zo1pOpqkarKtvD3hNI62P/3+/nI1mZ6dafSdswjpLAFGtnGqsy3Cx/vm&#10;YQHMB2mV7J0lhB/ysKpub0pZKHexOzrXoWUxxPpCIugQhoJz32gy0s/cQDbevtxoZIjj2HI1yksM&#10;Nz3PkkRwIzsbP2g50LOm5rs+GYTPbSrSeq/XFDbH15e3bC93xy3i/d20XgILNIUrDH/6UR2q6HRw&#10;J6s86xHEYzaPKEIm0hxYJPJcxM0B4SmZ58Crkv/vUP0CAAD//wMAUEsBAi0AFAAGAAgAAAAhALaD&#10;OJL+AAAA4QEAABMAAAAAAAAAAAAAAAAAAAAAAFtDb250ZW50X1R5cGVzXS54bWxQSwECLQAUAAYA&#10;CAAAACEAOP0h/9YAAACUAQAACwAAAAAAAAAAAAAAAAAvAQAAX3JlbHMvLnJlbHNQSwECLQAUAAYA&#10;CAAAACEAhbqTmxYCAADZAwAADgAAAAAAAAAAAAAAAAAuAgAAZHJzL2Uyb0RvYy54bWxQSwECLQAU&#10;AAYACAAAACEAvfJLjeIAAAALAQAADwAAAAAAAAAAAAAAAABwBAAAZHJzL2Rvd25yZXYueG1sUEsF&#10;BgAAAAAEAAQA8wAAAH8FAAAAAA==&#10;" strokecolor="#4a7ebb">
            <v:stroke endarrow="open"/>
          </v:shape>
        </w:pict>
      </w:r>
      <w:r>
        <w:rPr>
          <w:noProof/>
          <w:lang w:eastAsia="ru-RU"/>
        </w:rPr>
        <w:pict>
          <v:shape id="Рисунок 14339" o:spid="_x0000_i1035" type="#_x0000_t75" style="width:102pt;height:147pt;visibility:visible">
            <v:imagedata r:id="rId30" o:title=""/>
          </v:shape>
        </w:pict>
      </w:r>
    </w:p>
    <w:p w:rsidR="00255C40" w:rsidRDefault="00255C40" w:rsidP="00087FAD">
      <w:pPr>
        <w:rPr>
          <w:rFonts w:ascii="Arial" w:hAnsi="Arial" w:cs="Arial"/>
          <w:color w:val="222222"/>
          <w:sz w:val="21"/>
          <w:szCs w:val="21"/>
          <w:shd w:val="clear" w:color="auto" w:fill="F4F4F2"/>
          <w:lang w:val="uk-UA"/>
        </w:rPr>
      </w:pPr>
    </w:p>
    <w:p w:rsidR="00255C40" w:rsidRPr="002D0F37" w:rsidRDefault="00255C40" w:rsidP="00087FAD">
      <w:pPr>
        <w:rPr>
          <w:noProof/>
          <w:lang w:val="uk-UA" w:eastAsia="ru-RU"/>
        </w:rPr>
      </w:pPr>
      <w:r>
        <w:rPr>
          <w:noProof/>
          <w:lang w:eastAsia="ru-RU"/>
        </w:rPr>
        <w:pict>
          <v:rect id="Прямоугольник 14346" o:spid="_x0000_s1050" style="position:absolute;margin-left:351.55pt;margin-top:27.95pt;width:126.45pt;height:189.7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CkpAIAACgFAAAOAAAAZHJzL2Uyb0RvYy54bWysVEtu2zAQ3RfoHQjuG0munMZG7MCN4aJA&#10;0ARIiqzHFGUJoEiWpC2lqwLdFugReohuin5yBvlGHVJy/quiXtAzms/jvJnh4VFTCbLhxpZKTmiy&#10;F1PCJVNZKVcT+v5i8eKAEutAZiCU5BN6xS09mj5/dljrMR+oQomMG4JJpB3XekIL5/Q4iiwreAV2&#10;T2ku0ZgrU4FD1ayizECN2SsRDeJ4P6qVybRRjFuLX+edkU5D/jznzJ3mueWOiAnFu7lwmnAu/RlN&#10;D2G8MqCLkvXXgH+4RQWlRNCbVHNwQNamfJSqKplRVuVuj6kqUnleMh5qwGqS+EE15wVoHmpBcqy+&#10;ocn+v7Ts3ebMkDLD3qUv031KJFTYpvbb9tP2a/u7vd5+br+31+2v7Zf2T/uj/Uk6P+St1naM4ef6&#10;zPSaRdGT0OSm8v9YHmkC11c3XPPGEYYfk/14OEqGlDC0DdJ4lIxCN6LbcG2se8NVRbwwoQabGTiG&#10;zYl1CImuOxePZpUos0UpRFDManksDNkANj5dHCSv577XGHLPTUhSI/wwjXE4GOAA5gIcipVGSqxc&#10;UQJihZPNnAnY96LtEyABvICMd9DDGH875M798S18FXOwRRcSIPoQIX0+Hga5L9rT3hHtJdcsm659&#10;iQ/xn5Yqu8KeGtUNu9VsUSLACVh3BganG0vFjXWneORCYf2qlygplPn41Hfvj0OHVkpq3Bbk5sMa&#10;DKdEvJU4jqMkTf16BSUdvhqgYu5alnctcl0dK+xLgm+DZkH0/k7sxNyo6hIXe+ZR0QSSIXbXhV45&#10;dt0W49PA+GwW3HClNLgTea6ZT+6p89ReNJdgdD9FDgfwndptFowfDFPn6yOlmq2dysswabe8Yve8&#10;gusY+tg/HX7f7+rB6/aBm/4FAAD//wMAUEsDBBQABgAIAAAAIQASh4D84QAAAAoBAAAPAAAAZHJz&#10;L2Rvd25yZXYueG1sTI/BTsMwEETvSPyDtUjcqN2GtCTEqRCi4oCqitILNyde4qixHdluG/6e5QTH&#10;1T7NvKnWkx3YGUPsvZMwnwlg6Fqve9dJOHxs7h6AxaScVoN3KOEbI6zr66tKldpf3Due96ljFOJi&#10;qSSYlMaS89gatCrO/IiOfl8+WJXoDB3XQV0o3A58IcSSW9U7ajBqxGeD7XF/shKOny+77a44LDZW&#10;vzaiT6vChDcpb2+mp0dgCaf0B8OvPqlDTU6NPzkd2SBhJbI5oRLyvABGQJEvaVwj4T7LM+B1xf9P&#10;qH8AAAD//wMAUEsBAi0AFAAGAAgAAAAhALaDOJL+AAAA4QEAABMAAAAAAAAAAAAAAAAAAAAAAFtD&#10;b250ZW50X1R5cGVzXS54bWxQSwECLQAUAAYACAAAACEAOP0h/9YAAACUAQAACwAAAAAAAAAAAAAA&#10;AAAvAQAAX3JlbHMvLnJlbHNQSwECLQAUAAYACAAAACEAGLNgpKQCAAAoBQAADgAAAAAAAAAAAAAA&#10;AAAuAgAAZHJzL2Uyb0RvYy54bWxQSwECLQAUAAYACAAAACEAEoeA/OEAAAAKAQAADwAAAAAAAAAA&#10;AAAAAAD+BAAAZHJzL2Rvd25yZXYueG1sUEsFBgAAAAAEAAQA8wAAAAwGAAAAAA==&#10;" fillcolor="#4f81bd" strokecolor="#385d8a" strokeweight="2pt">
            <v:textbox>
              <w:txbxContent>
                <w:p w:rsidR="00255C40" w:rsidRDefault="00255C40" w:rsidP="00087FAD">
                  <w:pPr>
                    <w:jc w:val="center"/>
                  </w:pPr>
                  <w:r>
                    <w:rPr>
                      <w:noProof/>
                      <w:lang w:eastAsia="ru-RU"/>
                    </w:rPr>
                    <w:pict>
                      <v:shape id="Рисунок 23554" o:spid="_x0000_i1037" type="#_x0000_t75" style="width:109.5pt;height:174.75pt;visibility:visible">
                        <v:imagedata r:id="rId31" o:title="" croptop="4412f" cropleft="20810f" cropright="23476f"/>
                      </v:shape>
                    </w:pict>
                  </w:r>
                </w:p>
              </w:txbxContent>
            </v:textbox>
          </v:rect>
        </w:pict>
      </w:r>
    </w:p>
    <w:p w:rsidR="00255C40" w:rsidRDefault="00255C40" w:rsidP="00087FAD">
      <w:pPr>
        <w:rPr>
          <w:noProof/>
          <w:lang w:eastAsia="ru-RU"/>
        </w:rPr>
      </w:pPr>
      <w:r>
        <w:rPr>
          <w:noProof/>
          <w:lang w:eastAsia="ru-RU"/>
        </w:rPr>
        <w:pict>
          <v:rect id="Прямоугольник 14350" o:spid="_x0000_s1051" style="position:absolute;margin-left:161.7pt;margin-top:18.65pt;width:126.45pt;height:189.7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9bspAIAACgFAAAOAAAAZHJzL2Uyb0RvYy54bWysVEtu2zAQ3RfoHQjuG0munMZG7MCN4aJA&#10;0ARIiqzHFGUJoEiWpC2lqwLdFugReohuin5yBvlGHVJy/quiXtAzms/jvJnh4VFTCbLhxpZKTmiy&#10;F1PCJVNZKVcT+v5i8eKAEutAZiCU5BN6xS09mj5/dljrMR+oQomMG4JJpB3XekIL5/Q4iiwreAV2&#10;T2ku0ZgrU4FD1ayizECN2SsRDeJ4P6qVybRRjFuLX+edkU5D/jznzJ3mueWOiAnFu7lwmnAu/RlN&#10;D2G8MqCLkvXXgH+4RQWlRNCbVHNwQNamfJSqKplRVuVuj6kqUnleMh5qwGqS+EE15wVoHmpBcqy+&#10;ocn+v7Ts3ebMkDLD3qUvh8iQhArb1H7bftp+bX+319vP7ff2uv21/dL+aX+0P0nnh7zV2o4x/Fyf&#10;mV6zKHoSmtxU/h/LI03g+uqGa944wvBjsh8PR8mQEoa2QRqPklHoRnQbro11b7iqiBcm1GAzA8ew&#10;ObEOIdF15+LRrBJltiiFCIpZLY+FIRvAxqeLg+T13PcaQ+65CUlqhB+mMZbOAAcwF+BQrDRSYuWK&#10;EhArnGzmTMC+F22fAAngBWS8gx7G+Nshd+6Pb+GrmIMtupAA0YcI6fPxMMh90Z72jmgvuWbZdO0b&#10;+BD/aamyK+ypUd2wW80WJQKcgHVnYHC6sVTcWHeKRy4U1q96iZJCmY9Pfff+OHRopaTGbUFuPqzB&#10;cErEW4njOErS1K9XUNLhqwEq5q5ledci19Wxwr4k+DZoFkTv78ROzI2qLnGxZx4VTSAZYndd6JVj&#10;120xPg2Mz2bBDVdKgzuR55r55J46T+1FcwlG91PkcADfqd1mwfjBMHW+PlKq2dqpvAyTdssrds8r&#10;uI6hj/3T4ff9rh68bh+46V8AAAD//wMAUEsDBBQABgAIAAAAIQCKg0K24QAAAAoBAAAPAAAAZHJz&#10;L2Rvd25yZXYueG1sTI/BTsMwDIbvSLxDZCRuLF07WtY1nRBi4oCmibHLbmkTmmqNUyXZVt4ec4Lb&#10;b/nT78/VerIDu2gfeocC5rMEmMbWqR47AYfPzcMTsBAlKjk41AK+dYB1fXtTyVK5K37oyz52jEow&#10;lFKAiXEsOQ+t0VaGmRs10u7LeSsjjb7jyssrlduBp0mScyt7pAtGjvrF6Pa0P1sBp+PrbrtbHtKN&#10;VW9N0sdiafy7EPd30/MKWNRT/IPhV5/UoSanxp1RBTYIyNJsQSiFIgNGwGORU2gELOZ5Abyu+P8X&#10;6h8AAAD//wMAUEsBAi0AFAAGAAgAAAAhALaDOJL+AAAA4QEAABMAAAAAAAAAAAAAAAAAAAAAAFtD&#10;b250ZW50X1R5cGVzXS54bWxQSwECLQAUAAYACAAAACEAOP0h/9YAAACUAQAACwAAAAAAAAAAAAAA&#10;AAAvAQAAX3JlbHMvLnJlbHNQSwECLQAUAAYACAAAACEA9DvW7KQCAAAoBQAADgAAAAAAAAAAAAAA&#10;AAAuAgAAZHJzL2Uyb0RvYy54bWxQSwECLQAUAAYACAAAACEAioNCtuEAAAAKAQAADwAAAAAAAAAA&#10;AAAAAAD+BAAAZHJzL2Rvd25yZXYueG1sUEsFBgAAAAAEAAQA8wAAAAwGAAAAAA==&#10;" fillcolor="#4f81bd" strokecolor="#385d8a" strokeweight="2pt">
            <v:textbox>
              <w:txbxContent>
                <w:p w:rsidR="00255C40" w:rsidRDefault="00255C40" w:rsidP="00087FAD">
                  <w:pPr>
                    <w:jc w:val="center"/>
                  </w:pPr>
                  <w:r>
                    <w:rPr>
                      <w:noProof/>
                      <w:lang w:eastAsia="ru-RU"/>
                    </w:rPr>
                    <w:pict>
                      <v:shape id="Рисунок 23556" o:spid="_x0000_i1039" type="#_x0000_t75" style="width:122.25pt;height:165.75pt;visibility:visible">
                        <v:imagedata r:id="rId32" o:title="" croptop="6486f" cropbottom="22358f" cropleft="15970f" cropright="24468f"/>
                      </v:shape>
                    </w:pict>
                  </w:r>
                </w:p>
              </w:txbxContent>
            </v:textbox>
          </v:rect>
        </w:pict>
      </w:r>
      <w:r>
        <w:rPr>
          <w:noProof/>
          <w:lang w:eastAsia="ru-RU"/>
        </w:rPr>
        <w:pict>
          <v:rect id="Прямоугольник 14352" o:spid="_x0000_s1052" style="position:absolute;margin-left:-49.95pt;margin-top:3.6pt;width:126.45pt;height:189.7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3mpQIAACgFAAAOAAAAZHJzL2Uyb0RvYy54bWysVEtu2zAQ3RfoHQjuG0mOnMZG7MCN4aJA&#10;kBhIiqzHFGUJoEiWpC2nqwLdFugReohuin5yBvlGHVJy/quiXtAzms/jvJnh0fGmEmTNjS2VHNFk&#10;L6aES6ayUi5H9P3l7NUhJdaBzEAoyUf0mlt6PH754qjWQ95ThRIZNwSTSDus9YgWzulhFFlW8Ars&#10;ntJcojFXpgKHqllGmYEas1ci6sXxQVQrk2mjGLcWv05bIx2H/HnOmTvPc8sdESOKd3PhNOFc+DMa&#10;H8FwaUAXJeuuAf9wiwpKiaC3qabggKxM+SRVVTKjrMrdHlNVpPK8ZDzUgNUk8aNqLgrQPNSC5Fh9&#10;S5P9f2nZ2XpuSJlh79L9fo8SCRW2qfm2/bT92vxubrafm+/NTfNr+6X50/xofpLWD3mrtR1i+IWe&#10;m06zKHoSNrmp/D+WRzaB6+tbrvnGEYYfk4O4P0j6lDC09dJ4kAxCN6K7cG2se8tVRbwwogabGTiG&#10;9al1CImuOxePZpUos1kpRFDMcnEiDFkDNj6dHSZvpr7XGPLATUhSI3w/jXE4GOAA5gIcipVGSqxc&#10;UgJiiZPNnAnYD6LtMyABvICMt9D9GH875Nb96S18FVOwRRsSILoQIX0+Hga5K9rT3hLtJbdZbNr2&#10;7fsQ/2mhsmvsqVHtsFvNZiUCnIJ1czA43Vgqbqw7xyMXCutXnURJoczH5757fxw6tFJS47YgNx9W&#10;YDgl4p3EcRwkaerXKyhp/3UPFXPfsrhvkavqRGFfEnwbNAui93diJ+ZGVVe42BOPiiaQDLHbLnTK&#10;iWu3GJ8GxieT4IYrpcGdygvNfHJPnaf2cnMFRndT5HAAz9Rus2D4aJhaXx8p1WTlVF6GSbvjFbvn&#10;FVzH0Mfu6fD7fl8PXncP3PgvAAAA//8DAFBLAwQUAAYACAAAACEA7eO8Hd8AAAAJAQAADwAAAGRy&#10;cy9kb3ducmV2LnhtbEyPMU/DMBSEdyT+g/WQ2FqHVKR1yEuFEBUDQhWlC5sTmzhq/BzZbhv+Pe5E&#10;x9Od7r6r1pMd2En70DtCeJhnwDS1TvXUIey/NrMVsBAlKTk40gi/OsC6vr2pZKncmT71aRc7lkoo&#10;lBLBxDiWnIfWaCvD3I2akvfjvJUxSd9x5eU5lduB51lWcCt7SgtGjvrF6PawO1qEw/fr9mMr9vnG&#10;qrcm6+NSGP+OeH83PT8Bi3qK/2G44Cd0qBNT446kAhsQZkKIFEVY5sAu/uMifWsQFquiAF5X/PpB&#10;/QcAAP//AwBQSwECLQAUAAYACAAAACEAtoM4kv4AAADhAQAAEwAAAAAAAAAAAAAAAAAAAAAAW0Nv&#10;bnRlbnRfVHlwZXNdLnhtbFBLAQItABQABgAIAAAAIQA4/SH/1gAAAJQBAAALAAAAAAAAAAAAAAAA&#10;AC8BAABfcmVscy8ucmVsc1BLAQItABQABgAIAAAAIQDKT13mpQIAACgFAAAOAAAAAAAAAAAAAAAA&#10;AC4CAABkcnMvZTJvRG9jLnhtbFBLAQItABQABgAIAAAAIQDt47wd3wAAAAkBAAAPAAAAAAAAAAAA&#10;AAAAAP8EAABkcnMvZG93bnJldi54bWxQSwUGAAAAAAQABADzAAAACwYAAAAA&#10;" fillcolor="#4f81bd" strokecolor="#385d8a" strokeweight="2pt">
            <v:textbox>
              <w:txbxContent>
                <w:p w:rsidR="00255C40" w:rsidRDefault="00255C40" w:rsidP="00087FAD">
                  <w:pPr>
                    <w:jc w:val="center"/>
                  </w:pPr>
                  <w:r>
                    <w:rPr>
                      <w:noProof/>
                      <w:lang w:eastAsia="ru-RU"/>
                    </w:rPr>
                    <w:pict>
                      <v:shape id="Рисунок 23557" o:spid="_x0000_i1041" type="#_x0000_t75" style="width:109.5pt;height:166.5pt;visibility:visible">
                        <v:imagedata r:id="rId33" o:title="" cropbottom="11037f" cropleft="20280f" cropright="21816f"/>
                      </v:shape>
                    </w:pict>
                  </w:r>
                </w:p>
              </w:txbxContent>
            </v:textbox>
          </v:rect>
        </w:pict>
      </w: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r>
        <w:rPr>
          <w:noProof/>
          <w:lang w:eastAsia="ru-RU"/>
        </w:rPr>
        <w:pict>
          <v:shape id="Прямая со стрелкой 14359" o:spid="_x0000_s1053" type="#_x0000_t32" style="position:absolute;margin-left:415.15pt;margin-top:17.45pt;width:0;height:117.0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K+lFQIAANUDAAAOAAAAZHJzL2Uyb0RvYy54bWysU0uS0zAQ3VPFHVTaE9uZZCpxxZkqEsKG&#10;z1QBB+jI8qdKllSSiJPdwAXmCFyBDQs+NWewb0RL9oQBdhQbWd1SP/V7/by6OjaCHLixtZIZTSYx&#10;JVwyldeyzOi7t7snC0qsA5mDUJJn9MQtvVo/frRqdcqnqlIi54YgiLRpqzNaOafTKLKs4g3YidJc&#10;4mGhTAMOQ1NGuYEW0RsRTeP4MmqVybVRjFuL2e1wSNcBvyg4c6+LwnJHREaxNxdWE9a9X6P1CtLS&#10;gK5qNrYB/9BFA7XER89QW3BA3pv6L6imZkZZVbgJU02kiqJmPHBANkn8B5s3FWgeuKA4Vp9lsv8P&#10;lr06XBtS5zi72cV8SYmEBsfUfepv+tvuR/e5vyX9h+4Ol/5jf9N96b5337q77isZ7qN+rbYpwmzk&#10;tRkjq6+NF+NYmMZ/kSY5Bs1PZ8350RE2JBlmk9nicn4x9/OIfhVqY91zrhriNxm1zkBdVm6jpMTJ&#10;KpMEzeHwwrqh8L7AvyrVrhYC85AKSdqMLufTOSUM0GaFAIfbRiNxK0tKQJToX+ZMQLRK1Lmv9sXW&#10;lPuNMOQA6KHZbpE83Q6XKsj5kF3O43j0kgX3UuVDOonv88hphAn8fsP3PW/BVkNNOBps6aAWz2RO&#10;3EnjSMAY1Y76COkb48HfI3c/hUF3v9ur/BTGEfkIvROeHX3uzfkwxv3Dv3H9EwAA//8DAFBLAwQU&#10;AAYACAAAACEAFHpg3uAAAAAKAQAADwAAAGRycy9kb3ducmV2LnhtbEyPwUrDQBCG74LvsIzgze4m&#10;kdDGbEoRCj0o2CjY4zQ7zabN7obsto1v74oHPc7Mxz/fXy4n07MLjb5zVkIyE8DINk51tpXw8b5+&#10;mAPzAa3C3lmS8EUeltXtTYmFcle7pUsdWhZDrC9Qgg5hKDj3jSaDfuYGsvF2cKPBEMex5WrEaww3&#10;PU+FyLnBzsYPGgd61tSc6rOR8LlJ8qTe6RWF9fH15S3d4fa4kfL+blo9AQs0hT8YfvSjOlTRae/O&#10;VnnWS5hnIouohOxxASwCv4u9hDRfCOBVyf9XqL4BAAD//wMAUEsBAi0AFAAGAAgAAAAhALaDOJL+&#10;AAAA4QEAABMAAAAAAAAAAAAAAAAAAAAAAFtDb250ZW50X1R5cGVzXS54bWxQSwECLQAUAAYACAAA&#10;ACEAOP0h/9YAAACUAQAACwAAAAAAAAAAAAAAAAAvAQAAX3JlbHMvLnJlbHNQSwECLQAUAAYACAAA&#10;ACEAtCivpRUCAADVAwAADgAAAAAAAAAAAAAAAAAuAgAAZHJzL2Uyb0RvYy54bWxQSwECLQAUAAYA&#10;CAAAACEAFHpg3uAAAAAKAQAADwAAAAAAAAAAAAAAAABvBAAAZHJzL2Rvd25yZXYueG1sUEsFBgAA&#10;AAAEAAQA8wAAAHwFAAAAAA==&#10;" strokecolor="#4a7ebb">
            <v:stroke endarrow="open"/>
          </v:shape>
        </w:pict>
      </w:r>
      <w:r>
        <w:rPr>
          <w:noProof/>
          <w:lang w:eastAsia="ru-RU"/>
        </w:rPr>
        <w:pict>
          <v:rect id="Прямоугольник 14361" o:spid="_x0000_s1054" style="position:absolute;margin-left:351.45pt;margin-top:25.1pt;width:127.05pt;height:29.4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1/owIAACcFAAAOAAAAZHJzL2Uyb0RvYy54bWysVEtu2zAQ3RfoHQjuG1n+JK4ROXBjuCgQ&#10;JAGSIusxRVkCKJIlaUvpqkC3BXqEHqKbop+cQb5Rh5Sc/6qoF/QM58d580aHR3UpyIYbWyiZ0Hiv&#10;RwmXTKWFXCX0/eXi1ZgS60CmIJTkCb3mlh5NX744rPSE91WuRMoNwSTSTiqd0Nw5PYkiy3Jegt1T&#10;mks0ZsqU4FA1qyg1UGH2UkT9Xm8/qpRJtVGMW4u389ZIpyF/lnHmzrLMckdEQvFtLpwmnEt/RtND&#10;mKwM6Lxg3TPgH15RQiGx6G2qOTgga1M8SVUWzCirMrfHVBmpLCsYDz1gN3HvUTcXOWgeekFwrL6F&#10;yf6/tOx0c25IkeLshoP9mBIJJY6p+bb9tP3a/G5utp+b781N82v7pfnT/Gh+ktYPcau0nWD4hT43&#10;nWZR9CDUmSn9P7ZH6oD19S3WvHaE4WW8Hw9GgxElDG2Dg8FgHIYR3UVrY91brkrihYQanGWAGDYn&#10;1mFFdN25+GJWiSJdFEIExayWx8KQDeDch4tx/GbuR40hD9yEJFVC+6NhD7nBAPmXCXAolhoRsXJF&#10;CYgVEps5E2o/iLbPFAnFc0h5W3rUw9+ucuv+9BW+iznYvA0JJboQIX0+HnjcNe1Rb3H2kquXdTc9&#10;H+Kvliq9xpEa1XLdarYosMAJWHcOBsmNreLCujM8MqGwf9VJlOTKfHzu3vsj59BKSYXLgth8WIPh&#10;lIh3Etn4Oh4O/XYFZTg66KNi7luW9y1yXR4rnAuyDV8XRO/vxE7MjCqvcK9nviqaQDKs3U6hU45d&#10;u8T4ZWB8NgtuuFEa3Im80Mwn99B5aC/rKzC6Y5FD/p2q3WLB5BGZWl8fKdVs7VRWBKbd4YrT8wpu&#10;Y5hj9+Xw635fD15337fpXwAAAP//AwBQSwMEFAAGAAgAAAAhANTIoOzfAAAACgEAAA8AAABkcnMv&#10;ZG93bnJldi54bWxMj8FOwzAQRO9I/IO1SNyoTaQSnMapEKLigFBF6YWbE7tx1Hgd2W4b/p7lBMfV&#10;Ps28qdezH9nZxjQEVHC/EMAsdsEM2CvYf27uHoGlrNHoMaBV8G0TrJvrq1pXJlzww553uWcUgqnS&#10;ClzOU8V56pz1Oi3CZJF+hxC9znTGnpuoLxTuR14I8cC9HpAanJ7ss7PdcXfyCo5fL9v3rdwXG29e&#10;WzHkUrr4ptTtzfy0ApbtnP9g+NUndWjIqQ0nNImNCkpRSEIVLEUBjAC5LGlcS6SQAnhT8/8Tmh8A&#10;AAD//wMAUEsBAi0AFAAGAAgAAAAhALaDOJL+AAAA4QEAABMAAAAAAAAAAAAAAAAAAAAAAFtDb250&#10;ZW50X1R5cGVzXS54bWxQSwECLQAUAAYACAAAACEAOP0h/9YAAACUAQAACwAAAAAAAAAAAAAAAAAv&#10;AQAAX3JlbHMvLnJlbHNQSwECLQAUAAYACAAAACEA0DT9f6MCAAAnBQAADgAAAAAAAAAAAAAAAAAu&#10;AgAAZHJzL2Uyb0RvYy54bWxQSwECLQAUAAYACAAAACEA1Mig7N8AAAAKAQAADwAAAAAAAAAAAAAA&#10;AAD9BAAAZHJzL2Rvd25yZXYueG1sUEsFBgAAAAAEAAQA8wAAAAkGAAAAAA==&#10;" fillcolor="#4f81bd" strokecolor="#385d8a" strokeweight="2pt">
            <v:textbox>
              <w:txbxContent>
                <w:p w:rsidR="00255C40" w:rsidRPr="00705736" w:rsidRDefault="00255C40" w:rsidP="00087FAD">
                  <w:pPr>
                    <w:jc w:val="center"/>
                    <w:rPr>
                      <w:rFonts w:ascii="Mistral" w:hAnsi="Mistral"/>
                      <w:b/>
                      <w:sz w:val="28"/>
                      <w:szCs w:val="28"/>
                      <w:lang w:val="uk-UA"/>
                    </w:rPr>
                  </w:pPr>
                  <w:r>
                    <w:rPr>
                      <w:rFonts w:ascii="Mistral" w:hAnsi="Mistral"/>
                      <w:b/>
                      <w:sz w:val="28"/>
                      <w:szCs w:val="28"/>
                      <w:lang w:val="uk-UA"/>
                    </w:rPr>
                    <w:t>БезілГолуорд</w:t>
                  </w:r>
                </w:p>
                <w:p w:rsidR="00255C40" w:rsidRDefault="00255C40" w:rsidP="00087FAD"/>
              </w:txbxContent>
            </v:textbox>
          </v:rect>
        </w:pict>
      </w:r>
      <w:r>
        <w:rPr>
          <w:noProof/>
          <w:lang w:eastAsia="ru-RU"/>
        </w:rPr>
        <w:pict>
          <v:rect id="Прямоугольник 14362" o:spid="_x0000_s1055" style="position:absolute;margin-left:-50.6pt;margin-top:25pt;width:127.05pt;height:29.4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xpAIAACcFAAAOAAAAZHJzL2Uyb0RvYy54bWysVEtu2zAQ3RfoHQjuG1n+JK4ROXBjuCgQ&#10;JAGSIusxRVkCKJIlaUvpqkC3BXqEHqKbop+cQb5Rh5Sc/6qoF/SM5sd584aHR3UpyIYbWyiZ0Hiv&#10;RwmXTKWFXCX0/eXi1ZgS60CmIJTkCb3mlh5NX744rPSE91WuRMoNwSTSTiqd0Nw5PYkiy3Jegt1T&#10;mks0ZsqU4FA1qyg1UGH2UkT9Xm8/qpRJtVGMW4tf562RTkP+LOPMnWWZ5Y6IhOLdXDhNOJf+jKaH&#10;MFkZ0HnBumvAP9yihEJi0dtUc3BA1qZ4kqosmFFWZW6PqTJSWVYwHnrAbuLeo24uctA89ILgWH0L&#10;k/1/adnp5tyQIsXZDQf7fUoklDim5tv20/Zr87u52X5uvjc3za/tl+ZP86P5SVo/xK3SdoLhF/rc&#10;dJpF0YNQZ6b0/9geqQPW17dY89oRhh/j/XgwGowoYWgbHAwG4zCM6C5aG+veclUSLyTU4CwDxLA5&#10;sQ4rouvOxRezShTpohAiKGa1PBaGbADnPlyM4zdzP2oMeeAmJKkS2h8Ne8gNBsi/TIBDsdSIiJUr&#10;SkCskNjMmVD7QbR9pkgonkPK29KjHv52lVv3p7fwXczB5m1IKNGFCOnz8cDjrmmPeouzl1y9rNvp&#10;jXyI/7RU6TWO1KiW61azRYEFTsC6czBIbmwVF9ad4ZEJhf2rTqIkV+bjc9+9P3IOrZRUuCyIzYc1&#10;GE6JeCeRja/j4dBvV1CGo4M+Kua+ZXnfItflscK5xPg0aBZE7+/ETsyMKq9wr2e+KppAMqzdTqFT&#10;jl27xPgyMD6bBTfcKA3uRF5o5pN76Dy0l/UVGN2xyCH/TtVusWDyiEytr4+UarZ2KisC0+5wxel5&#10;BbcxzLF7Ofy639eD1937Nv0LAAD//wMAUEsDBBQABgAIAAAAIQB6ZNd84AAAAAsBAAAPAAAAZHJz&#10;L2Rvd25yZXYueG1sTI/BTsMwDIbvSLxDZCRuW9JKg7Y0nRBi4oDQxNiFW9qEplrjVEm2lbfHO7Gb&#10;LX/6/f31enYjO5kQB48SsqUAZrDzesBewv5rsyiAxaRQq9GjkfBrIqyb25taVdqf8dOcdqlnFIKx&#10;UhJsSlPFeeyscSou/WSQbj8+OJVoDT3XQZ0p3I08F+KBOzUgfbBqMi/WdIfd0Uk4fL9uP7blPt84&#10;/daKIT2WNrxLeX83Pz8BS2ZO/zBc9EkdGnJq/RF1ZKOERSaynFgJK0GlLsQqL4G1NIiiAN7U/LpD&#10;8wcAAP//AwBQSwECLQAUAAYACAAAACEAtoM4kv4AAADhAQAAEwAAAAAAAAAAAAAAAAAAAAAAW0Nv&#10;bnRlbnRfVHlwZXNdLnhtbFBLAQItABQABgAIAAAAIQA4/SH/1gAAAJQBAAALAAAAAAAAAAAAAAAA&#10;AC8BAABfcmVscy8ucmVsc1BLAQItABQABgAIAAAAIQD/cuJxpAIAACcFAAAOAAAAAAAAAAAAAAAA&#10;AC4CAABkcnMvZTJvRG9jLnhtbFBLAQItABQABgAIAAAAIQB6ZNd84AAAAAsBAAAPAAAAAAAAAAAA&#10;AAAAAP4EAABkcnMvZG93bnJldi54bWxQSwUGAAAAAAQABADzAAAACwYAAAAA&#10;" fillcolor="#4f81bd" strokecolor="#385d8a" strokeweight="2pt">
            <v:textbox>
              <w:txbxContent>
                <w:p w:rsidR="00255C40" w:rsidRPr="006F0598" w:rsidRDefault="00255C40" w:rsidP="00087FAD">
                  <w:pPr>
                    <w:jc w:val="center"/>
                    <w:rPr>
                      <w:rFonts w:ascii="Mistral" w:hAnsi="Mistral"/>
                      <w:b/>
                      <w:sz w:val="28"/>
                      <w:szCs w:val="28"/>
                      <w:lang w:val="uk-UA"/>
                    </w:rPr>
                  </w:pPr>
                  <w:r w:rsidRPr="006F0598">
                    <w:rPr>
                      <w:rFonts w:ascii="Mistral" w:hAnsi="Mistral"/>
                      <w:b/>
                      <w:sz w:val="28"/>
                      <w:szCs w:val="28"/>
                      <w:lang w:val="uk-UA"/>
                    </w:rPr>
                    <w:t>ДоріанГрей</w:t>
                  </w:r>
                </w:p>
                <w:p w:rsidR="00255C40" w:rsidRDefault="00255C40" w:rsidP="00087FAD"/>
              </w:txbxContent>
            </v:textbox>
          </v:rect>
        </w:pict>
      </w:r>
    </w:p>
    <w:p w:rsidR="00255C40" w:rsidRDefault="00255C40" w:rsidP="00087FAD">
      <w:pPr>
        <w:rPr>
          <w:noProof/>
          <w:lang w:eastAsia="ru-RU"/>
        </w:rPr>
      </w:pPr>
      <w:r>
        <w:rPr>
          <w:noProof/>
          <w:lang w:eastAsia="ru-RU"/>
        </w:rPr>
        <w:pict>
          <v:shape id="Прямая со стрелкой 14363" o:spid="_x0000_s1056" type="#_x0000_t32" style="position:absolute;margin-left:10.1pt;margin-top:3.85pt;width:0;height:102.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2YkFQIAANUDAAAOAAAAZHJzL2Uyb0RvYy54bWysU0uS0zAQ3VPFHVTaE9vJJDXjijNVJIQN&#10;n1QBB+jI8qdKllSSiJPdwAXmCFyBDQs+NWewb0RL9oQBdhQbWd1SP/V7/by8PjaCHLixtZIZTSYx&#10;JVwyldeyzOi7t9snl5RYBzIHoSTP6Ilber16/GjZ6pRPVaVEzg1BEGnTVme0ck6nUWRZxRuwE6W5&#10;xMNCmQYchqaMcgMtojcimsbxImqVybVRjFuL2c1wSFcBvyg4c6+LwnJHREaxNxdWE9a9X6PVEtLS&#10;gK5qNrYB/9BFA7XER89QG3BA3pv6L6imZkZZVbgJU02kiqJmPHBANkn8B5s3FWgeuKA4Vp9lsv8P&#10;lr067Aypc5zdxWwxo0RCg2PqPvU3/W33o/vc35L+Q3eHS/+xv+m+dN+7b91d95UM91G/VtsUYdZy&#10;Z8bI6p3xYhwL0/gv0iTHoPnprDk/OsKGJMNsMotni/nczyP6VaiNdc+5aojfZNQ6A3VZubWSEier&#10;TBI0h8ML64bC+wL/qlTbWgjMQyokaTN6NZ/OKWGANisEONw2GolbWVICokT/MmcColWizn21L7am&#10;3K+FIQdAD11sL5Onm+FSBTkfslfzOB69ZMG9VPmQTuL7PHIaYQK/3/B9zxuw1VATjgZbOqjFM5kT&#10;d9I4EjBGtaM+QvrGePD3yN1PYdDd7/YqP4VxRD5C74RnR597cz6Mcf/wb1z9BAAA//8DAFBLAwQU&#10;AAYACAAAACEAdggFS9wAAAAHAQAADwAAAGRycy9kb3ducmV2LnhtbEyOQUvDQBSE74L/YXmCN7ub&#10;CK3EbEoRCj0o2FSwx9fsM5uafRuy2zb+e1cvehqGGWa+cjm5XpxpDJ1nDdlMgSBuvOm41fC2W989&#10;gAgR2WDvmTR8UYBldX1VYmH8hbd0rmMr0giHAjXYGIdCytBYchhmfiBO2YcfHcZkx1aaES9p3PUy&#10;V2ouHXacHiwO9GSp+axPTsP7Jptn9d6uKK6PL8+v+R63x43WtzfT6hFEpCn+leEHP6FDlZgO/sQm&#10;iF5DrvLU1LBYgEjxrz0kze4VyKqU//mrbwAAAP//AwBQSwECLQAUAAYACAAAACEAtoM4kv4AAADh&#10;AQAAEwAAAAAAAAAAAAAAAAAAAAAAW0NvbnRlbnRfVHlwZXNdLnhtbFBLAQItABQABgAIAAAAIQA4&#10;/SH/1gAAAJQBAAALAAAAAAAAAAAAAAAAAC8BAABfcmVscy8ucmVsc1BLAQItABQABgAIAAAAIQCC&#10;I2YkFQIAANUDAAAOAAAAAAAAAAAAAAAAAC4CAABkcnMvZTJvRG9jLnhtbFBLAQItABQABgAIAAAA&#10;IQB2CAVL3AAAAAcBAAAPAAAAAAAAAAAAAAAAAG8EAABkcnMvZG93bnJldi54bWxQSwUGAAAAAAQA&#10;BADzAAAAeAUAAAAA&#10;" strokecolor="#4a7ebb">
            <v:stroke endarrow="open"/>
          </v:shape>
        </w:pict>
      </w:r>
      <w:r>
        <w:rPr>
          <w:noProof/>
          <w:lang w:eastAsia="ru-RU"/>
        </w:rPr>
        <w:pict>
          <v:rect id="Прямоугольник 14364" o:spid="_x0000_s1057" style="position:absolute;margin-left:161.75pt;margin-top:13.35pt;width:127.05pt;height:29.4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BTgpQIAACcFAAAOAAAAZHJzL2Uyb0RvYy54bWysVEtu2zAQ3RfoHQjuG1m27KRG5MCN4aJA&#10;kARIiqzHFGUJoEiWpC2nqwLdFugReohuin5yBvlGHVJy/quiXtAzmh/nzRseHm0qQdbc2FLJlMZ7&#10;PUq4ZCor5TKl7y/nrw4osQ5kBkJJntJrbunR5OWLw1qPeV8VSmTcEEwi7bjWKS2c0+MosqzgFdg9&#10;pblEY65MBQ5Vs4wyAzVmr0TU7/VGUa1Mpo1i3Fr8OmuNdBLy5zln7izPLXdEpBTv5sJpwrnwZzQ5&#10;hPHSgC5K1l0D/uEWFZQSi96mmoEDsjLlk1RVyYyyKnd7TFWRyvOS8dADdhP3HnVzUYDmoRcEx+pb&#10;mOz/S8tO1+eGlBnOLhmMEkokVDim5tv20/Zr87u52X5uvjc3za/tl+ZP86P5SVo/xK3WdozhF/rc&#10;dJpF0YOwyU3l/7E9sglYX99izTeOMPwYj+LBcDCkhKFtsD8YHIRhRHfR2lj3lquKeCGlBmcZIIb1&#10;iXVYEV13Lr6YVaLM5qUQQTHLxbEwZA0492R+EL+Z+VFjyAM3IUmd0v4w6SE3GCD/cgEOxUojIlYu&#10;KQGxRGIzZ0LtB9H2mSKheAEZb0sPe/jbVW7dn97CdzEDW7QhoUQXIqTPxwOPu6Y96i3OXnKbxaad&#10;3siH+E8LlV3jSI1quW41m5dY4ASsOweD5MZWcWHdGR65UNi/6iRKCmU+Pvfd+yPn0EpJjcuC2HxY&#10;geGUiHcS2fg6ThK/XUFJhvt9VMx9y+K+Ra6qY4VzifFp0CyI3t+JnZgbVV3hXk99VTSBZFi7nUKn&#10;HLt2ifFlYHw6DW64URrcibzQzCf30HloLzdXYHTHIof8O1W7xYLxIzK1vj5SqunKqbwMTLvDFafn&#10;FdzGMMfu5fDrfl8PXnfv2+QvAAAA//8DAFBLAwQUAAYACAAAACEAoC/95uAAAAAJAQAADwAAAGRy&#10;cy9kb3ducmV2LnhtbEyPwU7DMBBE70j8g7VI3KhDqiRtyKZCiIoDQhWlF25OvMRR43UUu234e8wJ&#10;jqt5mnlbbWY7iDNNvneMcL9IQBC3TvfcIRw+tncrED4o1mpwTAjf5GFTX19VqtTuwu903odOxBL2&#10;pUIwIYyllL41ZJVfuJE4Zl9usirEc+qkntQllttBpkmSS6t6jgtGjfRkqD3uTxbh+Pm8e9utD+nW&#10;6pcm6UOxNtMr4u3N/PgAItAc/mD41Y/qUEenxp1YezEgLNNlFlGENC9ARCArihxEg7DKMpB1Jf9/&#10;UP8AAAD//wMAUEsBAi0AFAAGAAgAAAAhALaDOJL+AAAA4QEAABMAAAAAAAAAAAAAAAAAAAAAAFtD&#10;b250ZW50X1R5cGVzXS54bWxQSwECLQAUAAYACAAAACEAOP0h/9YAAACUAQAACwAAAAAAAAAAAAAA&#10;AAAvAQAAX3JlbHMvLnJlbHNQSwECLQAUAAYACAAAACEAd5wU4KUCAAAnBQAADgAAAAAAAAAAAAAA&#10;AAAuAgAAZHJzL2Uyb0RvYy54bWxQSwECLQAUAAYACAAAACEAoC/95uAAAAAJAQAADwAAAAAAAAAA&#10;AAAAAAD/BAAAZHJzL2Rvd25yZXYueG1sUEsFBgAAAAAEAAQA8wAAAAwGAAAAAA==&#10;" fillcolor="#4f81bd" strokecolor="#385d8a" strokeweight="2pt">
            <v:textbox>
              <w:txbxContent>
                <w:p w:rsidR="00255C40" w:rsidRPr="00705736" w:rsidRDefault="00255C40" w:rsidP="00087FAD">
                  <w:pPr>
                    <w:jc w:val="center"/>
                    <w:rPr>
                      <w:rFonts w:ascii="Mistral" w:hAnsi="Mistral"/>
                      <w:b/>
                      <w:sz w:val="28"/>
                      <w:szCs w:val="28"/>
                      <w:lang w:val="uk-UA"/>
                    </w:rPr>
                  </w:pPr>
                  <w:r>
                    <w:rPr>
                      <w:rFonts w:ascii="Mistral" w:hAnsi="Mistral"/>
                      <w:b/>
                      <w:sz w:val="28"/>
                      <w:szCs w:val="28"/>
                      <w:lang w:val="uk-UA"/>
                    </w:rPr>
                    <w:t>Лорд Генрі</w:t>
                  </w:r>
                </w:p>
                <w:p w:rsidR="00255C40" w:rsidRDefault="00255C40" w:rsidP="00087FAD"/>
              </w:txbxContent>
            </v:textbox>
          </v:rect>
        </w:pict>
      </w:r>
    </w:p>
    <w:p w:rsidR="00255C40" w:rsidRDefault="00255C40" w:rsidP="00087FAD">
      <w:pPr>
        <w:rPr>
          <w:noProof/>
          <w:lang w:eastAsia="ru-RU"/>
        </w:rPr>
      </w:pPr>
      <w:r>
        <w:rPr>
          <w:noProof/>
          <w:lang w:eastAsia="ru-RU"/>
        </w:rPr>
        <w:pict>
          <v:rect id="Прямоугольник 14365" o:spid="_x0000_s1058" style="position:absolute;margin-left:-16.15pt;margin-top:11.05pt;width:53.2pt;height:57.6pt;z-index:2516695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4W3owIAACYFAAAOAAAAZHJzL2Uyb0RvYy54bWysVEtu2zAQ3RfoHQjuG9mOP6kROXBjuCgQ&#10;JAGSIusxRVkCKJIlaUvpqkC3BXqEHqKbop+cQb5Rh5TsOJ9VUS/oGc2P894Mj0+qQpA1NzZXMqbd&#10;gw4lXDKV5HIZ0/fX81dHlFgHMgGhJI/pLbf0ZPLyxXGpx7ynMiUSbggmkXZc6phmzulxFFmW8QLs&#10;gdJcojFVpgCHqllGiYESsxci6nU6w6hUJtFGMW4tfp01RjoJ+dOUM3eRppY7ImKKd3PhNOFc+DOa&#10;HMN4aUBnOWuvAf9wiwJyiUV3qWbggKxM/iRVkTOjrErdAVNFpNI0Zzz0gN10O4+6ucpA89ALgmP1&#10;Dib7/9Ky8/WlIXmC3PUPhwNKJBRIU/1t82nztf5d320+19/ru/rX5kv9p/5R/ySNH+JWajvG8Ct9&#10;aVrNouhBqFJT+H9sj1QB69sd1rxyhOHH4Wgw7CMjDE2jw+6gF7iI7oO1se4tVwXxQkwNUhkQhvWZ&#10;dVgQXbcuvpZVIk/muRBBMcvFqTBkDUh7f37UfTPzTGPIAzchSRnT3qDf8RcBHL9UgEOx0AiIlUtK&#10;QCxxrpkzofaDaPtMkVA8g4Q3pQcd/G0rN+5Pb+G7mIHNmpBQog0R0ufjYYzbpj3oDcxectWiasgb&#10;+RD/aaGSW2TUqGbUrWbzHAucgXWXYHC2sVXcV3eBRyoU9q9aiZJMmY/Pfff+OHJopaTEXUFsPqzA&#10;cErEO4nD+Lrb91S6oPQHI+SSmH3LYt8iV8WpQl66+DJoFkTv78RWTI0qbnCtp74qmkAyrN2w0Cqn&#10;rtlhfBgYn06DGy6UBncmrzTzyT10Htrr6gaMbqfI4fidq+1ewfjRMDW+PlKq6cqpNA+Tdo8rsucV&#10;XMbAY/tw+G3f14PX/fM2+QsAAP//AwBQSwMEFAAGAAgAAAAhALc4SZzgAAAACQEAAA8AAABkcnMv&#10;ZG93bnJldi54bWxMj8FOwzAMhu9IvENkJG5buhRR1jWdEGLigNDE2IVb2nhNtSapkmwrb485sZNl&#10;+dPv76/Wkx3YGUPsvZOwmGfA0LVe966TsP/azJ6AxaScVoN3KOEHI6zr25tKldpf3Ceed6ljFOJi&#10;qSSYlMaS89gatCrO/YiObgcfrEq0ho7roC4UbgcusuyRW9U7+mDUiC8G2+PuZCUcv1+3H9vlXmys&#10;fmuyPhVLE96lvL+bnlfAEk7pH4Y/fVKHmpwaf3I6skHCLBc5oRKEWAAjoHig2RCYFznwuuLXDepf&#10;AAAA//8DAFBLAQItABQABgAIAAAAIQC2gziS/gAAAOEBAAATAAAAAAAAAAAAAAAAAAAAAABbQ29u&#10;dGVudF9UeXBlc10ueG1sUEsBAi0AFAAGAAgAAAAhADj9If/WAAAAlAEAAAsAAAAAAAAAAAAAAAAA&#10;LwEAAF9yZWxzLy5yZWxzUEsBAi0AFAAGAAgAAAAhAMXPhbejAgAAJgUAAA4AAAAAAAAAAAAAAAAA&#10;LgIAAGRycy9lMm9Eb2MueG1sUEsBAi0AFAAGAAgAAAAhALc4SZzgAAAACQEAAA8AAAAAAAAAAAAA&#10;AAAA/QQAAGRycy9kb3ducmV2LnhtbFBLBQYAAAAABAAEAPMAAAAKBgAAAAA=&#10;" fillcolor="#4f81bd" strokecolor="#385d8a" strokeweight="2pt">
            <v:textbox>
              <w:txbxContent>
                <w:p w:rsidR="00255C40" w:rsidRPr="00461AD6" w:rsidRDefault="00255C40" w:rsidP="00087FAD">
                  <w:pPr>
                    <w:jc w:val="center"/>
                    <w:rPr>
                      <w:rFonts w:ascii="Algerian" w:hAnsi="Algerian"/>
                      <w:sz w:val="72"/>
                      <w:szCs w:val="72"/>
                      <w:lang w:val="uk-UA"/>
                    </w:rPr>
                  </w:pPr>
                  <w:r w:rsidRPr="00461AD6">
                    <w:rPr>
                      <w:rFonts w:ascii="Algerian" w:hAnsi="Algerian"/>
                      <w:sz w:val="72"/>
                      <w:szCs w:val="72"/>
                      <w:lang w:val="uk-UA"/>
                    </w:rPr>
                    <w:t>?</w:t>
                  </w:r>
                </w:p>
              </w:txbxContent>
            </v:textbox>
          </v:rect>
        </w:pict>
      </w:r>
      <w:r>
        <w:rPr>
          <w:noProof/>
          <w:lang w:eastAsia="ru-RU"/>
        </w:rPr>
        <w:pict>
          <v:rect id="Прямоугольник 14366" o:spid="_x0000_s1059" style="position:absolute;margin-left:388.55pt;margin-top:17.5pt;width:53.2pt;height:57.6pt;z-index:251671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toRpAIAACYFAAAOAAAAZHJzL2Uyb0RvYy54bWysVEtu2zAQ3RfoHQjuG9mO7bhG5MCN4aJA&#10;kARIiqzHFGUJoEiWpC2lqwLdFugReohuin5yBvlGHVKy43xWRb2gZzQ/znszPD6pCkHW3NhcyZh2&#10;DzqUcMlUkstlTN9fz1+NKLEOZAJCSR7TW27pyeTli+NSj3lPZUok3BBMIu241DHNnNPjKLIs4wXY&#10;A6W5RGOqTAEOVbOMEgMlZi9E1Ot0hlGpTKKNYtxa/DprjHQS8qcpZ+4iTS13RMQU7+bCacK58Gc0&#10;OYbx0oDOctZeA/7hFgXkEovuUs3AAVmZ/EmqImdGWZW6A6aKSKVpznjoAbvpdh51c5WB5qEXBMfq&#10;HUz2/6Vl5+tLQ/IEuesfDoeUSCiQpvrb5tPma/27vtt8rr/Xd/WvzZf6T/2j/kkaP8St1HaM4Vf6&#10;0rSaRdGDUKWm8P/YHqkC1rc7rHnlCMOPw6PBsI+MMDQdHXYHvcBFdB+sjXVvuSqIF2JqkMqAMKzP&#10;rMOC6Lp18bWsEnkyz4UIilkuToUha0Da+/NR983MM40hD9yEJGVMe4N+x18EcPxSAQ7FQiMgVi4p&#10;AbHEuWbOhNoPou0zRULxDBLelB508Let3Lg/vYXvYgY2a0JCiTZESJ+PhzFum/agNzB7yVWLqiFv&#10;5EP8p4VKbpFRo5pRt5rNcyxwBtZdgsHZxlZxX90FHqlQ2L9qJUoyZT4+993748ihlZISdwWx+bAC&#10;wykR7yQO4+tu31PpgtIfHCGXxOxbFvsWuSpOFfLSxZdBsyB6fye2YmpUcYNrPfVV0QSSYe2GhVY5&#10;dc0O48PA+HQa3HChNLgzeaWZT+6h89BeVzdgdDtFDsfvXG33CsaPhqnx9ZFSTVdOpXmYtHtckT2v&#10;4DIGHtuHw2/7vh687p+3yV8AAAD//wMAUEsDBBQABgAIAAAAIQCW1X204AAAAAoBAAAPAAAAZHJz&#10;L2Rvd25yZXYueG1sTI/BTsMwEETvSPyDtUjcqN1UIWmIUyFExQGhitILNyde4qixHdluG/6e5QTH&#10;1T7NvKk3sx3ZGUMcvJOwXAhg6DqvB9dLOHxs70pgMSmn1egdSvjGCJvm+qpWlfYX947nfeoZhbhY&#10;KQkmpaniPHYGrYoLP6Gj35cPViU6Q891UBcKtyPPhLjnVg2OGoya8Mlgd9yfrITj5/Pubbc+ZFur&#10;X1oxpGJtwquUtzfz4wOwhHP6g+FXn9ShIafWn5yObJRQFMWSUAmrnDYRUJarHFhLZC4y4E3N/09o&#10;fgAAAP//AwBQSwECLQAUAAYACAAAACEAtoM4kv4AAADhAQAAEwAAAAAAAAAAAAAAAAAAAAAAW0Nv&#10;bnRlbnRfVHlwZXNdLnhtbFBLAQItABQABgAIAAAAIQA4/SH/1gAAAJQBAAALAAAAAAAAAAAAAAAA&#10;AC8BAABfcmVscy8ucmVsc1BLAQItABQABgAIAAAAIQBE0toRpAIAACYFAAAOAAAAAAAAAAAAAAAA&#10;AC4CAABkcnMvZTJvRG9jLnhtbFBLAQItABQABgAIAAAAIQCW1X204AAAAAoBAAAPAAAAAAAAAAAA&#10;AAAAAP4EAABkcnMvZG93bnJldi54bWxQSwUGAAAAAAQABADzAAAACwYAAAAA&#10;" fillcolor="#4f81bd" strokecolor="#385d8a" strokeweight="2pt">
            <v:textbox>
              <w:txbxContent>
                <w:p w:rsidR="00255C40" w:rsidRPr="00461AD6" w:rsidRDefault="00255C40" w:rsidP="00087FAD">
                  <w:pPr>
                    <w:jc w:val="center"/>
                    <w:rPr>
                      <w:rFonts w:ascii="Algerian" w:hAnsi="Algerian"/>
                      <w:sz w:val="72"/>
                      <w:szCs w:val="72"/>
                      <w:lang w:val="uk-UA"/>
                    </w:rPr>
                  </w:pPr>
                  <w:r w:rsidRPr="00461AD6">
                    <w:rPr>
                      <w:rFonts w:ascii="Algerian" w:hAnsi="Algerian"/>
                      <w:sz w:val="72"/>
                      <w:szCs w:val="72"/>
                      <w:lang w:val="uk-UA"/>
                    </w:rPr>
                    <w:t>?</w:t>
                  </w:r>
                </w:p>
              </w:txbxContent>
            </v:textbox>
          </v:rect>
        </w:pict>
      </w:r>
      <w:r>
        <w:rPr>
          <w:noProof/>
          <w:lang w:eastAsia="ru-RU"/>
        </w:rPr>
        <w:pict>
          <v:shape id="Прямая со стрелкой 23552" o:spid="_x0000_s1060" type="#_x0000_t32" style="position:absolute;margin-left:219.85pt;margin-top:21pt;width:0;height:75.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ngGEwIAANQDAAAOAAAAZHJzL2Uyb0RvYy54bWysU02O0zAU3iNxB8t7mrRDmZmo6Ui0lA0/&#10;lYADvDpOYsmxLds07W7gAnMErsCGBT+aMyQ34tnJlAF2iM3L+/H73t+XxdWhkWTPrRNa5XQ6SSnh&#10;iulCqCqn795uHl1Q4jyoAqRWPKdH7ujV8uGDRWsyPtO1lgW3BEGUy1qT09p7kyWJYzVvwE204QqD&#10;pbYNeDRtlRQWWkRvZDJL0ydJq21hrGbcOfSuhyBdRvyy5My/LkvHPZE5xd58lDbKXZDJcgFZZcHU&#10;go1twD900YBQWPQEtQYP5L0Vf0E1glntdOknTDeJLkvBeJwBp5mmf0zzpgbD4yy4HGdOa3L/D5a9&#10;2m8tEUVOZ2fz+YwSBQ2eqfvUX/c33Y/uc39D+g/dLYr+Y3/dfem+d9+62+4rGd7j/lrjMoRZqa0d&#10;LWe2NizjUNomfHFMcog7P552zg+esMHJ0Hs5Pzs/j+dIfuUZ6/xzrhsSlJw6b0FUtV9ppfCw2k7j&#10;ymH/wnmsjIl3CaGo0hshZbyvVKQNJWZzShggy0oJHtXG4NxOVZSArJC+zNuI6LQURcgOOM5Wu5W0&#10;ZA9Iocebi+nT9fCohoIP3st5mo5UcuBf6mJwT9M7P7Y2wsQ2f8MPPa/B1UNODA2s9CDkM1UQfzR4&#10;EbBWtyGAWFKFxnik9zh7OMKw9qDtdHGM10iChdSJaSPNAzfv26jf/xmXPwEAAP//AwBQSwMEFAAG&#10;AAgAAAAhANd1uovfAAAACgEAAA8AAABkcnMvZG93bnJldi54bWxMj0FLw0AQhe+C/2EZwZvdJEpt&#10;YzalCIUeFGwU2uM2O2ZTs7Mhu23jv3ekB73NzPt4816xGF0nTjiE1pOCdJKAQKq9aalR8PG+upuB&#10;CFGT0Z0nVPCNARbl9VWhc+PPtMFTFRvBJhRyrcDG2OdShtqi02HieyTWPv3gdOR1aKQZ9JnNXSez&#10;JJlKp1viD1b3+Gyx/qqOTsF2nU7TameXGFeH15e3bKc3h7VStzfj8glExDH+wfAbn6NDyZn2/kgm&#10;iE7Bw/38kVEeMu7EwOWwZ3KeZSDLQv6vUP4AAAD//wMAUEsBAi0AFAAGAAgAAAAhALaDOJL+AAAA&#10;4QEAABMAAAAAAAAAAAAAAAAAAAAAAFtDb250ZW50X1R5cGVzXS54bWxQSwECLQAUAAYACAAAACEA&#10;OP0h/9YAAACUAQAACwAAAAAAAAAAAAAAAAAvAQAAX3JlbHMvLnJlbHNQSwECLQAUAAYACAAAACEA&#10;FDJ4BhMCAADUAwAADgAAAAAAAAAAAAAAAAAuAgAAZHJzL2Uyb0RvYy54bWxQSwECLQAUAAYACAAA&#10;ACEA13W6i98AAAAKAQAADwAAAAAAAAAAAAAAAABtBAAAZHJzL2Rvd25yZXYueG1sUEsFBgAAAAAE&#10;AAQA8wAAAHkFAAAAAA==&#10;" strokecolor="#4a7ebb">
            <v:stroke endarrow="open"/>
          </v:shape>
        </w:pict>
      </w:r>
    </w:p>
    <w:p w:rsidR="00255C40" w:rsidRDefault="00255C40" w:rsidP="00087FAD">
      <w:pPr>
        <w:rPr>
          <w:noProof/>
          <w:lang w:eastAsia="ru-RU"/>
        </w:rPr>
      </w:pPr>
      <w:r>
        <w:rPr>
          <w:noProof/>
          <w:lang w:eastAsia="ru-RU"/>
        </w:rPr>
        <w:pict>
          <v:rect id="Прямоугольник 23553" o:spid="_x0000_s1061" style="position:absolute;margin-left:193.7pt;margin-top:3.9pt;width:53.2pt;height:57.6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HhtpAIAACYFAAAOAAAAZHJzL2Uyb0RvYy54bWysVEtu2zAQ3RfoHQjuG1mOlY8ROXBjuCgQ&#10;JAGSIusxRVkCKJIlaUvpqkC3BXqEHqKbop+cQb5Rh5ScX7Mq6gU9o/lx3pvh0XFTCbLmxpZKpjTe&#10;GVDCJVNZKZcpfXc1f3VAiXUgMxBK8pTecEuPJy9fHNV6zIeqUCLjhmASace1TmnhnB5HkWUFr8Du&#10;KM0lGnNlKnCommWUGagxeyWi4WCwF9XKZNooxq3Fr7POSCchf55z5s7z3HJHRErxbi6cJpwLf0aT&#10;IxgvDeiiZP014B9uUUEpsehdqhk4ICtT/pWqKplRVuVuh6kqUnleMh56wG7iwZNuLgvQPPSC4Fh9&#10;B5P9f2nZ2frCkDJL6XA3SXYpkVAhTe3XzcfNl/ZXe7v51H5rb9ufm8/t7/Z7+4N0fohbre0Ywy/1&#10;hek1i6IHoclN5f+xPdIErG/usOaNIww/7u0neyNkhKFpfzdOhoGL6D5YG+vecFURL6TUIJUBYVif&#10;WocF0XXr4mtZJcpsXgoRFLNcnAhD1oC0j+YH8euZZxpDHrkJSWpsPBkN/EUAxy8X4FCsNAJi5ZIS&#10;EEuca+ZMqP0o2j5TJBQvIONd6WSAv23lzv3vW/guZmCLLiSU6EOE9Pl4GOO+aQ96B7OXXLNoAnnx&#10;oQ/xnxYqu0FGjepG3Wo2L7HAKVh3AQZnG1vFfXXneORCYf+qlygplPnw3HfvjyOHVkpq3BXE5v0K&#10;DKdEvJU4jIfxyFPpgjJK9pFLYh5aFg8tclWdKOQlxpdBsyB6fye2Ym5UdY1rPfVV0QSSYe2OhV45&#10;cd0O48PA+HQa3HChNLhTeamZT+6h89BeNddgdD9FDsfvTG33CsZPhqnz9ZFSTVdO5WWYtHtckT2v&#10;4DIGHvuHw2/7Qz143T9vkz8AAAD//wMAUEsDBBQABgAIAAAAIQAypfDX3wAAAAkBAAAPAAAAZHJz&#10;L2Rvd25yZXYueG1sTI/BTsMwEETvSPyDtUjcqE1SkSbEqRCi4oBQRemFmxObOGq8jmy3DX/PcqK3&#10;Hc3T7Ey9nt3ITibEwaOE+4UAZrDzesBewv5zc7cCFpNCrUaPRsKPibBurq9qVWl/xg9z2qWeUQjG&#10;SkmwKU0V57Gzxqm48JNB8r59cCqRDD3XQZ0p3I08E+KBOzUgfbBqMs/WdIfd0Uk4fL1s37flPts4&#10;/dqKIRWlDW9S3t7MT4/AkpnTPwx/9ak6NNSp9UfUkY0S8lWxJFRCQQvIX5Y5HS2BWS6ANzW/XND8&#10;AgAA//8DAFBLAQItABQABgAIAAAAIQC2gziS/gAAAOEBAAATAAAAAAAAAAAAAAAAAAAAAABbQ29u&#10;dGVudF9UeXBlc10ueG1sUEsBAi0AFAAGAAgAAAAhADj9If/WAAAAlAEAAAsAAAAAAAAAAAAAAAAA&#10;LwEAAF9yZWxzLy5yZWxzUEsBAi0AFAAGAAgAAAAhAC1seG2kAgAAJgUAAA4AAAAAAAAAAAAAAAAA&#10;LgIAAGRycy9lMm9Eb2MueG1sUEsBAi0AFAAGAAgAAAAhADKl8NffAAAACQEAAA8AAAAAAAAAAAAA&#10;AAAA/gQAAGRycy9kb3ducmV2LnhtbFBLBQYAAAAABAAEAPMAAAAKBgAAAAA=&#10;" fillcolor="#4f81bd" strokecolor="#385d8a" strokeweight="2pt">
            <v:textbox>
              <w:txbxContent>
                <w:p w:rsidR="00255C40" w:rsidRPr="00461AD6" w:rsidRDefault="00255C40" w:rsidP="00087FAD">
                  <w:pPr>
                    <w:jc w:val="center"/>
                    <w:rPr>
                      <w:rFonts w:ascii="Algerian" w:hAnsi="Algerian"/>
                      <w:sz w:val="72"/>
                      <w:szCs w:val="72"/>
                      <w:lang w:val="uk-UA"/>
                    </w:rPr>
                  </w:pPr>
                  <w:r w:rsidRPr="00461AD6">
                    <w:rPr>
                      <w:rFonts w:ascii="Algerian" w:hAnsi="Algerian"/>
                      <w:sz w:val="72"/>
                      <w:szCs w:val="72"/>
                      <w:lang w:val="uk-UA"/>
                    </w:rPr>
                    <w:t>?</w:t>
                  </w:r>
                </w:p>
              </w:txbxContent>
            </v:textbox>
          </v:rect>
        </w:pict>
      </w:r>
    </w:p>
    <w:p w:rsidR="00255C40" w:rsidRDefault="00255C40" w:rsidP="00087FAD">
      <w:pPr>
        <w:rPr>
          <w:rFonts w:ascii="Arial" w:hAnsi="Arial" w:cs="Arial"/>
          <w:color w:val="222222"/>
          <w:sz w:val="21"/>
          <w:szCs w:val="21"/>
          <w:shd w:val="clear" w:color="auto" w:fill="F4F4F2"/>
          <w:lang w:val="uk-UA"/>
        </w:rPr>
      </w:pPr>
    </w:p>
    <w:p w:rsidR="00255C40" w:rsidRPr="002D0F37" w:rsidRDefault="00255C40" w:rsidP="00087FAD">
      <w:pPr>
        <w:rPr>
          <w:noProof/>
          <w:lang w:val="uk-UA" w:eastAsia="ru-RU"/>
        </w:rPr>
      </w:pPr>
      <w:r>
        <w:rPr>
          <w:noProof/>
          <w:lang w:eastAsia="ru-RU"/>
        </w:rPr>
        <w:pict>
          <v:rect id="Прямоугольник 23558" o:spid="_x0000_s1062" style="position:absolute;margin-left:336.55pt;margin-top:10.75pt;width:157.1pt;height:29.4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YpbogIAACcFAAAOAAAAZHJzL2Uyb0RvYy54bWysVEtu2zAQ3RfoHQjuG1n+NI4ROXBjuCgQ&#10;JAGSIusxRVkCKJIlaUvpqkC3BXqEHqKbop+cQb5Rh5Sc/6qoF/SM5sd5b4aHR3UpyIYbWyiZ0Hiv&#10;RwmXTKWFXCX0/eXi1ZgS60CmIJTkCb3mlh5NX744rPSE91WuRMoNwSTSTiqd0Nw5PYkiy3Jegt1T&#10;mks0ZsqU4FA1qyg1UGH2UkT9Xu91VCmTaqMYtxa/zlsjnYb8WcaZO8syyx0RCcW7uXCacC79GU0P&#10;YbIyoPOCddeAf7hFCYXEorep5uCArE3xJFVZMKOsytweU2WksqxgPPSA3cS9R91c5KB56AXBsfoW&#10;Jvv/0rLTzbkhRZrQ/mA0QrIklEhT8237afu1+d3cbD8335ub5tf2S/On+dH8JK0f4lZpO8HwC31u&#10;Os2i6EGoM1P6f2yP1AHr61usee0Iw4/xwcEo3kdKGNoG+4PBOJAR3UVrY91brkrihYQa5DJADJsT&#10;67Aiuu5cfDGrRJEuCiGCYlbLY2HIBpD34WIcv5l7qjHkgZuQpMLOR8Oevwjg/GUCHIqlRkSsXFEC&#10;YoWDzZwJtR9E22eKhOI5pLwtPerhb1e5dX96C9/FHGzehoQSXYiQPh8Pc9w17VFvcfaSq5d1y16o&#10;4j8tVXqNlBrVzrrVbFFggROw7hwMDje2igvrzvDIhML+VSdRkivz8bnv3h9nDq2UVLgsiM2HNRhO&#10;iXgncRoP4uHQb1dQhqP9PirmvmV53yLX5bFCXmJ8GjQLovd3YidmRpVXuNczXxVNIBnWblnolGPX&#10;LjG+DIzPZsENN0qDO5EXmvnkHjoP7WV9BUZ3U+Rw/k7VbrFg8miYWl8fKdVs7VRWhEm7wxXZ8wpu&#10;Y+Cxezn8ut/Xg9fd+zb9CwAA//8DAFBLAwQUAAYACAAAACEAhC5Z6+AAAAAJAQAADwAAAGRycy9k&#10;b3ducmV2LnhtbEyPy07DMBBF90j8gzVI7KjzEM2DTCqEqFggVFG6YefEQxw1tiPbbcPfY1awHN2j&#10;e880m0VP7EzOj9YgpKsEGJneytEMCIeP7V0JzAdhpJisIYRv8rBpr68aUUt7Me903oeBxRLja4Gg&#10;Qphrzn2vSAu/sjOZmH1Zp0WIpxu4dOISy/XEsyRZcy1GExeUmOlJUX/cnzTC8fN597arDtlWy5cu&#10;GUNRKfeKeHuzPD4AC7SEPxh+9aM6tNGpsycjPZsQ1kWeRhQhS++BRaAqixxYh1AmOfC24f8/aH8A&#10;AAD//wMAUEsBAi0AFAAGAAgAAAAhALaDOJL+AAAA4QEAABMAAAAAAAAAAAAAAAAAAAAAAFtDb250&#10;ZW50X1R5cGVzXS54bWxQSwECLQAUAAYACAAAACEAOP0h/9YAAACUAQAACwAAAAAAAAAAAAAAAAAv&#10;AQAAX3JlbHMvLnJlbHNQSwECLQAUAAYACAAAACEA0O2KW6ICAAAnBQAADgAAAAAAAAAAAAAAAAAu&#10;AgAAZHJzL2Uyb0RvYy54bWxQSwECLQAUAAYACAAAACEAhC5Z6+AAAAAJAQAADwAAAAAAAAAAAAAA&#10;AAD8BAAAZHJzL2Rvd25yZXYueG1sUEsFBgAAAAAEAAQA8wAAAAkGAAAAAA==&#10;" fillcolor="#4f81bd" strokecolor="#385d8a" strokeweight="2pt">
            <v:textbox>
              <w:txbxContent>
                <w:p w:rsidR="00255C40" w:rsidRPr="00592E01" w:rsidRDefault="00255C40" w:rsidP="00087FAD">
                  <w:pPr>
                    <w:jc w:val="center"/>
                    <w:rPr>
                      <w:rFonts w:ascii="Algerian" w:hAnsi="Algerian"/>
                      <w:b/>
                      <w:sz w:val="28"/>
                      <w:szCs w:val="28"/>
                      <w:lang w:val="uk-UA"/>
                    </w:rPr>
                  </w:pPr>
                  <w:r w:rsidRPr="00592E01">
                    <w:rPr>
                      <w:rFonts w:ascii="Times New Roman" w:hAnsi="Times New Roman"/>
                      <w:b/>
                      <w:sz w:val="28"/>
                      <w:szCs w:val="28"/>
                      <w:lang w:val="uk-UA"/>
                    </w:rPr>
                    <w:t>Митець</w:t>
                  </w:r>
                </w:p>
              </w:txbxContent>
            </v:textbox>
          </v:rect>
        </w:pict>
      </w:r>
      <w:r>
        <w:rPr>
          <w:noProof/>
          <w:lang w:eastAsia="ru-RU"/>
        </w:rPr>
        <w:pict>
          <v:rect id="Прямоугольник 23559" o:spid="_x0000_s1063" style="position:absolute;margin-left:142.4pt;margin-top:24.45pt;width:157.1pt;height:29.4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AeowIAACcFAAAOAAAAZHJzL2Uyb0RvYy54bWysVEtu2zAQ3RfoHQjuG1n+NLEROXBjuCgQ&#10;JAGSIusxRVkCKJIlaUvpqkC3BXqEHqKbop+cQb5Rh5Sc/6qoF/SM5sd5b4aHR3UpyIYbWyiZ0Hiv&#10;RwmXTKWFXCX0/eXi1QEl1oFMQSjJE3rNLT2avnxxWOkJ76tciZQbgkmknVQ6oblzehJFluW8BLun&#10;NJdozJQpwaFqVlFqoMLspYj6vd7rqFIm1UYxbi1+nbdGOg35s4wzd5ZlljsiEop3c+E04Vz6M5oe&#10;wmRlQOcF664B/3CLEgqJRW9TzcEBWZviSaqyYEZZlbk9pspIZVnBeOgBu4l7j7q5yEHz0AuCY/Ut&#10;TPb/pWWnm3NDijSh/cFoNKZEQok0Nd+2n7Zfm9/NzfZz8725aX5tvzR/mh/NT9L6IW6VthMMv9Dn&#10;ptMsih6EOjOl/8f2SB2wvr7FmteOMPwYj8ejeB8pYWgb7A8GB4GM6C5aG+veclUSLyTUIJcBYtic&#10;WIcV0XXn4otZJYp0UQgRFLNaHgtDNoC8DxcH8Zu5pxpDHrgJSSrsfDTs+YsAzl8mwKFYakTEyhUl&#10;IFY42MyZUPtBtH2mSCieQ8rb0qMe/naVW/ent/BdzMHmbUgo0YUI6fPxMMdd0x71FmcvuXpZt+zF&#10;PsR/Wqr0Gik1qp11q9miwAInYN05GBxubBUX1p3hkQmF/atOoiRX5uNz370/zhxaKalwWRCbD2sw&#10;nBLxTuI0juPh0G9XUIaj/T4q5r5led8i1+WxQl5ifBo0C6L3d2InZkaVV7jXM18VTSAZ1m5Z6JRj&#10;1y4xvgyMz2bBDTdKgzuRF5r55B46D+1lfQVGd1PkcP5O1W6xYPJomFpfHynVbO1UVoRJu8MV2fMK&#10;bmPgsXs5/Lrf14PX3fs2/QsAAP//AwBQSwMEFAAGAAgAAAAhAG52rzTgAAAACgEAAA8AAABkcnMv&#10;ZG93bnJldi54bWxMj8FOwzAQRO9I/IO1SNyoTVRInMapEKLigFBF6YWbE7tx1HgdxW4b/p7lBMfV&#10;Ps28qdazH9jZTrEPqOB+IYBZbIPpsVOw/9zcFcBi0mj0ENAq+LYR1vX1VaVLEy74Yc+71DEKwVhq&#10;BS6lseQ8ts56HRdhtEi/Q5i8TnROHTeTvlC4H3gmxCP3ukdqcHq0z862x93JKzh+vWzft3Kfbbx5&#10;bUSfcummN6Vub+anFbBk5/QHw68+qUNNTk04oYlsUJAVS1JPCpaFBEbAg5Q0riFS5DnwuuL/J9Q/&#10;AAAA//8DAFBLAQItABQABgAIAAAAIQC2gziS/gAAAOEBAAATAAAAAAAAAAAAAAAAAAAAAABbQ29u&#10;dGVudF9UeXBlc10ueG1sUEsBAi0AFAAGAAgAAAAhADj9If/WAAAAlAEAAAsAAAAAAAAAAAAAAAAA&#10;LwEAAF9yZWxzLy5yZWxzUEsBAi0AFAAGAAgAAAAhAG6RIB6jAgAAJwUAAA4AAAAAAAAAAAAAAAAA&#10;LgIAAGRycy9lMm9Eb2MueG1sUEsBAi0AFAAGAAgAAAAhAG52rzTgAAAACgEAAA8AAAAAAAAAAAAA&#10;AAAA/QQAAGRycy9kb3ducmV2LnhtbFBLBQYAAAAABAAEAPMAAAAKBgAAAAA=&#10;" fillcolor="#4f81bd" strokecolor="#385d8a" strokeweight="2pt">
            <v:textbox>
              <w:txbxContent>
                <w:p w:rsidR="00255C40" w:rsidRPr="00592E01" w:rsidRDefault="00255C40" w:rsidP="00087FAD">
                  <w:pPr>
                    <w:jc w:val="center"/>
                    <w:rPr>
                      <w:rFonts w:ascii="Algerian" w:hAnsi="Algerian"/>
                      <w:b/>
                      <w:sz w:val="28"/>
                      <w:szCs w:val="28"/>
                      <w:lang w:val="uk-UA"/>
                    </w:rPr>
                  </w:pPr>
                  <w:r w:rsidRPr="00592E01">
                    <w:rPr>
                      <w:rFonts w:ascii="Times New Roman" w:hAnsi="Times New Roman"/>
                      <w:b/>
                      <w:sz w:val="28"/>
                      <w:szCs w:val="28"/>
                      <w:lang w:val="uk-UA"/>
                    </w:rPr>
                    <w:t>Принц</w:t>
                  </w:r>
                  <w:r>
                    <w:rPr>
                      <w:rFonts w:ascii="Times New Roman" w:hAnsi="Times New Roman"/>
                      <w:b/>
                      <w:sz w:val="28"/>
                      <w:szCs w:val="28"/>
                      <w:lang w:val="uk-UA"/>
                    </w:rPr>
                    <w:t xml:space="preserve"> </w:t>
                  </w:r>
                  <w:r w:rsidRPr="00592E01">
                    <w:rPr>
                      <w:rFonts w:ascii="Times New Roman" w:hAnsi="Times New Roman"/>
                      <w:b/>
                      <w:sz w:val="28"/>
                      <w:szCs w:val="28"/>
                      <w:lang w:val="uk-UA"/>
                    </w:rPr>
                    <w:t>Парадокс</w:t>
                  </w:r>
                </w:p>
              </w:txbxContent>
            </v:textbox>
          </v:rect>
        </w:pict>
      </w:r>
      <w:r>
        <w:rPr>
          <w:noProof/>
          <w:lang w:eastAsia="ru-RU"/>
        </w:rPr>
        <w:pict>
          <v:rect id="Прямоугольник 23560" o:spid="_x0000_s1064" style="position:absolute;margin-left:-63.65pt;margin-top:6.05pt;width:157.1pt;height:29.4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yqowIAACcFAAAOAAAAZHJzL2Uyb0RvYy54bWysVMlu2zAQvRfoPxC8N7K8ZDEiB24MFwWC&#10;JEBS5DymKEsARbIkbSk9Feg1QD+hH9FL0SXfIP9Rh5Sc/VTUB3pGszzOmxkeHtWlIGtubKFkQuOd&#10;HiVcMpUWcpnQD5fzN/uUWAcyBaEkT+g1t/Ro8vrVYaXHvK9yJVJuCCaRdlzphObO6XEUWZbzEuyO&#10;0lyiMVOmBIeqWUapgQqzlyLq93q7UaVMqo1i3Fr8OmuNdBLyZxln7izLLHdEJBTv5sJpwrnwZzQ5&#10;hPHSgM4L1l0D/uEWJRQSQe9SzcABWZniWaqyYEZZlbkdpspIZVnBeKgBq4l7T6q5yEHzUAuSY/Ud&#10;Tfb/pWWn63NDijSh/cFoFxmSUGKbmm+bz5uvze/mdvOl+d7cNr82N82f5kfzk7R+yFul7RjDL/S5&#10;6TSLoiehzkzp/7E8Ugeur++45rUjDD/GBwejeA8BGdoGe4PBfmhGdB+tjXXvuCqJFxJqsJeBYlif&#10;WIeI6Lp18WBWiSKdF0IExSwXx8KQNWDfh/P9+O3MtxpDHrkJSSqsfDTs+YsAzl8mwKFYamTEyiUl&#10;IJY42MyZgP0o2r4AEsBzSHkLPerhb4vcuj+/ha9iBjZvQwJEFyKkz8fDHHdFe9Zbnr3k6kXddq/v&#10;Q/ynhUqvsaVGtbNuNZsXCHAC1p2DweHGUnFh3RkemVBYv+okSnJlPr303fvjzKGVkgqXBbn5uALD&#10;KRHvJU7jQTwcYloXlOFor4+KeWhZPLTIVXmssC8xPg2aBdH7O7EVM6PKK9zrqUdFE0iG2G0XOuXY&#10;tUuMLwPj02lww43S4E7khWY+uafOU3tZX4HR3RQ5nL9TtV0sGD8ZptbXR0o1XTmVFWHS7nnF7nkF&#10;tzH0sXs5/Lo/1IPX/fs2+QsAAP//AwBQSwMEFAAGAAgAAAAhAGdqrvfgAAAACgEAAA8AAABkcnMv&#10;ZG93bnJldi54bWxMj8FOwzAQRO9I/IO1SNxaO0FqmhCnQoiKA0IVpRduTrzEUeN1ZLtt+HvcExxX&#10;8zTztt7MdmRn9GFwJCFbCmBIndMD9RIOn9vFGliIirQaHaGEHwywaW5valVpd6EPPO9jz1IJhUpJ&#10;MDFOFeehM2hVWLoJKWXfzlsV0+l7rr26pHI78lyIFbdqoLRg1ITPBrvj/mQlHL9edu+78pBvrX5t&#10;xRCL0vg3Ke/v5qdHYBHn+AfDVT+pQ5OcWnciHdgoYZHlxUNiU5JnwK7EelUCayUUogTe1Pz/C80v&#10;AAAA//8DAFBLAQItABQABgAIAAAAIQC2gziS/gAAAOEBAAATAAAAAAAAAAAAAAAAAAAAAABbQ29u&#10;dGVudF9UeXBlc10ueG1sUEsBAi0AFAAGAAgAAAAhADj9If/WAAAAlAEAAAsAAAAAAAAAAAAAAAAA&#10;LwEAAF9yZWxzLy5yZWxzUEsBAi0AFAAGAAgAAAAhAKRfLKqjAgAAJwUAAA4AAAAAAAAAAAAAAAAA&#10;LgIAAGRycy9lMm9Eb2MueG1sUEsBAi0AFAAGAAgAAAAhAGdqrvfgAAAACgEAAA8AAAAAAAAAAAAA&#10;AAAA/QQAAGRycy9kb3ducmV2LnhtbFBLBQYAAAAABAAEAPMAAAAKBgAAAAA=&#10;" fillcolor="#4f81bd" strokecolor="#385d8a" strokeweight="2pt">
            <v:textbox>
              <w:txbxContent>
                <w:p w:rsidR="00255C40" w:rsidRPr="00592E01" w:rsidRDefault="00255C40" w:rsidP="00087FAD">
                  <w:pPr>
                    <w:jc w:val="center"/>
                    <w:rPr>
                      <w:rFonts w:ascii="Algerian" w:hAnsi="Algerian"/>
                      <w:b/>
                      <w:sz w:val="28"/>
                      <w:szCs w:val="28"/>
                      <w:lang w:val="uk-UA"/>
                    </w:rPr>
                  </w:pPr>
                  <w:r w:rsidRPr="00592E01">
                    <w:rPr>
                      <w:rFonts w:ascii="Times New Roman" w:hAnsi="Times New Roman"/>
                      <w:b/>
                      <w:sz w:val="28"/>
                      <w:szCs w:val="28"/>
                      <w:lang w:val="uk-UA"/>
                    </w:rPr>
                    <w:t>Король</w:t>
                  </w:r>
                  <w:r>
                    <w:rPr>
                      <w:rFonts w:ascii="Times New Roman" w:hAnsi="Times New Roman"/>
                      <w:b/>
                      <w:sz w:val="28"/>
                      <w:szCs w:val="28"/>
                      <w:lang w:val="uk-UA"/>
                    </w:rPr>
                    <w:t xml:space="preserve"> </w:t>
                  </w:r>
                  <w:r w:rsidRPr="00592E01">
                    <w:rPr>
                      <w:rFonts w:ascii="Times New Roman" w:hAnsi="Times New Roman"/>
                      <w:b/>
                      <w:sz w:val="28"/>
                      <w:szCs w:val="28"/>
                      <w:lang w:val="uk-UA"/>
                    </w:rPr>
                    <w:t>життя</w:t>
                  </w:r>
                </w:p>
              </w:txbxContent>
            </v:textbox>
          </v:rect>
        </w:pict>
      </w:r>
    </w:p>
    <w:p w:rsidR="00255C40" w:rsidRDefault="00255C40" w:rsidP="00087FAD">
      <w:pPr>
        <w:rPr>
          <w:noProof/>
          <w:lang w:eastAsia="ru-RU"/>
        </w:rPr>
      </w:pPr>
      <w:r>
        <w:rPr>
          <w:noProof/>
          <w:lang w:eastAsia="ru-RU"/>
        </w:rPr>
        <w:pict>
          <v:shape id="Прямая со стрелкой 23561" o:spid="_x0000_s1065" type="#_x0000_t32" style="position:absolute;margin-left:278pt;margin-top:25.1pt;width:212.85pt;height:40.65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9UIgIAAOQDAAAOAAAAZHJzL2Uyb0RvYy54bWysU82O0zAQviPxDpbvNEmXlG3VdCVaCgd+&#10;KgEPME2cxJJjW7Zp2tvCC+wj8ApcOPCjfYbkjRg72WqBG+IyGs9kvpn55svy6tgIcmDGciUzmkxi&#10;SpjMVcFlldH377aPLimxDmQBQkmW0ROz9Gr18MGy1Qs2VbUSBTMEQaRdtDqjtXN6EUU2r1kDdqI0&#10;k5gslWnA4dNUUWGgRfRGRNM4nkWtMoU2KmfWYnQzJOkq4Jcly92bsrTMEZFRnM0Fa4LdexutlrCo&#10;DOia5+MY8A9TNMAlNj1DbcAB+WD4X1ANz42yqnSTXDWRKkues7ADbpPEf2zztgbNwi5IjtVnmuz/&#10;g81fH3aG8CKj04t0llAiocEzdZ/76/6m+9l96W9I/7G7RdN/6q+7r92P7nt3230jw/fIX6vtAmHW&#10;cmfGl9U748k4lqYhpeD6BUoj0IMLk2Ng/3Rmnx0dyTE4fRJfJPOUkhxzaTKbpqk/TzTgeDxtrHvO&#10;VEO8k1HrDPCqdmslJR5amaEHHF5aNxTeFfhiqbZcCIzDQkjSZnSeTn0zQNWVAhy6jUYerKwoAVGh&#10;nHNnwtRWCV74al9sTbVfC0MOgJJ6vL1Mnm6Gj2oo2BCdp3E8SsuCe6WKIZzEd3HcaYQJ+/2G72fe&#10;gK2HmpAaVOqAi2eyIO6k8UJgjGpHfoT0g7Eg93F3f5ThDN7bq+IUrhP5F0optB1l77V6/43+/Z9z&#10;9QsAAP//AwBQSwMEFAAGAAgAAAAhAH4O2CrhAAAACgEAAA8AAABkcnMvZG93bnJldi54bWxMj8FO&#10;wzAMhu9IvENkJG4sbaeMUZpOgMRhBw6UShO3rDFttcapmmwrPD3mxG62/On39xeb2Q3ihFPoPWlI&#10;FwkIpMbbnloN9cfr3RpEiIasGTyhhm8MsCmvrwqTW3+mdzxVsRUcQiE3GroYx1zK0HToTFj4EYlv&#10;X35yJvI6tdJO5szhbpBZkqykMz3xh86M+NJhc6iOToPf7g7+87lOflStlrtsHqu3rdL69mZ+egQR&#10;cY7/MPzpszqU7LT3R7JBDBqUWnGXyEOSgWDgYZ3eg9gzuUwVyLKQlxXKXwAAAP//AwBQSwECLQAU&#10;AAYACAAAACEAtoM4kv4AAADhAQAAEwAAAAAAAAAAAAAAAAAAAAAAW0NvbnRlbnRfVHlwZXNdLnht&#10;bFBLAQItABQABgAIAAAAIQA4/SH/1gAAAJQBAAALAAAAAAAAAAAAAAAAAC8BAABfcmVscy8ucmVs&#10;c1BLAQItABQABgAIAAAAIQBTkL9UIgIAAOQDAAAOAAAAAAAAAAAAAAAAAC4CAABkcnMvZTJvRG9j&#10;LnhtbFBLAQItABQABgAIAAAAIQB+Dtgq4QAAAAoBAAAPAAAAAAAAAAAAAAAAAHwEAABkcnMvZG93&#10;bnJldi54bWxQSwUGAAAAAAQABADzAAAAigUAAAAA&#10;" strokecolor="#4a7ebb">
            <v:stroke endarrow="open"/>
          </v:shape>
        </w:pict>
      </w:r>
      <w:r>
        <w:rPr>
          <w:noProof/>
          <w:lang w:eastAsia="ru-RU"/>
        </w:rPr>
        <w:pict>
          <v:shape id="Прямая со стрелкой 23562" o:spid="_x0000_s1066" type="#_x0000_t32" style="position:absolute;margin-left:224.2pt;margin-top:24.45pt;width:0;height:41.3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NcoFQIAANQDAAAOAAAAZHJzL2Uyb0RvYy54bWysU0tu2zAQ3RfoHQjua30aBYlhOUDtupt+&#10;DLQ9wJiiPgBFEiRr2bu0F8gReoVusugHOYN0ow4pxU3bXdHNiDPDeZx587S4OrSC7LmxjZI5TWYx&#10;JVwyVTSyyun7d5snF5RYB7IAoSTP6ZFberV8/GjR6TlPVa1EwQ1BEGnnnc5p7ZyeR5FlNW/BzpTm&#10;EpOlMi04dE0VFQY6RG9FlMbxedQpU2ijGLcWo+sxSZcBvyw5c2/K0nJHRE6xNxesCXbnbbRcwLwy&#10;oOuGTW3AP3TRQiPx0RPUGhyQD6b5C6ptmFFWlW7GVBupsmwYDzPgNEn8xzRva9A8zILkWH2iyf4/&#10;WPZ6vzWkKXKaPs3OU0oktLim/vNwPdz0P/ovww0ZPvZ3aIZPw3V/23/vv/V3/Vcy3kf+Om3nCLOS&#10;WzN5Vm+NJ+NQmtZ/cUxyCJwfT5zzgyNsDDKMZulZloR1RL/qtLHuBVct8YecWmegqWq3UlLiYpVJ&#10;AuWwf2kdvoyF9wX+Uak2jRBhv0KSLqeXWZpRwgBVVgpweGw1zm1lRQmICuXLnAmIVomm8NUex5pq&#10;txKG7AEldLa5SJ6tx0s1FHyMXmZxPEnJgnulijGcxPdxbG2CCW3+hu97XoOtx5qQGlXpoBHPZUHc&#10;UeNGwBjV+QRiCekb40He0+x+CSPt/rRTxTFsI/IeSieUTTL32nzo4/nhz7j8CQAA//8DAFBLAwQU&#10;AAYACAAAACEAaKKr1d8AAAAKAQAADwAAAGRycy9kb3ducmV2LnhtbEyPTUvDQBCG74L/YRnBm92k&#10;xhJjNqUIhR4UbBTscZods6nZ3ZDdtvHfO+JBb/Px8M4z5XKyvTjRGDrvFKSzBAS5xuvOtQreXtc3&#10;OYgQ0WnsvSMFXxRgWV1elFhof3ZbOtWxFRziQoEKTIxDIWVoDFkMMz+Q492HHy1GbsdW6hHPHG57&#10;OU+ShbTYOb5gcKBHQ81nfbQK3jfpIq13ZkVxfXh+epnvcHvYKHV9Na0eQESa4h8MP/qsDhU77f3R&#10;6SB6BVmWZ4xykd+DYOB3sGfyNr0DWZXy/wvVNwAAAP//AwBQSwECLQAUAAYACAAAACEAtoM4kv4A&#10;AADhAQAAEwAAAAAAAAAAAAAAAAAAAAAAW0NvbnRlbnRfVHlwZXNdLnhtbFBLAQItABQABgAIAAAA&#10;IQA4/SH/1gAAAJQBAAALAAAAAAAAAAAAAAAAAC8BAABfcmVscy8ucmVsc1BLAQItABQABgAIAAAA&#10;IQB7GNcoFQIAANQDAAAOAAAAAAAAAAAAAAAAAC4CAABkcnMvZTJvRG9jLnhtbFBLAQItABQABgAI&#10;AAAAIQBooqvV3wAAAAoBAAAPAAAAAAAAAAAAAAAAAG8EAABkcnMvZG93bnJldi54bWxQSwUGAAAA&#10;AAQABADzAAAAewUAAAAA&#10;" strokecolor="#4a7ebb">
            <v:stroke endarrow="open"/>
          </v:shape>
        </w:pict>
      </w:r>
      <w:r>
        <w:rPr>
          <w:noProof/>
          <w:lang w:eastAsia="ru-RU"/>
        </w:rPr>
        <w:pict>
          <v:shape id="Прямая со стрелкой 23563" o:spid="_x0000_s1067" type="#_x0000_t32" style="position:absolute;margin-left:-56.9pt;margin-top:17.6pt;width:239.15pt;height:48.2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ewGgIAANoDAAAOAAAAZHJzL2Uyb0RvYy54bWysU0uOEzEQ3SNxB8t70p+QMBOlMxIJYcMn&#10;EnCAitv9kdy2ZZt0shu4wByBK7BhwUdzhu4bUXb3hAF2iI3bVXY913v1enl1bAQ5cGNrJTOaTGJK&#10;uGQqr2WZ0Xdvt48uKLEOZA5CSZ7RE7f0avXwwbLVC56qSomcG4Ig0i5andHKOb2IIssq3oCdKM0l&#10;HhbKNOAwNGWUG2gRvRFRGsfzqFUm10Yxbi1mN8MhXQX8ouDMvS4Kyx0RGcXeXFhNWPd+jVZLWJQG&#10;dFWzsQ34hy4aqCU+eobagAPy3tR/QTU1M8qqwk2YaiJVFDXjgQOySeI/2LypQPPABcWx+iyT/X+w&#10;7NVhZ0idZzSdzuZTSiQ0OKbuU3/d33Q/us/9Dek/dLe49B/76+5L97371t12X8lwH/VrtV0gzFru&#10;zBhZvTNejGNhGv9FmuQYND+dNedHRxgmp/H0SRrPKGF4Nk/SdJb4oUS/qrWx7jlXDfGbjFpnoC4r&#10;t1ZS4niVSYLwcHhh3VB4V+CflmpbC4F5WAhJ2oxezlL/GKDXCgEOt41G9laWlIAo0cTMmYBolahz&#10;X+2LrSn3a2HIAdBIj7cXydPNcKmCnA/Zy1kcj4ay4F6qfEgn8V0eOY0wgd9v+L7nDdhqqAlHgzcd&#10;1OKZzIk7aZwLGKPaUR8hfWM8mHzk7kcxiO93e5WfwkwiH6GBwrOj2b1D78e4v/9Lrn4CAAD//wMA&#10;UEsDBBQABgAIAAAAIQDMBhdA4gAAAAsBAAAPAAAAZHJzL2Rvd25yZXYueG1sTI/BasMwEETvhf6D&#10;2EJviSy7McWxHEIhkEMLjVtojoq1sZxakrGUxP37bk/NcZnHzNtyNdmeXXAMnXcSxDwBhq7xunOt&#10;hM+PzewZWIjKadV7hxJ+MMCqur8rVaH91e3wUseWUYkLhZJgYhwKzkNj0Kow9wM6yo5+tCrSObZc&#10;j+pK5bbnaZLk3KrO0YJRA74YbL7rs5XwtRW5qPdmjXFzent9T/dqd9pK+fgwrZfAIk7xH4Y/fVKH&#10;ipwO/ux0YL2EmRAZuUcJ2SIFRkSWPy2AHQjNRA68KvntD9UvAAAA//8DAFBLAQItABQABgAIAAAA&#10;IQC2gziS/gAAAOEBAAATAAAAAAAAAAAAAAAAAAAAAABbQ29udGVudF9UeXBlc10ueG1sUEsBAi0A&#10;FAAGAAgAAAAhADj9If/WAAAAlAEAAAsAAAAAAAAAAAAAAAAALwEAAF9yZWxzLy5yZWxzUEsBAi0A&#10;FAAGAAgAAAAhAD8j17AaAgAA2gMAAA4AAAAAAAAAAAAAAAAALgIAAGRycy9lMm9Eb2MueG1sUEsB&#10;Ai0AFAAGAAgAAAAhAMwGF0DiAAAACwEAAA8AAAAAAAAAAAAAAAAAdAQAAGRycy9kb3ducmV2Lnht&#10;bFBLBQYAAAAABAAEAPMAAACDBQAAAAA=&#10;" strokecolor="#4a7ebb">
            <v:stroke endarrow="open"/>
          </v:shape>
        </w:pict>
      </w:r>
    </w:p>
    <w:p w:rsidR="00255C40" w:rsidRDefault="00255C40" w:rsidP="00087FAD">
      <w:pPr>
        <w:rPr>
          <w:noProof/>
          <w:lang w:eastAsia="ru-RU"/>
        </w:rPr>
      </w:pPr>
    </w:p>
    <w:p w:rsidR="00255C40" w:rsidRDefault="00255C40" w:rsidP="00087FAD">
      <w:pPr>
        <w:rPr>
          <w:noProof/>
          <w:lang w:eastAsia="ru-RU"/>
        </w:rPr>
      </w:pPr>
      <w:r>
        <w:rPr>
          <w:noProof/>
          <w:lang w:eastAsia="ru-RU"/>
        </w:rPr>
        <w:pict>
          <v:rect id="Прямоугольник 23564" o:spid="_x0000_s1068" style="position:absolute;margin-left:136.95pt;margin-top:21.65pt;width:175.3pt;height:119.55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ogIAACgFAAAOAAAAZHJzL2Uyb0RvYy54bWysVEtu2zAQ3RfoHQjuG1mKnbpG5MCN4aJA&#10;kARIiqzHFGUJoEiWpC2lqwLdFugReohuin5yBvlGHVJyfs2qqBbUDOf/ZoaHR00lyIYbWyqZ0nhv&#10;QAmXTGWlXKX03eXixZgS60BmIJTkKb3mlh5Nnz87rPWEJ6pQIuOGoBNpJ7VOaeGcnkSRZQWvwO4p&#10;zSUKc2UqcMiaVZQZqNF7JaJkMDiIamUybRTj1uLtvBPSafCf55y5szy33BGRUszNhdOEc+nPaHoI&#10;k5UBXZSsTwP+IYsKSolBb13NwQFZm/IvV1XJjLIqd3tMVZHK85LxUANWEw8eVXNRgOahFgTH6luY&#10;7P9zy04354aUWUqT/dHBkBIJFbap/br9uP3S/mpvtp/ab+1N+3P7uf3dfm9/kE4Pcau1naD5hT43&#10;PWeR9CA0uan8H8sjTcD6+hZr3jjC8DJJkoP9GFvCUBaP4nEyHvluRHfm2lj3hquKeCKlBpsZMIbN&#10;iXWd6k7FR7NKlNmiFCIwZrU8FoZsABs/XIzj1/Pe+wM1IUmNuYyGA58J4ADmAhySlUZIrFxRAmKF&#10;k82cCbEfWNsngoTgBWS8Cz0a4LeL3KmHGh/48VXMwRadSRD1JkJ6fzwMcl+0h70D2lOuWTZ9+7yJ&#10;v1qq7Bp7alQ37FazRYkBTsC6czA43Vgqbqw7wyMXCutXPUVJocyHp+69Pg4dSimpcVsQm/drMJwS&#10;8VbiOL6Kh0O/XoEZjl4myJj7kuV9iVxXxwr7EuPboFkgvb4TOzI3qrrCxZ75qCgCyTB214WeOXbd&#10;FuPTwPhsFtRwpTS4E3mhmXfuofPQXjZXYHQ/RQ4H8FTtNgsmj4ap0/WWUs3WTuVlmLQ7XLF7nsF1&#10;DH3snw6/7/f5oHX3wE3/AAAA//8DAFBLAwQUAAYACAAAACEAbgPAkeEAAAAKAQAADwAAAGRycy9k&#10;b3ducmV2LnhtbEyPwU7DMBBE70j8g7VI3KiDE9omjVMhRMUBVRWlF25O7MZR43UUu234e5YTHFfz&#10;NPO2XE+uZxczhs6jhMdZAsxg43WHrYTD5+ZhCSxEhVr1Ho2EbxNgXd3elKrQ/oof5rKPLaMSDIWS&#10;YGMcCs5DY41TYeYHg5Qd/ehUpHNsuR7Vlcpdz0WSzLlTHdKCVYN5saY57c9Owunrdbfd5Qexcfqt&#10;Trq4yO34LuX93fS8AhbNFP9g+NUndajIqfZn1IH1EsQizQmVkKUpMALmInsCVlOyFBnwquT/X6h+&#10;AAAA//8DAFBLAQItABQABgAIAAAAIQC2gziS/gAAAOEBAAATAAAAAAAAAAAAAAAAAAAAAABbQ29u&#10;dGVudF9UeXBlc10ueG1sUEsBAi0AFAAGAAgAAAAhADj9If/WAAAAlAEAAAsAAAAAAAAAAAAAAAAA&#10;LwEAAF9yZWxzLy5yZWxzUEsBAi0AFAAGAAgAAAAhADMk/76iAgAAKAUAAA4AAAAAAAAAAAAAAAAA&#10;LgIAAGRycy9lMm9Eb2MueG1sUEsBAi0AFAAGAAgAAAAhAG4DwJHhAAAACgEAAA8AAAAAAAAAAAAA&#10;AAAA/AQAAGRycy9kb3ducmV2LnhtbFBLBQYAAAAABAAEAPMAAAAKBgAAAAA=&#10;" fillcolor="#4f81bd" strokecolor="#385d8a" strokeweight="2pt">
            <v:textbox>
              <w:txbxContent>
                <w:p w:rsidR="00255C40" w:rsidRDefault="00255C40" w:rsidP="00087FAD">
                  <w:pPr>
                    <w:jc w:val="center"/>
                  </w:pPr>
                  <w:hyperlink r:id="rId34" w:tooltip="&quot;Оскар Уайльд&quot; " w:history="1">
                    <w:r w:rsidRPr="00343C0E">
                      <w:rPr>
                        <w:rFonts w:ascii="inherit" w:hAnsi="inherit"/>
                        <w:noProof/>
                        <w:color w:val="1A4C78"/>
                        <w:sz w:val="18"/>
                        <w:szCs w:val="18"/>
                        <w:bdr w:val="none" w:sz="0" w:space="0" w:color="auto" w:frame="1"/>
                        <w:lang w:eastAsia="ru-RU"/>
                      </w:rPr>
                      <w:pict>
                        <v:shape id="Рисунок 23566" o:spid="_x0000_i1043" type="#_x0000_t75" alt="http://1001fact.ru/wp-content/uploads/2012/04/Oscar_Wilde-300x224.jpg" href="http://1001fact.ru/wp-content/uploads/2012/04/Oscar" title="&quot;Оскар Уайльд&quot;" style="width:157.5pt;height:117.75pt;visibility:visible" o:button="t">
                          <v:fill o:detectmouseclick="t"/>
                          <v:imagedata r:id="rId35" o:title=""/>
                        </v:shape>
                      </w:pict>
                    </w:r>
                  </w:hyperlink>
                </w:p>
              </w:txbxContent>
            </v:textbox>
          </v:rect>
        </w:pict>
      </w: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p>
    <w:p w:rsidR="00255C40" w:rsidRDefault="00255C40" w:rsidP="00087FAD">
      <w:pPr>
        <w:rPr>
          <w:noProof/>
          <w:lang w:eastAsia="ru-RU"/>
        </w:rPr>
      </w:pPr>
      <w:r>
        <w:rPr>
          <w:noProof/>
          <w:lang w:eastAsia="ru-RU"/>
        </w:rPr>
        <w:pict>
          <v:rect id="Прямоугольник 23565" o:spid="_x0000_s1069" style="position:absolute;margin-left:150.65pt;margin-top:17.55pt;width:157.1pt;height:29.4pt;z-index:25167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dvowIAACcFAAAOAAAAZHJzL2Uyb0RvYy54bWysVMlu2zAQvRfoPxC8N7K8ZDEiB24MFwWC&#10;JEBS5DymKEsARbIkbSk9Feg1QD+hH9FL0SXfIP9Rh5Sc/VTUB3pGs3Hem+HhUV0KsubGFkomNN7p&#10;UcIlU2khlwn9cDl/s0+JdSBTEEryhF5zS48mr18dVnrM+ypXIuWGYBJpx5VOaO6cHkeRZTkvwe4o&#10;zSUaM2VKcKiaZZQaqDB7KaJ+r7cbVcqk2ijGrcWvs9ZIJyF/lnHmzrLMckdEQvFuLpwmnAt/RpND&#10;GC8N6Lxg3TXgH25RQiGx6F2qGTggK1M8S1UWzCirMrfDVBmpLCsYDz1gN3HvSTcXOWgeekFwrL6D&#10;yf6/tOx0fW5IkSa0PxjtjiiRUCJNzbfN583X5ndzu/nSfG9um1+bm+ZP86P5SVo/xK3SdozhF/rc&#10;dJpF0YNQZ6b0/9geqQPW13dY89oRhh/jg4NRvIeUMLQN9gaD/UBGdB+tjXXvuCqJFxJqkMsAMaxP&#10;rMOK6Lp18cWsEkU6L4QIilkujoUha0Deh/P9+O3MU40hj9yEJBV2Phr2/EUA5y8T4FAsNSJi5ZIS&#10;EEscbOZMqP0o2r5QJBTPIeVt6VEPf9vKrfvzW/guZmDzNiSU6EKE9Pl4mOOuaY96i7OXXL2oW/aG&#10;PsR/Wqj0Gik1qp11q9m8wAInYN05GBxubBUX1p3hkQmF/atOoiRX5tNL370/zhxaKalwWRCbjysw&#10;nBLxXuI0HsTDod+uoAxHe31UzEPL4qFFrspjhbzE+DRoFkTv78RWzIwqr3Cvp74qmkAyrN2y0CnH&#10;rl1ifBkYn06DG26UBnciLzTzyT10HtrL+gqM7qbI4fydqu1iwfjJMLW+PlKq6cqprAiTdo8rsucV&#10;3MbAY/dy+HV/qAev+/dt8hcAAP//AwBQSwMEFAAGAAgAAAAhADnG5fngAAAACQEAAA8AAABkcnMv&#10;ZG93bnJldi54bWxMj8FOwzAMhu9IvENkJG4s6aoOWppOCDFxQGhi7MItbUxTrXGqJNvK2xNO7GbL&#10;n35/f72e7chO6MPgSEK2EMCQOqcH6iXsPzd3D8BCVKTV6Agl/GCAdXN9VatKuzN94GkXe5ZCKFRK&#10;golxqjgPnUGrwsJNSOn27bxVMa2+59qrcwq3I18KseJWDZQ+GDXhs8HusDtaCYevl+37ttwvN1a/&#10;tmKI96Xxb1Le3sxPj8AizvEfhj/9pA5NcmrdkXRgo4RcZHlC01BkwBKwyooCWCuhzEvgTc0vGzS/&#10;AAAA//8DAFBLAQItABQABgAIAAAAIQC2gziS/gAAAOEBAAATAAAAAAAAAAAAAAAAAAAAAABbQ29u&#10;dGVudF9UeXBlc10ueG1sUEsBAi0AFAAGAAgAAAAhADj9If/WAAAAlAEAAAsAAAAAAAAAAAAAAAAA&#10;LwEAAF9yZWxzLy5yZWxzUEsBAi0AFAAGAAgAAAAhAJh2d2+jAgAAJwUAAA4AAAAAAAAAAAAAAAAA&#10;LgIAAGRycy9lMm9Eb2MueG1sUEsBAi0AFAAGAAgAAAAhADnG5fngAAAACQEAAA8AAAAAAAAAAAAA&#10;AAAA/QQAAGRycy9kb3ducmV2LnhtbFBLBQYAAAAABAAEAPMAAAAKBgAAAAA=&#10;" fillcolor="#4f81bd" strokecolor="#385d8a" strokeweight="2pt">
            <v:textbox>
              <w:txbxContent>
                <w:p w:rsidR="00255C40" w:rsidRPr="00461AD6" w:rsidRDefault="00255C40" w:rsidP="00087FAD">
                  <w:pPr>
                    <w:jc w:val="center"/>
                    <w:rPr>
                      <w:b/>
                      <w:sz w:val="28"/>
                      <w:szCs w:val="28"/>
                      <w:lang w:val="uk-UA"/>
                    </w:rPr>
                  </w:pPr>
                  <w:r>
                    <w:rPr>
                      <w:rFonts w:ascii="Times New Roman" w:hAnsi="Times New Roman"/>
                      <w:b/>
                      <w:sz w:val="28"/>
                      <w:szCs w:val="28"/>
                      <w:lang w:val="uk-UA"/>
                    </w:rPr>
                    <w:t>Оскар Уайльд</w:t>
                  </w:r>
                </w:p>
              </w:txbxContent>
            </v:textbox>
          </v:rect>
        </w:pict>
      </w:r>
    </w:p>
    <w:p w:rsidR="00255C40" w:rsidRPr="00624335"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eastAsia="ru-RU"/>
        </w:rPr>
      </w:pPr>
      <w:r w:rsidRPr="008C7D7E">
        <w:rPr>
          <w:rFonts w:ascii="Times New Roman" w:hAnsi="Times New Roman"/>
          <w:b/>
          <w:bCs/>
          <w:sz w:val="28"/>
          <w:szCs w:val="28"/>
          <w:lang w:val="en-US" w:eastAsia="ru-RU"/>
        </w:rPr>
        <w:t>VI</w:t>
      </w:r>
      <w:r w:rsidRPr="000D0003">
        <w:rPr>
          <w:rFonts w:ascii="Times New Roman" w:hAnsi="Times New Roman"/>
          <w:b/>
          <w:bCs/>
          <w:sz w:val="28"/>
          <w:szCs w:val="28"/>
          <w:lang w:eastAsia="ru-RU"/>
        </w:rPr>
        <w:t xml:space="preserve">. </w:t>
      </w:r>
      <w:r w:rsidRPr="00B023A7">
        <w:rPr>
          <w:rFonts w:ascii="Times New Roman" w:hAnsi="Times New Roman"/>
          <w:b/>
          <w:bCs/>
          <w:sz w:val="28"/>
          <w:szCs w:val="28"/>
          <w:lang w:eastAsia="ru-RU"/>
        </w:rPr>
        <w:t>Закріплення</w:t>
      </w:r>
      <w:r>
        <w:rPr>
          <w:rFonts w:ascii="Times New Roman" w:hAnsi="Times New Roman"/>
          <w:b/>
          <w:bCs/>
          <w:sz w:val="28"/>
          <w:szCs w:val="28"/>
          <w:lang w:val="uk-UA" w:eastAsia="ru-RU"/>
        </w:rPr>
        <w:t xml:space="preserve"> </w:t>
      </w:r>
      <w:r w:rsidRPr="00B023A7">
        <w:rPr>
          <w:rFonts w:ascii="Times New Roman" w:hAnsi="Times New Roman"/>
          <w:b/>
          <w:bCs/>
          <w:sz w:val="28"/>
          <w:szCs w:val="28"/>
          <w:lang w:eastAsia="ru-RU"/>
        </w:rPr>
        <w:t>набутих</w:t>
      </w:r>
      <w:r>
        <w:rPr>
          <w:rFonts w:ascii="Times New Roman" w:hAnsi="Times New Roman"/>
          <w:b/>
          <w:bCs/>
          <w:sz w:val="28"/>
          <w:szCs w:val="28"/>
          <w:lang w:val="uk-UA" w:eastAsia="ru-RU"/>
        </w:rPr>
        <w:t xml:space="preserve"> </w:t>
      </w:r>
      <w:r w:rsidRPr="00B023A7">
        <w:rPr>
          <w:rFonts w:ascii="Times New Roman" w:hAnsi="Times New Roman"/>
          <w:b/>
          <w:bCs/>
          <w:sz w:val="28"/>
          <w:szCs w:val="28"/>
          <w:lang w:eastAsia="ru-RU"/>
        </w:rPr>
        <w:t>знань</w:t>
      </w:r>
      <w:r w:rsidRPr="000D0003">
        <w:rPr>
          <w:rFonts w:ascii="Times New Roman" w:hAnsi="Times New Roman"/>
          <w:b/>
          <w:bCs/>
          <w:sz w:val="28"/>
          <w:szCs w:val="28"/>
          <w:lang w:eastAsia="ru-RU"/>
        </w:rPr>
        <w:t xml:space="preserve">, </w:t>
      </w:r>
      <w:r w:rsidRPr="00B023A7">
        <w:rPr>
          <w:rFonts w:ascii="Times New Roman" w:hAnsi="Times New Roman"/>
          <w:b/>
          <w:bCs/>
          <w:sz w:val="28"/>
          <w:szCs w:val="28"/>
          <w:lang w:eastAsia="ru-RU"/>
        </w:rPr>
        <w:t>умінь</w:t>
      </w:r>
      <w:r w:rsidRPr="000D0003">
        <w:rPr>
          <w:rFonts w:ascii="Times New Roman" w:hAnsi="Times New Roman"/>
          <w:b/>
          <w:bCs/>
          <w:sz w:val="28"/>
          <w:szCs w:val="28"/>
          <w:lang w:eastAsia="ru-RU"/>
        </w:rPr>
        <w:t xml:space="preserve"> </w:t>
      </w:r>
      <w:r w:rsidRPr="00B023A7">
        <w:rPr>
          <w:rFonts w:ascii="Times New Roman" w:hAnsi="Times New Roman"/>
          <w:b/>
          <w:bCs/>
          <w:sz w:val="28"/>
          <w:szCs w:val="28"/>
          <w:lang w:eastAsia="ru-RU"/>
        </w:rPr>
        <w:t>та</w:t>
      </w:r>
      <w:r w:rsidRPr="000D0003">
        <w:rPr>
          <w:rFonts w:ascii="Times New Roman" w:hAnsi="Times New Roman"/>
          <w:b/>
          <w:bCs/>
          <w:sz w:val="28"/>
          <w:szCs w:val="28"/>
          <w:lang w:eastAsia="ru-RU"/>
        </w:rPr>
        <w:t xml:space="preserve"> </w:t>
      </w:r>
      <w:r w:rsidRPr="00B023A7">
        <w:rPr>
          <w:rFonts w:ascii="Times New Roman" w:hAnsi="Times New Roman"/>
          <w:b/>
          <w:bCs/>
          <w:sz w:val="28"/>
          <w:szCs w:val="28"/>
          <w:lang w:eastAsia="ru-RU"/>
        </w:rPr>
        <w:t>навичок</w:t>
      </w:r>
    </w:p>
    <w:p w:rsidR="00255C40" w:rsidRDefault="00255C40" w:rsidP="00624335">
      <w:pPr>
        <w:autoSpaceDE w:val="0"/>
        <w:autoSpaceDN w:val="0"/>
        <w:adjustRightInd w:val="0"/>
        <w:spacing w:before="100" w:beforeAutospacing="1" w:after="0" w:line="360" w:lineRule="auto"/>
        <w:ind w:left="-709"/>
        <w:jc w:val="both"/>
        <w:rPr>
          <w:rFonts w:ascii="Times New Roman" w:hAnsi="Times New Roman"/>
          <w:b/>
          <w:bCs/>
          <w:sz w:val="28"/>
          <w:szCs w:val="28"/>
          <w:lang w:val="en-US"/>
        </w:rPr>
      </w:pPr>
      <w:r>
        <w:rPr>
          <w:rFonts w:ascii="Times New Roman" w:hAnsi="Times New Roman"/>
          <w:b/>
          <w:bCs/>
          <w:sz w:val="28"/>
          <w:szCs w:val="28"/>
          <w:lang w:val="en-US" w:eastAsia="ru-RU"/>
        </w:rPr>
        <w:t xml:space="preserve">T: </w:t>
      </w:r>
      <w:r>
        <w:rPr>
          <w:rFonts w:ascii="Times New Roman" w:hAnsi="Times New Roman"/>
          <w:bCs/>
          <w:sz w:val="28"/>
          <w:szCs w:val="28"/>
          <w:lang w:val="en-US" w:eastAsia="ru-RU"/>
        </w:rPr>
        <w:t xml:space="preserve">And now after reading, watching, speaking and listening tell me please which </w:t>
      </w:r>
      <w:r w:rsidRPr="00BF35C2">
        <w:rPr>
          <w:rFonts w:ascii="Times New Roman" w:hAnsi="Times New Roman"/>
          <w:bCs/>
          <w:sz w:val="28"/>
          <w:szCs w:val="28"/>
          <w:lang w:val="en-US" w:eastAsia="ru-RU"/>
        </w:rPr>
        <w:t>portrait belong</w:t>
      </w:r>
      <w:r>
        <w:rPr>
          <w:rFonts w:ascii="Times New Roman" w:hAnsi="Times New Roman"/>
          <w:bCs/>
          <w:sz w:val="28"/>
          <w:szCs w:val="28"/>
          <w:lang w:val="en-US" w:eastAsia="ru-RU"/>
        </w:rPr>
        <w:t xml:space="preserve"> to</w:t>
      </w:r>
      <w:r>
        <w:rPr>
          <w:rFonts w:ascii="Times New Roman" w:hAnsi="Times New Roman"/>
          <w:bCs/>
          <w:sz w:val="28"/>
          <w:szCs w:val="28"/>
          <w:lang w:val="uk-UA" w:eastAsia="ru-RU"/>
        </w:rPr>
        <w:t xml:space="preserve"> </w:t>
      </w:r>
      <w:r w:rsidRPr="00BF35C2">
        <w:rPr>
          <w:rFonts w:ascii="Times New Roman" w:hAnsi="Times New Roman"/>
          <w:b/>
          <w:bCs/>
          <w:sz w:val="28"/>
          <w:szCs w:val="28"/>
          <w:lang w:val="en-US"/>
        </w:rPr>
        <w:t>Dorian Gray</w:t>
      </w:r>
      <w:r>
        <w:rPr>
          <w:rFonts w:ascii="Times New Roman" w:hAnsi="Times New Roman"/>
          <w:b/>
          <w:bCs/>
          <w:sz w:val="28"/>
          <w:szCs w:val="28"/>
          <w:lang w:val="en-US"/>
        </w:rPr>
        <w:t>?</w:t>
      </w:r>
    </w:p>
    <w:p w:rsidR="00255C40" w:rsidRDefault="00255C40" w:rsidP="00624335">
      <w:pPr>
        <w:autoSpaceDE w:val="0"/>
        <w:autoSpaceDN w:val="0"/>
        <w:adjustRightInd w:val="0"/>
        <w:spacing w:before="100" w:beforeAutospacing="1" w:after="0" w:line="360" w:lineRule="auto"/>
        <w:ind w:left="-709" w:right="-284"/>
        <w:jc w:val="center"/>
        <w:rPr>
          <w:rFonts w:ascii="Times New Roman" w:hAnsi="Times New Roman"/>
          <w:bCs/>
          <w:sz w:val="28"/>
          <w:szCs w:val="28"/>
          <w:lang w:val="en-US" w:eastAsia="ru-RU"/>
        </w:rPr>
      </w:pPr>
      <w:bookmarkStart w:id="1" w:name="_GoBack"/>
      <w:r w:rsidRPr="00343C0E">
        <w:rPr>
          <w:rFonts w:ascii="Times New Roman" w:hAnsi="Times New Roman"/>
          <w:noProof/>
          <w:sz w:val="28"/>
          <w:szCs w:val="28"/>
          <w:lang w:eastAsia="ru-RU"/>
        </w:rPr>
        <w:pict>
          <v:shape id="Рисунок 1" o:spid="_x0000_i1044" type="#_x0000_t75" style="width:103.5pt;height:127.5pt;visibility:visible">
            <v:imagedata r:id="rId36" o:title=""/>
          </v:shape>
        </w:pict>
      </w:r>
      <w:r w:rsidRPr="00343C0E">
        <w:rPr>
          <w:rFonts w:ascii="Times New Roman" w:hAnsi="Times New Roman"/>
          <w:noProof/>
          <w:sz w:val="28"/>
          <w:szCs w:val="28"/>
          <w:lang w:eastAsia="ru-RU"/>
        </w:rPr>
        <w:pict>
          <v:shape id="Рисунок 2" o:spid="_x0000_i1045" type="#_x0000_t75" style="width:99.75pt;height:129pt;visibility:visible">
            <v:imagedata r:id="rId37"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3" o:spid="_x0000_i1046" type="#_x0000_t75" style="width:99pt;height:128.25pt;visibility:visible">
            <v:imagedata r:id="rId38"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4" o:spid="_x0000_i1047" type="#_x0000_t75" style="width:110.25pt;height:129pt;visibility:visible">
            <v:imagedata r:id="rId39"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5" o:spid="_x0000_i1048" type="#_x0000_t75" style="width:95.25pt;height:125.25pt;visibility:visible">
            <v:imagedata r:id="rId40" o:title=""/>
          </v:shape>
        </w:pict>
      </w:r>
    </w:p>
    <w:p w:rsidR="00255C40" w:rsidRPr="00087FAD" w:rsidRDefault="00255C40" w:rsidP="00624335">
      <w:pPr>
        <w:autoSpaceDE w:val="0"/>
        <w:autoSpaceDN w:val="0"/>
        <w:adjustRightInd w:val="0"/>
        <w:spacing w:before="100" w:beforeAutospacing="1" w:after="0" w:line="360" w:lineRule="auto"/>
        <w:ind w:left="-709" w:right="-284"/>
        <w:jc w:val="center"/>
        <w:rPr>
          <w:rFonts w:ascii="Times New Roman" w:hAnsi="Times New Roman"/>
          <w:bCs/>
          <w:sz w:val="28"/>
          <w:szCs w:val="28"/>
          <w:lang w:eastAsia="ru-RU"/>
        </w:rPr>
      </w:pPr>
      <w:r w:rsidRPr="00343C0E">
        <w:rPr>
          <w:rFonts w:ascii="Times New Roman" w:hAnsi="Times New Roman"/>
          <w:noProof/>
          <w:sz w:val="28"/>
          <w:szCs w:val="28"/>
          <w:lang w:eastAsia="ru-RU"/>
        </w:rPr>
        <w:pict>
          <v:shape id="Рисунок 6" o:spid="_x0000_i1049" type="#_x0000_t75" style="width:100.5pt;height:126pt;visibility:visible">
            <v:imagedata r:id="rId41" o:title=""/>
          </v:shape>
        </w:pict>
      </w:r>
      <w:r w:rsidRPr="00343C0E">
        <w:rPr>
          <w:rFonts w:ascii="Times New Roman" w:hAnsi="Times New Roman"/>
          <w:noProof/>
          <w:sz w:val="28"/>
          <w:szCs w:val="28"/>
          <w:lang w:eastAsia="ru-RU"/>
        </w:rPr>
        <w:pict>
          <v:shape id="Рисунок 7" o:spid="_x0000_i1050" type="#_x0000_t75" style="width:91.5pt;height:128.25pt;visibility:visible">
            <v:imagedata r:id="rId42"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8" o:spid="_x0000_i1051" type="#_x0000_t75" style="width:108pt;height:129.75pt;visibility:visible">
            <v:imagedata r:id="rId43"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9" o:spid="_x0000_i1052" type="#_x0000_t75" style="width:103.5pt;height:127.5pt;visibility:visible">
            <v:imagedata r:id="rId44" o:title=""/>
          </v:shape>
        </w:pict>
      </w:r>
      <w:r w:rsidRPr="00343C0E">
        <w:rPr>
          <w:rFonts w:ascii="Times New Roman" w:hAnsi="Times New Roman"/>
          <w:noProof/>
          <w:color w:val="000000"/>
          <w:w w:val="0"/>
          <w:sz w:val="2"/>
          <w:u w:color="000000"/>
          <w:bdr w:val="none" w:sz="0" w:space="0" w:color="000000"/>
          <w:shd w:val="clear" w:color="000000" w:fill="000000"/>
          <w:lang w:eastAsia="ru-RU"/>
        </w:rPr>
        <w:pict>
          <v:shape id="Рисунок 10" o:spid="_x0000_i1053" type="#_x0000_t75" style="width:103.5pt;height:129pt;visibility:visible">
            <v:imagedata r:id="rId45" o:title=""/>
          </v:shape>
        </w:pict>
      </w:r>
    </w:p>
    <w:bookmarkEnd w:id="1"/>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b/>
          <w:bCs/>
          <w:sz w:val="28"/>
          <w:szCs w:val="28"/>
          <w:lang w:val="uk-UA" w:eastAsia="ru-RU"/>
        </w:rPr>
        <w:t>Аналітичне коментування</w:t>
      </w:r>
    </w:p>
    <w:p w:rsidR="00255C40" w:rsidRPr="000D0003" w:rsidRDefault="00255C40" w:rsidP="00EB7D1C">
      <w:pPr>
        <w:autoSpaceDE w:val="0"/>
        <w:autoSpaceDN w:val="0"/>
        <w:adjustRightInd w:val="0"/>
        <w:spacing w:before="100" w:beforeAutospacing="1" w:after="0" w:line="360" w:lineRule="auto"/>
        <w:ind w:left="-709" w:firstLine="708"/>
        <w:jc w:val="both"/>
        <w:rPr>
          <w:rFonts w:ascii="Times New Roman" w:hAnsi="Times New Roman"/>
          <w:sz w:val="28"/>
          <w:szCs w:val="28"/>
          <w:lang w:val="uk-UA" w:eastAsia="ru-RU"/>
        </w:rPr>
      </w:pPr>
      <w:r w:rsidRPr="000D0003">
        <w:rPr>
          <w:rFonts w:ascii="Times New Roman" w:hAnsi="Times New Roman"/>
          <w:b/>
          <w:sz w:val="28"/>
          <w:szCs w:val="28"/>
          <w:lang w:val="uk-UA" w:eastAsia="ru-RU"/>
        </w:rPr>
        <w:t>Викладач</w:t>
      </w:r>
      <w:r w:rsidRPr="000D0003">
        <w:rPr>
          <w:rFonts w:ascii="Times New Roman" w:hAnsi="Times New Roman"/>
          <w:sz w:val="28"/>
          <w:szCs w:val="28"/>
          <w:lang w:val="uk-UA" w:eastAsia="ru-RU"/>
        </w:rPr>
        <w:t>: Прокоментуйте висловлювання О. Уайльда й висловіть свою думку про те, як воно співвідноситься з романом «Портрет Доріана Грея»: «…Мистецтво — не іграшка і не забаганка, а неодмінна передумова людського життя… Це наочне виховання моралі. Навчитися любити природу простіше за допомогою Мистецтва. Воно ушляхетнює кожну польову квітку. І хлопчина, що бачить, якою дивовижно прекрасною є пташка, вирізьблена з дерева чи намальована на полотні, можливо, не жбурне… каменюки в живого птаха. Нам необхідна духовність у повсякденному житті…»</w:t>
      </w:r>
    </w:p>
    <w:p w:rsidR="00255C40" w:rsidRPr="000D0003" w:rsidRDefault="00255C40" w:rsidP="00624335">
      <w:pPr>
        <w:autoSpaceDE w:val="0"/>
        <w:autoSpaceDN w:val="0"/>
        <w:adjustRightInd w:val="0"/>
        <w:spacing w:before="100" w:beforeAutospacing="1" w:after="0" w:line="360" w:lineRule="auto"/>
        <w:ind w:left="-709" w:firstLine="708"/>
        <w:jc w:val="both"/>
        <w:rPr>
          <w:rFonts w:ascii="Times New Roman" w:hAnsi="Times New Roman"/>
          <w:sz w:val="28"/>
          <w:szCs w:val="28"/>
          <w:lang w:val="uk-UA" w:eastAsia="ru-RU"/>
        </w:rPr>
      </w:pPr>
      <w:r w:rsidRPr="000D0003">
        <w:rPr>
          <w:rFonts w:ascii="Times New Roman" w:hAnsi="Times New Roman"/>
          <w:sz w:val="28"/>
          <w:szCs w:val="28"/>
          <w:lang w:val="uk-UA" w:eastAsia="ru-RU"/>
        </w:rPr>
        <w:t>Відповіді учнів…</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b/>
          <w:bCs/>
          <w:sz w:val="28"/>
          <w:szCs w:val="28"/>
          <w:lang w:val="uk-UA" w:eastAsia="ru-RU"/>
        </w:rPr>
        <w:t>VII. Домашнє завдання</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sz w:val="28"/>
          <w:szCs w:val="28"/>
          <w:lang w:val="uk-UA" w:eastAsia="ru-RU"/>
        </w:rPr>
        <w:t>Знати зміст твору, характеризувати його проблематику, жанрові та стильові особливості.</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b/>
          <w:bCs/>
          <w:sz w:val="28"/>
          <w:szCs w:val="28"/>
          <w:lang w:val="uk-UA" w:eastAsia="ru-RU"/>
        </w:rPr>
        <w:t>VIII. Підбиття підсумків уроку</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b/>
          <w:bCs/>
          <w:sz w:val="28"/>
          <w:szCs w:val="28"/>
          <w:lang w:val="uk-UA" w:eastAsia="ru-RU"/>
        </w:rPr>
        <w:t>Інтерактивна вправа «Мікрофон»</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sz w:val="28"/>
          <w:szCs w:val="28"/>
          <w:lang w:val="uk-UA" w:eastAsia="ru-RU"/>
        </w:rPr>
        <w:t>Продовжте</w:t>
      </w:r>
      <w:r>
        <w:rPr>
          <w:rFonts w:ascii="Times New Roman" w:hAnsi="Times New Roman"/>
          <w:sz w:val="28"/>
          <w:szCs w:val="28"/>
          <w:lang w:val="uk-UA" w:eastAsia="ru-RU"/>
        </w:rPr>
        <w:t xml:space="preserve"> </w:t>
      </w:r>
      <w:r w:rsidRPr="000D0003">
        <w:rPr>
          <w:rFonts w:ascii="Times New Roman" w:hAnsi="Times New Roman"/>
          <w:sz w:val="28"/>
          <w:szCs w:val="28"/>
          <w:lang w:val="uk-UA" w:eastAsia="ru-RU"/>
        </w:rPr>
        <w:t>речення:</w:t>
      </w:r>
    </w:p>
    <w:p w:rsidR="00255C40" w:rsidRPr="000D0003" w:rsidRDefault="00255C40" w:rsidP="00624335">
      <w:pPr>
        <w:autoSpaceDE w:val="0"/>
        <w:autoSpaceDN w:val="0"/>
        <w:adjustRightInd w:val="0"/>
        <w:spacing w:before="100" w:beforeAutospacing="1" w:after="0" w:line="360" w:lineRule="auto"/>
        <w:ind w:left="-709"/>
        <w:jc w:val="both"/>
        <w:rPr>
          <w:rFonts w:ascii="Times New Roman" w:hAnsi="Times New Roman"/>
          <w:sz w:val="28"/>
          <w:szCs w:val="28"/>
          <w:lang w:val="uk-UA" w:eastAsia="ru-RU"/>
        </w:rPr>
      </w:pPr>
      <w:r w:rsidRPr="000D0003">
        <w:rPr>
          <w:rFonts w:ascii="Times New Roman" w:hAnsi="Times New Roman"/>
          <w:sz w:val="28"/>
          <w:szCs w:val="28"/>
          <w:lang w:val="uk-UA" w:eastAsia="ru-RU"/>
        </w:rPr>
        <w:t>•</w:t>
      </w:r>
      <w:r>
        <w:rPr>
          <w:rFonts w:ascii="Times New Roman" w:hAnsi="Times New Roman"/>
          <w:sz w:val="28"/>
          <w:szCs w:val="28"/>
          <w:lang w:val="uk-UA" w:eastAsia="ru-RU"/>
        </w:rPr>
        <w:t xml:space="preserve"> </w:t>
      </w:r>
      <w:r w:rsidRPr="000D0003">
        <w:rPr>
          <w:rFonts w:ascii="Times New Roman" w:hAnsi="Times New Roman"/>
          <w:sz w:val="28"/>
          <w:szCs w:val="28"/>
          <w:lang w:val="uk-UA" w:eastAsia="ru-RU"/>
        </w:rPr>
        <w:t>Найбільше в романі мене вразило…</w:t>
      </w:r>
      <w:bookmarkEnd w:id="0"/>
    </w:p>
    <w:p w:rsidR="00255C40" w:rsidRPr="000D0003" w:rsidRDefault="00255C40" w:rsidP="00624335">
      <w:pPr>
        <w:spacing w:line="360" w:lineRule="auto"/>
        <w:ind w:left="-709" w:firstLine="851"/>
        <w:jc w:val="both"/>
        <w:rPr>
          <w:rFonts w:ascii="Times New Roman" w:hAnsi="Times New Roman"/>
          <w:b/>
          <w:sz w:val="28"/>
          <w:szCs w:val="28"/>
          <w:lang w:val="uk-UA"/>
        </w:rPr>
      </w:pPr>
    </w:p>
    <w:p w:rsidR="00255C40" w:rsidRPr="000D0003" w:rsidRDefault="00255C40" w:rsidP="00624335">
      <w:pPr>
        <w:spacing w:line="360" w:lineRule="auto"/>
        <w:ind w:left="-709" w:firstLine="851"/>
        <w:jc w:val="both"/>
        <w:rPr>
          <w:rFonts w:ascii="Times New Roman" w:hAnsi="Times New Roman"/>
          <w:b/>
          <w:sz w:val="28"/>
          <w:szCs w:val="28"/>
          <w:lang w:val="uk-UA"/>
        </w:rPr>
      </w:pPr>
    </w:p>
    <w:p w:rsidR="00255C40" w:rsidRPr="00087FAD" w:rsidRDefault="00255C40" w:rsidP="00087FAD">
      <w:pPr>
        <w:spacing w:before="100" w:beforeAutospacing="1" w:after="100" w:afterAutospacing="1" w:line="240" w:lineRule="auto"/>
        <w:ind w:left="-709"/>
        <w:rPr>
          <w:rFonts w:ascii="Times New Roman" w:hAnsi="Times New Roman"/>
          <w:sz w:val="28"/>
          <w:szCs w:val="28"/>
          <w:lang w:eastAsia="ru-RU"/>
        </w:rPr>
      </w:pPr>
      <w:r w:rsidRPr="00087FAD">
        <w:rPr>
          <w:rFonts w:ascii="Times New Roman" w:hAnsi="Times New Roman"/>
          <w:b/>
          <w:bCs/>
          <w:iCs/>
          <w:sz w:val="28"/>
          <w:szCs w:val="28"/>
          <w:lang w:eastAsia="ru-RU"/>
        </w:rPr>
        <w:t>Список використаних</w:t>
      </w:r>
      <w:r>
        <w:rPr>
          <w:rFonts w:ascii="Times New Roman" w:hAnsi="Times New Roman"/>
          <w:b/>
          <w:bCs/>
          <w:iCs/>
          <w:sz w:val="28"/>
          <w:szCs w:val="28"/>
          <w:lang w:val="uk-UA" w:eastAsia="ru-RU"/>
        </w:rPr>
        <w:t xml:space="preserve"> </w:t>
      </w:r>
      <w:r w:rsidRPr="00087FAD">
        <w:rPr>
          <w:rFonts w:ascii="Times New Roman" w:hAnsi="Times New Roman"/>
          <w:b/>
          <w:bCs/>
          <w:iCs/>
          <w:sz w:val="28"/>
          <w:szCs w:val="28"/>
          <w:lang w:eastAsia="ru-RU"/>
        </w:rPr>
        <w:t>джерел:</w:t>
      </w:r>
    </w:p>
    <w:p w:rsidR="00255C40" w:rsidRPr="006C32D4" w:rsidRDefault="00255C40" w:rsidP="00087FAD">
      <w:pPr>
        <w:spacing w:line="240" w:lineRule="auto"/>
        <w:ind w:left="-709"/>
        <w:jc w:val="both"/>
        <w:rPr>
          <w:rFonts w:ascii="Times New Roman" w:hAnsi="Times New Roman"/>
          <w:sz w:val="28"/>
          <w:szCs w:val="28"/>
          <w:lang w:val="uk-UA"/>
        </w:rPr>
      </w:pPr>
      <w:r>
        <w:rPr>
          <w:rFonts w:ascii="Times New Roman" w:hAnsi="Times New Roman"/>
          <w:iCs/>
          <w:sz w:val="28"/>
          <w:szCs w:val="28"/>
          <w:lang w:val="uk-UA" w:eastAsia="ru-RU"/>
        </w:rPr>
        <w:t>1</w:t>
      </w:r>
      <w:r w:rsidRPr="00087FAD">
        <w:rPr>
          <w:rFonts w:ascii="Times New Roman" w:hAnsi="Times New Roman"/>
          <w:iCs/>
          <w:sz w:val="28"/>
          <w:szCs w:val="28"/>
          <w:lang w:eastAsia="ru-RU"/>
        </w:rPr>
        <w:t xml:space="preserve">. </w:t>
      </w:r>
      <w:r>
        <w:rPr>
          <w:rFonts w:ascii="Times New Roman" w:hAnsi="Times New Roman"/>
          <w:sz w:val="28"/>
          <w:szCs w:val="28"/>
          <w:lang w:val="uk-UA"/>
        </w:rPr>
        <w:t>Міні-підручник для  10 класу з вивчення теми - Оскар Уайльд. Життя та творчість</w:t>
      </w:r>
    </w:p>
    <w:p w:rsidR="00255C40" w:rsidRPr="00087FAD" w:rsidRDefault="00255C40" w:rsidP="00087FAD">
      <w:pPr>
        <w:spacing w:before="100" w:beforeAutospacing="1" w:after="100" w:afterAutospacing="1" w:line="240" w:lineRule="auto"/>
        <w:ind w:left="-709"/>
        <w:rPr>
          <w:rFonts w:ascii="Times New Roman" w:hAnsi="Times New Roman"/>
          <w:sz w:val="28"/>
          <w:szCs w:val="28"/>
          <w:lang w:eastAsia="ru-RU"/>
        </w:rPr>
      </w:pPr>
      <w:r>
        <w:rPr>
          <w:rFonts w:ascii="Times New Roman" w:hAnsi="Times New Roman"/>
          <w:iCs/>
          <w:sz w:val="28"/>
          <w:szCs w:val="28"/>
          <w:lang w:val="uk-UA" w:eastAsia="ru-RU"/>
        </w:rPr>
        <w:t>2</w:t>
      </w:r>
      <w:r w:rsidRPr="00087FAD">
        <w:rPr>
          <w:rFonts w:ascii="Times New Roman" w:hAnsi="Times New Roman"/>
          <w:iCs/>
          <w:sz w:val="28"/>
          <w:szCs w:val="28"/>
          <w:lang w:eastAsia="ru-RU"/>
        </w:rPr>
        <w:t>. Корпан Т. О. Вайльд. «Портрет Доріана Грея». Урок-гра. // Зарубіжна</w:t>
      </w:r>
      <w:r>
        <w:rPr>
          <w:rFonts w:ascii="Times New Roman" w:hAnsi="Times New Roman"/>
          <w:iCs/>
          <w:sz w:val="28"/>
          <w:szCs w:val="28"/>
          <w:lang w:val="uk-UA" w:eastAsia="ru-RU"/>
        </w:rPr>
        <w:t xml:space="preserve"> </w:t>
      </w:r>
      <w:r w:rsidRPr="00087FAD">
        <w:rPr>
          <w:rFonts w:ascii="Times New Roman" w:hAnsi="Times New Roman"/>
          <w:iCs/>
          <w:sz w:val="28"/>
          <w:szCs w:val="28"/>
          <w:lang w:eastAsia="ru-RU"/>
        </w:rPr>
        <w:t>літератур</w:t>
      </w:r>
      <w:r>
        <w:rPr>
          <w:rFonts w:ascii="Times New Roman" w:hAnsi="Times New Roman"/>
          <w:iCs/>
          <w:sz w:val="28"/>
          <w:szCs w:val="28"/>
          <w:lang w:eastAsia="ru-RU"/>
        </w:rPr>
        <w:t xml:space="preserve">а. - 2008. - №7. - С. 6 - 7.  </w:t>
      </w:r>
      <w:r>
        <w:rPr>
          <w:rFonts w:ascii="Times New Roman" w:hAnsi="Times New Roman"/>
          <w:iCs/>
          <w:sz w:val="28"/>
          <w:szCs w:val="28"/>
          <w:lang w:eastAsia="ru-RU"/>
        </w:rPr>
        <w:br/>
      </w:r>
      <w:r>
        <w:rPr>
          <w:rFonts w:ascii="Times New Roman" w:hAnsi="Times New Roman"/>
          <w:iCs/>
          <w:sz w:val="28"/>
          <w:szCs w:val="28"/>
          <w:lang w:val="uk-UA" w:eastAsia="ru-RU"/>
        </w:rPr>
        <w:t>3</w:t>
      </w:r>
      <w:r w:rsidRPr="00087FAD">
        <w:rPr>
          <w:rFonts w:ascii="Times New Roman" w:hAnsi="Times New Roman"/>
          <w:iCs/>
          <w:sz w:val="28"/>
          <w:szCs w:val="28"/>
          <w:lang w:eastAsia="ru-RU"/>
        </w:rPr>
        <w:t>. Крівіна Т. М. Що знав про красу Оскар Уайльд // Зар. літ. - 2006. - №7. С. 13 -14.  </w:t>
      </w:r>
    </w:p>
    <w:p w:rsidR="00255C40" w:rsidRPr="00087FAD" w:rsidRDefault="00255C40" w:rsidP="00087FAD">
      <w:pPr>
        <w:spacing w:before="100" w:beforeAutospacing="1" w:after="100" w:afterAutospacing="1" w:line="240" w:lineRule="auto"/>
        <w:ind w:left="-709"/>
        <w:rPr>
          <w:rFonts w:ascii="Times New Roman" w:hAnsi="Times New Roman"/>
          <w:sz w:val="28"/>
          <w:szCs w:val="28"/>
          <w:lang w:eastAsia="ru-RU"/>
        </w:rPr>
      </w:pPr>
      <w:r>
        <w:rPr>
          <w:rFonts w:ascii="Times New Roman" w:hAnsi="Times New Roman"/>
          <w:iCs/>
          <w:sz w:val="28"/>
          <w:szCs w:val="28"/>
          <w:lang w:val="uk-UA" w:eastAsia="ru-RU"/>
        </w:rPr>
        <w:t>4</w:t>
      </w:r>
      <w:r w:rsidRPr="00087FAD">
        <w:rPr>
          <w:rFonts w:ascii="Times New Roman" w:hAnsi="Times New Roman"/>
          <w:iCs/>
          <w:sz w:val="28"/>
          <w:szCs w:val="28"/>
          <w:lang w:eastAsia="ru-RU"/>
        </w:rPr>
        <w:t>. Кузьменчук І. С. Парадокси О. Уайльда // Зар.</w:t>
      </w:r>
      <w:r>
        <w:rPr>
          <w:rFonts w:ascii="Times New Roman" w:hAnsi="Times New Roman"/>
          <w:iCs/>
          <w:sz w:val="28"/>
          <w:szCs w:val="28"/>
          <w:lang w:eastAsia="ru-RU"/>
        </w:rPr>
        <w:t xml:space="preserve">літ. - 2004. - №8. - С. 16.  </w:t>
      </w:r>
      <w:r>
        <w:rPr>
          <w:rFonts w:ascii="Times New Roman" w:hAnsi="Times New Roman"/>
          <w:iCs/>
          <w:sz w:val="28"/>
          <w:szCs w:val="28"/>
          <w:lang w:eastAsia="ru-RU"/>
        </w:rPr>
        <w:br/>
      </w:r>
      <w:r>
        <w:rPr>
          <w:rFonts w:ascii="Times New Roman" w:hAnsi="Times New Roman"/>
          <w:iCs/>
          <w:sz w:val="28"/>
          <w:szCs w:val="28"/>
          <w:lang w:val="uk-UA" w:eastAsia="ru-RU"/>
        </w:rPr>
        <w:t>5</w:t>
      </w:r>
      <w:r w:rsidRPr="00087FAD">
        <w:rPr>
          <w:rFonts w:ascii="Times New Roman" w:hAnsi="Times New Roman"/>
          <w:iCs/>
          <w:sz w:val="28"/>
          <w:szCs w:val="28"/>
          <w:lang w:eastAsia="ru-RU"/>
        </w:rPr>
        <w:t>. Масімова Л. В. Життя</w:t>
      </w:r>
      <w:r>
        <w:rPr>
          <w:rFonts w:ascii="Times New Roman" w:hAnsi="Times New Roman"/>
          <w:iCs/>
          <w:sz w:val="28"/>
          <w:szCs w:val="28"/>
          <w:lang w:val="uk-UA" w:eastAsia="ru-RU"/>
        </w:rPr>
        <w:t xml:space="preserve"> </w:t>
      </w:r>
      <w:r w:rsidRPr="00087FAD">
        <w:rPr>
          <w:rFonts w:ascii="Times New Roman" w:hAnsi="Times New Roman"/>
          <w:iCs/>
          <w:sz w:val="28"/>
          <w:szCs w:val="28"/>
          <w:lang w:eastAsia="ru-RU"/>
        </w:rPr>
        <w:t>наслідує</w:t>
      </w:r>
      <w:r>
        <w:rPr>
          <w:rFonts w:ascii="Times New Roman" w:hAnsi="Times New Roman"/>
          <w:iCs/>
          <w:sz w:val="28"/>
          <w:szCs w:val="28"/>
          <w:lang w:val="uk-UA" w:eastAsia="ru-RU"/>
        </w:rPr>
        <w:t xml:space="preserve"> </w:t>
      </w:r>
      <w:r w:rsidRPr="00087FAD">
        <w:rPr>
          <w:rFonts w:ascii="Times New Roman" w:hAnsi="Times New Roman"/>
          <w:iCs/>
          <w:sz w:val="28"/>
          <w:szCs w:val="28"/>
          <w:lang w:eastAsia="ru-RU"/>
        </w:rPr>
        <w:t>мистецтво // Зар. літ. - 2007. - №37. - С. 12 - 15.</w:t>
      </w:r>
      <w:r w:rsidRPr="00087FAD">
        <w:rPr>
          <w:rFonts w:ascii="Times New Roman" w:hAnsi="Times New Roman"/>
          <w:sz w:val="28"/>
          <w:szCs w:val="28"/>
          <w:lang w:eastAsia="ru-RU"/>
        </w:rPr>
        <w:br/>
        <w:t>Відредаговано і надіслано Пилипенко В.В.</w:t>
      </w:r>
    </w:p>
    <w:p w:rsidR="00255C40" w:rsidRPr="00087FAD" w:rsidRDefault="00255C40" w:rsidP="00624335">
      <w:pPr>
        <w:spacing w:line="360" w:lineRule="auto"/>
        <w:ind w:left="-709" w:firstLine="851"/>
        <w:jc w:val="both"/>
        <w:rPr>
          <w:rFonts w:ascii="Times New Roman" w:hAnsi="Times New Roman"/>
          <w:b/>
          <w:sz w:val="28"/>
          <w:szCs w:val="28"/>
        </w:rPr>
      </w:pPr>
    </w:p>
    <w:p w:rsidR="00255C40" w:rsidRDefault="00255C40" w:rsidP="00624335">
      <w:pPr>
        <w:spacing w:line="360" w:lineRule="auto"/>
        <w:ind w:left="-709" w:firstLine="851"/>
        <w:jc w:val="both"/>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Default="00255C40" w:rsidP="00624335">
      <w:pPr>
        <w:ind w:left="-709"/>
        <w:rPr>
          <w:rFonts w:ascii="Times New Roman" w:hAnsi="Times New Roman"/>
          <w:b/>
          <w:sz w:val="28"/>
          <w:szCs w:val="28"/>
          <w:lang w:val="uk-UA"/>
        </w:rPr>
      </w:pPr>
    </w:p>
    <w:p w:rsidR="00255C40" w:rsidRPr="00BF35C2" w:rsidRDefault="00255C40" w:rsidP="00624335">
      <w:pPr>
        <w:ind w:left="-709"/>
        <w:rPr>
          <w:rFonts w:ascii="Times New Roman" w:hAnsi="Times New Roman"/>
          <w:b/>
          <w:sz w:val="28"/>
          <w:szCs w:val="28"/>
          <w:lang w:val="uk-UA"/>
        </w:rPr>
      </w:pPr>
      <w:r w:rsidRPr="00BF35C2">
        <w:rPr>
          <w:rFonts w:ascii="Times New Roman" w:hAnsi="Times New Roman"/>
          <w:b/>
          <w:sz w:val="28"/>
          <w:szCs w:val="28"/>
          <w:lang w:val="uk-UA"/>
        </w:rPr>
        <w:t>Використані інтернет-ресурси:</w:t>
      </w:r>
    </w:p>
    <w:p w:rsidR="00255C40" w:rsidRPr="008C7D7E" w:rsidRDefault="00255C40" w:rsidP="00624335">
      <w:pPr>
        <w:ind w:left="-709"/>
        <w:rPr>
          <w:lang w:val="uk-UA"/>
        </w:rPr>
      </w:pPr>
      <w:hyperlink r:id="rId46" w:history="1">
        <w:r>
          <w:rPr>
            <w:rStyle w:val="Hyperlink"/>
          </w:rPr>
          <w:t>http</w:t>
        </w:r>
        <w:r w:rsidRPr="007724E1">
          <w:rPr>
            <w:rStyle w:val="Hyperlink"/>
            <w:lang w:val="uk-UA"/>
          </w:rPr>
          <w:t>://</w:t>
        </w:r>
        <w:r>
          <w:rPr>
            <w:rStyle w:val="Hyperlink"/>
          </w:rPr>
          <w:t>paifo</w:t>
        </w:r>
        <w:r w:rsidRPr="007724E1">
          <w:rPr>
            <w:rStyle w:val="Hyperlink"/>
            <w:lang w:val="uk-UA"/>
          </w:rPr>
          <w:t>.</w:t>
        </w:r>
        <w:r>
          <w:rPr>
            <w:rStyle w:val="Hyperlink"/>
          </w:rPr>
          <w:t>ru</w:t>
        </w:r>
        <w:r w:rsidRPr="007724E1">
          <w:rPr>
            <w:rStyle w:val="Hyperlink"/>
            <w:lang w:val="uk-UA"/>
          </w:rPr>
          <w:t>/</w:t>
        </w:r>
        <w:r>
          <w:rPr>
            <w:rStyle w:val="Hyperlink"/>
          </w:rPr>
          <w:t>vse</w:t>
        </w:r>
        <w:r w:rsidRPr="007724E1">
          <w:rPr>
            <w:rStyle w:val="Hyperlink"/>
            <w:lang w:val="uk-UA"/>
          </w:rPr>
          <w:t>/1291-</w:t>
        </w:r>
        <w:r>
          <w:rPr>
            <w:rStyle w:val="Hyperlink"/>
          </w:rPr>
          <w:t>pamyatnik</w:t>
        </w:r>
        <w:r w:rsidRPr="007724E1">
          <w:rPr>
            <w:rStyle w:val="Hyperlink"/>
            <w:lang w:val="uk-UA"/>
          </w:rPr>
          <w:t>-</w:t>
        </w:r>
        <w:r>
          <w:rPr>
            <w:rStyle w:val="Hyperlink"/>
          </w:rPr>
          <w:t>oskaru</w:t>
        </w:r>
        <w:r w:rsidRPr="007724E1">
          <w:rPr>
            <w:rStyle w:val="Hyperlink"/>
            <w:lang w:val="uk-UA"/>
          </w:rPr>
          <w:t>-</w:t>
        </w:r>
        <w:r>
          <w:rPr>
            <w:rStyle w:val="Hyperlink"/>
          </w:rPr>
          <w:t>uajldu</w:t>
        </w:r>
        <w:r w:rsidRPr="007724E1">
          <w:rPr>
            <w:rStyle w:val="Hyperlink"/>
            <w:lang w:val="uk-UA"/>
          </w:rPr>
          <w:t>-</w:t>
        </w:r>
        <w:r>
          <w:rPr>
            <w:rStyle w:val="Hyperlink"/>
          </w:rPr>
          <w:t>v</w:t>
        </w:r>
        <w:r w:rsidRPr="007724E1">
          <w:rPr>
            <w:rStyle w:val="Hyperlink"/>
            <w:lang w:val="uk-UA"/>
          </w:rPr>
          <w:t>-</w:t>
        </w:r>
        <w:r>
          <w:rPr>
            <w:rStyle w:val="Hyperlink"/>
          </w:rPr>
          <w:t>dubline</w:t>
        </w:r>
        <w:r w:rsidRPr="007724E1">
          <w:rPr>
            <w:rStyle w:val="Hyperlink"/>
            <w:lang w:val="uk-UA"/>
          </w:rPr>
          <w:t>.</w:t>
        </w:r>
        <w:r>
          <w:rPr>
            <w:rStyle w:val="Hyperlink"/>
          </w:rPr>
          <w:t>html</w:t>
        </w:r>
      </w:hyperlink>
    </w:p>
    <w:p w:rsidR="00255C40" w:rsidRDefault="00255C40" w:rsidP="00624335">
      <w:pPr>
        <w:ind w:left="-709"/>
        <w:rPr>
          <w:lang w:val="uk-UA"/>
        </w:rPr>
      </w:pPr>
      <w:hyperlink r:id="rId47" w:history="1">
        <w:r>
          <w:rPr>
            <w:rStyle w:val="Hyperlink"/>
          </w:rPr>
          <w:t>http</w:t>
        </w:r>
        <w:r w:rsidRPr="00B92410">
          <w:rPr>
            <w:rStyle w:val="Hyperlink"/>
            <w:lang w:val="uk-UA"/>
          </w:rPr>
          <w:t>://</w:t>
        </w:r>
        <w:r>
          <w:rPr>
            <w:rStyle w:val="Hyperlink"/>
          </w:rPr>
          <w:t>uk</w:t>
        </w:r>
        <w:r w:rsidRPr="00B92410">
          <w:rPr>
            <w:rStyle w:val="Hyperlink"/>
            <w:lang w:val="uk-UA"/>
          </w:rPr>
          <w:t>.</w:t>
        </w:r>
        <w:r>
          <w:rPr>
            <w:rStyle w:val="Hyperlink"/>
          </w:rPr>
          <w:t>wikipedia</w:t>
        </w:r>
        <w:r w:rsidRPr="00B92410">
          <w:rPr>
            <w:rStyle w:val="Hyperlink"/>
            <w:lang w:val="uk-UA"/>
          </w:rPr>
          <w:t>.</w:t>
        </w:r>
        <w:r>
          <w:rPr>
            <w:rStyle w:val="Hyperlink"/>
          </w:rPr>
          <w:t>org</w:t>
        </w:r>
        <w:r w:rsidRPr="00B92410">
          <w:rPr>
            <w:rStyle w:val="Hyperlink"/>
            <w:lang w:val="uk-UA"/>
          </w:rPr>
          <w:t>/</w:t>
        </w:r>
        <w:r>
          <w:rPr>
            <w:rStyle w:val="Hyperlink"/>
          </w:rPr>
          <w:t>wiki</w:t>
        </w:r>
        <w:r w:rsidRPr="00B92410">
          <w:rPr>
            <w:rStyle w:val="Hyperlink"/>
            <w:lang w:val="uk-UA"/>
          </w:rPr>
          <w:t>/%</w:t>
        </w:r>
        <w:r>
          <w:rPr>
            <w:rStyle w:val="Hyperlink"/>
          </w:rPr>
          <w:t>D</w:t>
        </w:r>
        <w:r w:rsidRPr="00B92410">
          <w:rPr>
            <w:rStyle w:val="Hyperlink"/>
            <w:lang w:val="uk-UA"/>
          </w:rPr>
          <w:t>0%9</w:t>
        </w:r>
        <w:r>
          <w:rPr>
            <w:rStyle w:val="Hyperlink"/>
          </w:rPr>
          <w:t>E</w:t>
        </w:r>
        <w:r w:rsidRPr="00B92410">
          <w:rPr>
            <w:rStyle w:val="Hyperlink"/>
            <w:lang w:val="uk-UA"/>
          </w:rPr>
          <w:t>%</w:t>
        </w:r>
        <w:r>
          <w:rPr>
            <w:rStyle w:val="Hyperlink"/>
          </w:rPr>
          <w:t>D</w:t>
        </w:r>
        <w:r w:rsidRPr="00B92410">
          <w:rPr>
            <w:rStyle w:val="Hyperlink"/>
            <w:lang w:val="uk-UA"/>
          </w:rPr>
          <w:t>1%81%</w:t>
        </w:r>
        <w:r>
          <w:rPr>
            <w:rStyle w:val="Hyperlink"/>
          </w:rPr>
          <w:t>D</w:t>
        </w:r>
        <w:r w:rsidRPr="00B92410">
          <w:rPr>
            <w:rStyle w:val="Hyperlink"/>
            <w:lang w:val="uk-UA"/>
          </w:rPr>
          <w:t>0%</w:t>
        </w:r>
        <w:r>
          <w:rPr>
            <w:rStyle w:val="Hyperlink"/>
          </w:rPr>
          <w:t>BA</w:t>
        </w:r>
        <w:r w:rsidRPr="00B92410">
          <w:rPr>
            <w:rStyle w:val="Hyperlink"/>
            <w:lang w:val="uk-UA"/>
          </w:rPr>
          <w:t>%</w:t>
        </w:r>
        <w:r>
          <w:rPr>
            <w:rStyle w:val="Hyperlink"/>
          </w:rPr>
          <w:t>D</w:t>
        </w:r>
        <w:r w:rsidRPr="00B92410">
          <w:rPr>
            <w:rStyle w:val="Hyperlink"/>
            <w:lang w:val="uk-UA"/>
          </w:rPr>
          <w:t>0%</w:t>
        </w:r>
        <w:r>
          <w:rPr>
            <w:rStyle w:val="Hyperlink"/>
          </w:rPr>
          <w:t>B</w:t>
        </w:r>
        <w:r w:rsidRPr="00B92410">
          <w:rPr>
            <w:rStyle w:val="Hyperlink"/>
            <w:lang w:val="uk-UA"/>
          </w:rPr>
          <w:t>0%</w:t>
        </w:r>
        <w:r>
          <w:rPr>
            <w:rStyle w:val="Hyperlink"/>
          </w:rPr>
          <w:t>D</w:t>
        </w:r>
        <w:r w:rsidRPr="00B92410">
          <w:rPr>
            <w:rStyle w:val="Hyperlink"/>
            <w:lang w:val="uk-UA"/>
          </w:rPr>
          <w:t>1%80_%</w:t>
        </w:r>
        <w:r>
          <w:rPr>
            <w:rStyle w:val="Hyperlink"/>
          </w:rPr>
          <w:t>D</w:t>
        </w:r>
        <w:r w:rsidRPr="00B92410">
          <w:rPr>
            <w:rStyle w:val="Hyperlink"/>
            <w:lang w:val="uk-UA"/>
          </w:rPr>
          <w:t>0%</w:t>
        </w:r>
        <w:r>
          <w:rPr>
            <w:rStyle w:val="Hyperlink"/>
          </w:rPr>
          <w:t>A</w:t>
        </w:r>
        <w:r w:rsidRPr="00B92410">
          <w:rPr>
            <w:rStyle w:val="Hyperlink"/>
            <w:lang w:val="uk-UA"/>
          </w:rPr>
          <w:t>3%</w:t>
        </w:r>
        <w:r>
          <w:rPr>
            <w:rStyle w:val="Hyperlink"/>
          </w:rPr>
          <w:t>D</w:t>
        </w:r>
        <w:r w:rsidRPr="00B92410">
          <w:rPr>
            <w:rStyle w:val="Hyperlink"/>
            <w:lang w:val="uk-UA"/>
          </w:rPr>
          <w:t>0%</w:t>
        </w:r>
        <w:r>
          <w:rPr>
            <w:rStyle w:val="Hyperlink"/>
          </w:rPr>
          <w:t>B</w:t>
        </w:r>
        <w:r w:rsidRPr="00B92410">
          <w:rPr>
            <w:rStyle w:val="Hyperlink"/>
            <w:lang w:val="uk-UA"/>
          </w:rPr>
          <w:t>0%</w:t>
        </w:r>
        <w:r>
          <w:rPr>
            <w:rStyle w:val="Hyperlink"/>
          </w:rPr>
          <w:t>D</w:t>
        </w:r>
        <w:r w:rsidRPr="00B92410">
          <w:rPr>
            <w:rStyle w:val="Hyperlink"/>
            <w:lang w:val="uk-UA"/>
          </w:rPr>
          <w:t>0%</w:t>
        </w:r>
        <w:r>
          <w:rPr>
            <w:rStyle w:val="Hyperlink"/>
          </w:rPr>
          <w:t>B</w:t>
        </w:r>
        <w:r w:rsidRPr="00B92410">
          <w:rPr>
            <w:rStyle w:val="Hyperlink"/>
            <w:lang w:val="uk-UA"/>
          </w:rPr>
          <w:t>9%</w:t>
        </w:r>
        <w:r>
          <w:rPr>
            <w:rStyle w:val="Hyperlink"/>
          </w:rPr>
          <w:t>D</w:t>
        </w:r>
        <w:r w:rsidRPr="00B92410">
          <w:rPr>
            <w:rStyle w:val="Hyperlink"/>
            <w:lang w:val="uk-UA"/>
          </w:rPr>
          <w:t>0%</w:t>
        </w:r>
        <w:r>
          <w:rPr>
            <w:rStyle w:val="Hyperlink"/>
          </w:rPr>
          <w:t>BB</w:t>
        </w:r>
        <w:r w:rsidRPr="00B92410">
          <w:rPr>
            <w:rStyle w:val="Hyperlink"/>
            <w:lang w:val="uk-UA"/>
          </w:rPr>
          <w:t>%</w:t>
        </w:r>
        <w:r>
          <w:rPr>
            <w:rStyle w:val="Hyperlink"/>
          </w:rPr>
          <w:t>D</w:t>
        </w:r>
        <w:r w:rsidRPr="00B92410">
          <w:rPr>
            <w:rStyle w:val="Hyperlink"/>
            <w:lang w:val="uk-UA"/>
          </w:rPr>
          <w:t>1%8</w:t>
        </w:r>
        <w:r>
          <w:rPr>
            <w:rStyle w:val="Hyperlink"/>
          </w:rPr>
          <w:t>C</w:t>
        </w:r>
        <w:r w:rsidRPr="00B92410">
          <w:rPr>
            <w:rStyle w:val="Hyperlink"/>
            <w:lang w:val="uk-UA"/>
          </w:rPr>
          <w:t>%</w:t>
        </w:r>
        <w:r>
          <w:rPr>
            <w:rStyle w:val="Hyperlink"/>
          </w:rPr>
          <w:t>D</w:t>
        </w:r>
        <w:r w:rsidRPr="00B92410">
          <w:rPr>
            <w:rStyle w:val="Hyperlink"/>
            <w:lang w:val="uk-UA"/>
          </w:rPr>
          <w:t>0%</w:t>
        </w:r>
        <w:r>
          <w:rPr>
            <w:rStyle w:val="Hyperlink"/>
          </w:rPr>
          <w:t>B</w:t>
        </w:r>
        <w:r w:rsidRPr="00B92410">
          <w:rPr>
            <w:rStyle w:val="Hyperlink"/>
            <w:lang w:val="uk-UA"/>
          </w:rPr>
          <w:t>4</w:t>
        </w:r>
      </w:hyperlink>
    </w:p>
    <w:p w:rsidR="00255C40" w:rsidRDefault="00255C40" w:rsidP="00624335">
      <w:pPr>
        <w:ind w:left="-709"/>
        <w:rPr>
          <w:lang w:val="uk-UA"/>
        </w:rPr>
      </w:pPr>
      <w:hyperlink r:id="rId48" w:history="1">
        <w:r>
          <w:rPr>
            <w:rStyle w:val="Hyperlink"/>
          </w:rPr>
          <w:t>http</w:t>
        </w:r>
        <w:r w:rsidRPr="00B92410">
          <w:rPr>
            <w:rStyle w:val="Hyperlink"/>
            <w:lang w:val="uk-UA"/>
          </w:rPr>
          <w:t>://</w:t>
        </w:r>
        <w:r>
          <w:rPr>
            <w:rStyle w:val="Hyperlink"/>
          </w:rPr>
          <w:t>www</w:t>
        </w:r>
        <w:r w:rsidRPr="00B92410">
          <w:rPr>
            <w:rStyle w:val="Hyperlink"/>
            <w:lang w:val="uk-UA"/>
          </w:rPr>
          <w:t>.</w:t>
        </w:r>
        <w:r>
          <w:rPr>
            <w:rStyle w:val="Hyperlink"/>
          </w:rPr>
          <w:t>bestpeopleofrussia</w:t>
        </w:r>
        <w:r w:rsidRPr="00B92410">
          <w:rPr>
            <w:rStyle w:val="Hyperlink"/>
            <w:lang w:val="uk-UA"/>
          </w:rPr>
          <w:t>.</w:t>
        </w:r>
        <w:r>
          <w:rPr>
            <w:rStyle w:val="Hyperlink"/>
          </w:rPr>
          <w:t>ru</w:t>
        </w:r>
        <w:r w:rsidRPr="00B92410">
          <w:rPr>
            <w:rStyle w:val="Hyperlink"/>
            <w:lang w:val="uk-UA"/>
          </w:rPr>
          <w:t>/</w:t>
        </w:r>
        <w:r>
          <w:rPr>
            <w:rStyle w:val="Hyperlink"/>
          </w:rPr>
          <w:t>persona</w:t>
        </w:r>
        <w:r w:rsidRPr="00B92410">
          <w:rPr>
            <w:rStyle w:val="Hyperlink"/>
            <w:lang w:val="uk-UA"/>
          </w:rPr>
          <w:t>/</w:t>
        </w:r>
        <w:r>
          <w:rPr>
            <w:rStyle w:val="Hyperlink"/>
          </w:rPr>
          <w:t>Oskar</w:t>
        </w:r>
        <w:r w:rsidRPr="00B92410">
          <w:rPr>
            <w:rStyle w:val="Hyperlink"/>
            <w:lang w:val="uk-UA"/>
          </w:rPr>
          <w:t>-</w:t>
        </w:r>
        <w:r>
          <w:rPr>
            <w:rStyle w:val="Hyperlink"/>
          </w:rPr>
          <w:t>Wilde</w:t>
        </w:r>
        <w:r w:rsidRPr="00B92410">
          <w:rPr>
            <w:rStyle w:val="Hyperlink"/>
            <w:lang w:val="uk-UA"/>
          </w:rPr>
          <w:t>/</w:t>
        </w:r>
        <w:r>
          <w:rPr>
            <w:rStyle w:val="Hyperlink"/>
          </w:rPr>
          <w:t>bio</w:t>
        </w:r>
      </w:hyperlink>
    </w:p>
    <w:p w:rsidR="00255C40" w:rsidRDefault="00255C40" w:rsidP="00624335">
      <w:pPr>
        <w:ind w:left="-709"/>
        <w:rPr>
          <w:lang w:val="uk-UA"/>
        </w:rPr>
      </w:pPr>
      <w:hyperlink r:id="rId49" w:history="1">
        <w:r>
          <w:rPr>
            <w:rStyle w:val="Hyperlink"/>
          </w:rPr>
          <w:t>http</w:t>
        </w:r>
        <w:r w:rsidRPr="00B2586B">
          <w:rPr>
            <w:rStyle w:val="Hyperlink"/>
            <w:lang w:val="uk-UA"/>
          </w:rPr>
          <w:t>://</w:t>
        </w:r>
        <w:r>
          <w:rPr>
            <w:rStyle w:val="Hyperlink"/>
          </w:rPr>
          <w:t>www</w:t>
        </w:r>
        <w:r w:rsidRPr="00B2586B">
          <w:rPr>
            <w:rStyle w:val="Hyperlink"/>
            <w:lang w:val="uk-UA"/>
          </w:rPr>
          <w:t>.</w:t>
        </w:r>
        <w:r>
          <w:rPr>
            <w:rStyle w:val="Hyperlink"/>
          </w:rPr>
          <w:t>livelib</w:t>
        </w:r>
        <w:r w:rsidRPr="00B2586B">
          <w:rPr>
            <w:rStyle w:val="Hyperlink"/>
            <w:lang w:val="uk-UA"/>
          </w:rPr>
          <w:t>.</w:t>
        </w:r>
        <w:r>
          <w:rPr>
            <w:rStyle w:val="Hyperlink"/>
          </w:rPr>
          <w:t>ru</w:t>
        </w:r>
        <w:r w:rsidRPr="00B2586B">
          <w:rPr>
            <w:rStyle w:val="Hyperlink"/>
            <w:lang w:val="uk-UA"/>
          </w:rPr>
          <w:t>/</w:t>
        </w:r>
        <w:r>
          <w:rPr>
            <w:rStyle w:val="Hyperlink"/>
          </w:rPr>
          <w:t>book</w:t>
        </w:r>
        <w:r w:rsidRPr="00B2586B">
          <w:rPr>
            <w:rStyle w:val="Hyperlink"/>
            <w:lang w:val="uk-UA"/>
          </w:rPr>
          <w:t>/1000325811</w:t>
        </w:r>
      </w:hyperlink>
    </w:p>
    <w:p w:rsidR="00255C40" w:rsidRDefault="00255C40" w:rsidP="00624335">
      <w:pPr>
        <w:ind w:left="-709"/>
        <w:rPr>
          <w:lang w:val="uk-UA"/>
        </w:rPr>
      </w:pPr>
      <w:hyperlink r:id="rId50" w:history="1">
        <w:r>
          <w:rPr>
            <w:rStyle w:val="Hyperlink"/>
          </w:rPr>
          <w:t>http</w:t>
        </w:r>
        <w:r w:rsidRPr="00B92410">
          <w:rPr>
            <w:rStyle w:val="Hyperlink"/>
            <w:lang w:val="uk-UA"/>
          </w:rPr>
          <w:t>://</w:t>
        </w:r>
        <w:r>
          <w:rPr>
            <w:rStyle w:val="Hyperlink"/>
          </w:rPr>
          <w:t>oscarwild</w:t>
        </w:r>
        <w:r w:rsidRPr="00B92410">
          <w:rPr>
            <w:rStyle w:val="Hyperlink"/>
            <w:lang w:val="uk-UA"/>
          </w:rPr>
          <w:t>.</w:t>
        </w:r>
        <w:r>
          <w:rPr>
            <w:rStyle w:val="Hyperlink"/>
          </w:rPr>
          <w:t>diary</w:t>
        </w:r>
        <w:r w:rsidRPr="00B92410">
          <w:rPr>
            <w:rStyle w:val="Hyperlink"/>
            <w:lang w:val="uk-UA"/>
          </w:rPr>
          <w:t>.</w:t>
        </w:r>
        <w:r>
          <w:rPr>
            <w:rStyle w:val="Hyperlink"/>
          </w:rPr>
          <w:t>ru</w:t>
        </w:r>
        <w:r w:rsidRPr="00B92410">
          <w:rPr>
            <w:rStyle w:val="Hyperlink"/>
            <w:lang w:val="uk-UA"/>
          </w:rPr>
          <w:t>/</w:t>
        </w:r>
        <w:r>
          <w:rPr>
            <w:rStyle w:val="Hyperlink"/>
          </w:rPr>
          <w:t>p</w:t>
        </w:r>
        <w:r w:rsidRPr="00B92410">
          <w:rPr>
            <w:rStyle w:val="Hyperlink"/>
            <w:lang w:val="uk-UA"/>
          </w:rPr>
          <w:t>185589993.</w:t>
        </w:r>
        <w:r>
          <w:rPr>
            <w:rStyle w:val="Hyperlink"/>
          </w:rPr>
          <w:t>htm</w:t>
        </w:r>
      </w:hyperlink>
    </w:p>
    <w:p w:rsidR="00255C40" w:rsidRDefault="00255C40" w:rsidP="00624335">
      <w:pPr>
        <w:ind w:left="-709"/>
        <w:rPr>
          <w:lang w:val="uk-UA"/>
        </w:rPr>
      </w:pPr>
      <w:hyperlink r:id="rId51" w:history="1">
        <w:r>
          <w:rPr>
            <w:rStyle w:val="Hyperlink"/>
          </w:rPr>
          <w:t>http</w:t>
        </w:r>
        <w:r w:rsidRPr="00B92410">
          <w:rPr>
            <w:rStyle w:val="Hyperlink"/>
            <w:lang w:val="uk-UA"/>
          </w:rPr>
          <w:t>://</w:t>
        </w:r>
        <w:r>
          <w:rPr>
            <w:rStyle w:val="Hyperlink"/>
          </w:rPr>
          <w:t>dreamworlds</w:t>
        </w:r>
        <w:r w:rsidRPr="00B92410">
          <w:rPr>
            <w:rStyle w:val="Hyperlink"/>
            <w:lang w:val="uk-UA"/>
          </w:rPr>
          <w:t>.</w:t>
        </w:r>
        <w:r>
          <w:rPr>
            <w:rStyle w:val="Hyperlink"/>
          </w:rPr>
          <w:t>ru</w:t>
        </w:r>
        <w:r w:rsidRPr="00B92410">
          <w:rPr>
            <w:rStyle w:val="Hyperlink"/>
            <w:lang w:val="uk-UA"/>
          </w:rPr>
          <w:t>/</w:t>
        </w:r>
        <w:r>
          <w:rPr>
            <w:rStyle w:val="Hyperlink"/>
          </w:rPr>
          <w:t>kartinki</w:t>
        </w:r>
        <w:r w:rsidRPr="00B92410">
          <w:rPr>
            <w:rStyle w:val="Hyperlink"/>
            <w:lang w:val="uk-UA"/>
          </w:rPr>
          <w:t>/52296-</w:t>
        </w:r>
        <w:r>
          <w:rPr>
            <w:rStyle w:val="Hyperlink"/>
          </w:rPr>
          <w:t>portret</w:t>
        </w:r>
        <w:r w:rsidRPr="00B92410">
          <w:rPr>
            <w:rStyle w:val="Hyperlink"/>
            <w:lang w:val="uk-UA"/>
          </w:rPr>
          <w:t>-</w:t>
        </w:r>
        <w:r>
          <w:rPr>
            <w:rStyle w:val="Hyperlink"/>
          </w:rPr>
          <w:t>doriana</w:t>
        </w:r>
        <w:r w:rsidRPr="00B92410">
          <w:rPr>
            <w:rStyle w:val="Hyperlink"/>
            <w:lang w:val="uk-UA"/>
          </w:rPr>
          <w:t>-</w:t>
        </w:r>
        <w:r>
          <w:rPr>
            <w:rStyle w:val="Hyperlink"/>
          </w:rPr>
          <w:t>greya</w:t>
        </w:r>
        <w:r w:rsidRPr="00B92410">
          <w:rPr>
            <w:rStyle w:val="Hyperlink"/>
            <w:lang w:val="uk-UA"/>
          </w:rPr>
          <w:t>-</w:t>
        </w:r>
        <w:r>
          <w:rPr>
            <w:rStyle w:val="Hyperlink"/>
          </w:rPr>
          <w:t>roman</w:t>
        </w:r>
        <w:r w:rsidRPr="00B92410">
          <w:rPr>
            <w:rStyle w:val="Hyperlink"/>
            <w:lang w:val="uk-UA"/>
          </w:rPr>
          <w:t>-</w:t>
        </w:r>
        <w:r>
          <w:rPr>
            <w:rStyle w:val="Hyperlink"/>
          </w:rPr>
          <w:t>v</w:t>
        </w:r>
        <w:r w:rsidRPr="00B92410">
          <w:rPr>
            <w:rStyle w:val="Hyperlink"/>
            <w:lang w:val="uk-UA"/>
          </w:rPr>
          <w:t>-</w:t>
        </w:r>
        <w:r>
          <w:rPr>
            <w:rStyle w:val="Hyperlink"/>
          </w:rPr>
          <w:t>illyustraciyax</w:t>
        </w:r>
        <w:r w:rsidRPr="00B92410">
          <w:rPr>
            <w:rStyle w:val="Hyperlink"/>
            <w:lang w:val="uk-UA"/>
          </w:rPr>
          <w:t>.</w:t>
        </w:r>
        <w:r>
          <w:rPr>
            <w:rStyle w:val="Hyperlink"/>
          </w:rPr>
          <w:t>html</w:t>
        </w:r>
      </w:hyperlink>
    </w:p>
    <w:p w:rsidR="00255C40" w:rsidRDefault="00255C40" w:rsidP="00624335">
      <w:pPr>
        <w:ind w:left="-709"/>
        <w:rPr>
          <w:lang w:val="uk-UA"/>
        </w:rPr>
      </w:pPr>
      <w:hyperlink r:id="rId52" w:history="1">
        <w:r>
          <w:rPr>
            <w:rStyle w:val="Hyperlink"/>
          </w:rPr>
          <w:t>http</w:t>
        </w:r>
        <w:r w:rsidRPr="004957F3">
          <w:rPr>
            <w:rStyle w:val="Hyperlink"/>
            <w:lang w:val="uk-UA"/>
          </w:rPr>
          <w:t>://</w:t>
        </w:r>
        <w:r>
          <w:rPr>
            <w:rStyle w:val="Hyperlink"/>
          </w:rPr>
          <w:t>www</w:t>
        </w:r>
        <w:r w:rsidRPr="004957F3">
          <w:rPr>
            <w:rStyle w:val="Hyperlink"/>
            <w:lang w:val="uk-UA"/>
          </w:rPr>
          <w:t>.</w:t>
        </w:r>
        <w:r>
          <w:rPr>
            <w:rStyle w:val="Hyperlink"/>
          </w:rPr>
          <w:t>diary</w:t>
        </w:r>
        <w:r w:rsidRPr="004957F3">
          <w:rPr>
            <w:rStyle w:val="Hyperlink"/>
            <w:lang w:val="uk-UA"/>
          </w:rPr>
          <w:t>.</w:t>
        </w:r>
        <w:r>
          <w:rPr>
            <w:rStyle w:val="Hyperlink"/>
          </w:rPr>
          <w:t>ru</w:t>
        </w:r>
        <w:r w:rsidRPr="004957F3">
          <w:rPr>
            <w:rStyle w:val="Hyperlink"/>
            <w:lang w:val="uk-UA"/>
          </w:rPr>
          <w:t>/~</w:t>
        </w:r>
        <w:r>
          <w:rPr>
            <w:rStyle w:val="Hyperlink"/>
          </w:rPr>
          <w:t>OscarWild</w:t>
        </w:r>
        <w:r w:rsidRPr="004957F3">
          <w:rPr>
            <w:rStyle w:val="Hyperlink"/>
            <w:lang w:val="uk-UA"/>
          </w:rPr>
          <w:t>/</w:t>
        </w:r>
        <w:r>
          <w:rPr>
            <w:rStyle w:val="Hyperlink"/>
          </w:rPr>
          <w:t>p</w:t>
        </w:r>
        <w:r w:rsidRPr="004957F3">
          <w:rPr>
            <w:rStyle w:val="Hyperlink"/>
            <w:lang w:val="uk-UA"/>
          </w:rPr>
          <w:t>42892178.</w:t>
        </w:r>
        <w:r>
          <w:rPr>
            <w:rStyle w:val="Hyperlink"/>
          </w:rPr>
          <w:t>htm</w:t>
        </w:r>
      </w:hyperlink>
    </w:p>
    <w:p w:rsidR="00255C40" w:rsidRDefault="00255C40" w:rsidP="00624335">
      <w:pPr>
        <w:ind w:left="-709"/>
        <w:rPr>
          <w:rStyle w:val="Hyperlink"/>
          <w:lang w:val="uk-UA"/>
        </w:rPr>
      </w:pPr>
      <w:hyperlink r:id="rId53" w:history="1">
        <w:r>
          <w:rPr>
            <w:rStyle w:val="Hyperlink"/>
          </w:rPr>
          <w:t>http</w:t>
        </w:r>
        <w:r w:rsidRPr="004957F3">
          <w:rPr>
            <w:rStyle w:val="Hyperlink"/>
            <w:lang w:val="uk-UA"/>
          </w:rPr>
          <w:t>://</w:t>
        </w:r>
        <w:r>
          <w:rPr>
            <w:rStyle w:val="Hyperlink"/>
          </w:rPr>
          <w:t>www</w:t>
        </w:r>
        <w:r w:rsidRPr="004957F3">
          <w:rPr>
            <w:rStyle w:val="Hyperlink"/>
            <w:lang w:val="uk-UA"/>
          </w:rPr>
          <w:t>.</w:t>
        </w:r>
        <w:r>
          <w:rPr>
            <w:rStyle w:val="Hyperlink"/>
          </w:rPr>
          <w:t>livelib</w:t>
        </w:r>
        <w:r w:rsidRPr="004957F3">
          <w:rPr>
            <w:rStyle w:val="Hyperlink"/>
            <w:lang w:val="uk-UA"/>
          </w:rPr>
          <w:t>.</w:t>
        </w:r>
        <w:r>
          <w:rPr>
            <w:rStyle w:val="Hyperlink"/>
          </w:rPr>
          <w:t>ru</w:t>
        </w:r>
        <w:r w:rsidRPr="004957F3">
          <w:rPr>
            <w:rStyle w:val="Hyperlink"/>
            <w:lang w:val="uk-UA"/>
          </w:rPr>
          <w:t>/</w:t>
        </w:r>
        <w:r>
          <w:rPr>
            <w:rStyle w:val="Hyperlink"/>
          </w:rPr>
          <w:t>author</w:t>
        </w:r>
        <w:r w:rsidRPr="004957F3">
          <w:rPr>
            <w:rStyle w:val="Hyperlink"/>
            <w:lang w:val="uk-UA"/>
          </w:rPr>
          <w:t>/3375</w:t>
        </w:r>
      </w:hyperlink>
    </w:p>
    <w:p w:rsidR="00255C40" w:rsidRDefault="00255C40" w:rsidP="00624335">
      <w:pPr>
        <w:ind w:left="-709"/>
        <w:rPr>
          <w:lang w:val="uk-UA"/>
        </w:rPr>
      </w:pPr>
      <w:hyperlink r:id="rId54" w:history="1">
        <w:r w:rsidRPr="002E67F7">
          <w:rPr>
            <w:color w:val="0000FF"/>
            <w:u w:val="single"/>
          </w:rPr>
          <w:t>http</w:t>
        </w:r>
        <w:r w:rsidRPr="002E67F7">
          <w:rPr>
            <w:color w:val="0000FF"/>
            <w:u w:val="single"/>
            <w:lang w:val="uk-UA"/>
          </w:rPr>
          <w:t>://</w:t>
        </w:r>
        <w:r w:rsidRPr="002E67F7">
          <w:rPr>
            <w:color w:val="0000FF"/>
            <w:u w:val="single"/>
          </w:rPr>
          <w:t>svitliteraturu</w:t>
        </w:r>
        <w:r w:rsidRPr="002E67F7">
          <w:rPr>
            <w:color w:val="0000FF"/>
            <w:u w:val="single"/>
            <w:lang w:val="uk-UA"/>
          </w:rPr>
          <w:t>.</w:t>
        </w:r>
        <w:r w:rsidRPr="002E67F7">
          <w:rPr>
            <w:color w:val="0000FF"/>
            <w:u w:val="single"/>
          </w:rPr>
          <w:t>ucoz</w:t>
        </w:r>
        <w:r w:rsidRPr="002E67F7">
          <w:rPr>
            <w:color w:val="0000FF"/>
            <w:u w:val="single"/>
            <w:lang w:val="uk-UA"/>
          </w:rPr>
          <w:t>.</w:t>
        </w:r>
        <w:r w:rsidRPr="002E67F7">
          <w:rPr>
            <w:color w:val="0000FF"/>
            <w:u w:val="single"/>
          </w:rPr>
          <w:t>ua</w:t>
        </w:r>
        <w:r w:rsidRPr="002E67F7">
          <w:rPr>
            <w:color w:val="0000FF"/>
            <w:u w:val="single"/>
            <w:lang w:val="uk-UA"/>
          </w:rPr>
          <w:t>/</w:t>
        </w:r>
        <w:r w:rsidRPr="002E67F7">
          <w:rPr>
            <w:color w:val="0000FF"/>
            <w:u w:val="single"/>
          </w:rPr>
          <w:t>board</w:t>
        </w:r>
        <w:r w:rsidRPr="002E67F7">
          <w:rPr>
            <w:color w:val="0000FF"/>
            <w:u w:val="single"/>
            <w:lang w:val="uk-UA"/>
          </w:rPr>
          <w:t>/</w:t>
        </w:r>
        <w:r w:rsidRPr="002E67F7">
          <w:rPr>
            <w:color w:val="0000FF"/>
            <w:u w:val="single"/>
          </w:rPr>
          <w:t>interaktivni</w:t>
        </w:r>
        <w:r w:rsidRPr="002E67F7">
          <w:rPr>
            <w:color w:val="0000FF"/>
            <w:u w:val="single"/>
            <w:lang w:val="uk-UA"/>
          </w:rPr>
          <w:t>_</w:t>
        </w:r>
        <w:r w:rsidRPr="002E67F7">
          <w:rPr>
            <w:color w:val="0000FF"/>
            <w:u w:val="single"/>
          </w:rPr>
          <w:t>metodi</w:t>
        </w:r>
        <w:r w:rsidRPr="002E67F7">
          <w:rPr>
            <w:color w:val="0000FF"/>
            <w:u w:val="single"/>
            <w:lang w:val="uk-UA"/>
          </w:rPr>
          <w:t>/</w:t>
        </w:r>
        <w:r w:rsidRPr="002E67F7">
          <w:rPr>
            <w:color w:val="0000FF"/>
            <w:u w:val="single"/>
          </w:rPr>
          <w:t>senkan</w:t>
        </w:r>
        <w:r w:rsidRPr="002E67F7">
          <w:rPr>
            <w:color w:val="0000FF"/>
            <w:u w:val="single"/>
            <w:lang w:val="uk-UA"/>
          </w:rPr>
          <w:t>_</w:t>
        </w:r>
        <w:r w:rsidRPr="002E67F7">
          <w:rPr>
            <w:color w:val="0000FF"/>
            <w:u w:val="single"/>
          </w:rPr>
          <w:t>sinkanta</w:t>
        </w:r>
        <w:r w:rsidRPr="002E67F7">
          <w:rPr>
            <w:color w:val="0000FF"/>
            <w:u w:val="single"/>
            <w:lang w:val="uk-UA"/>
          </w:rPr>
          <w:t>_</w:t>
        </w:r>
        <w:r w:rsidRPr="002E67F7">
          <w:rPr>
            <w:color w:val="0000FF"/>
            <w:u w:val="single"/>
          </w:rPr>
          <w:t>sinkvejn</w:t>
        </w:r>
        <w:r w:rsidRPr="002E67F7">
          <w:rPr>
            <w:color w:val="0000FF"/>
            <w:u w:val="single"/>
            <w:lang w:val="uk-UA"/>
          </w:rPr>
          <w:t>/2-1-0-111</w:t>
        </w:r>
      </w:hyperlink>
    </w:p>
    <w:p w:rsidR="00255C40" w:rsidRPr="002E67F7" w:rsidRDefault="00255C40" w:rsidP="00624335">
      <w:pPr>
        <w:ind w:left="-709"/>
        <w:rPr>
          <w:lang w:val="uk-UA"/>
        </w:rPr>
      </w:pPr>
      <w:hyperlink r:id="rId55" w:history="1">
        <w:r w:rsidRPr="002E67F7">
          <w:rPr>
            <w:color w:val="0000FF"/>
            <w:u w:val="single"/>
          </w:rPr>
          <w:t>http</w:t>
        </w:r>
        <w:r w:rsidRPr="002E67F7">
          <w:rPr>
            <w:color w:val="0000FF"/>
            <w:u w:val="single"/>
            <w:lang w:val="uk-UA"/>
          </w:rPr>
          <w:t>://</w:t>
        </w:r>
        <w:r w:rsidRPr="002E67F7">
          <w:rPr>
            <w:color w:val="0000FF"/>
            <w:u w:val="single"/>
          </w:rPr>
          <w:t>www</w:t>
        </w:r>
        <w:r w:rsidRPr="002E67F7">
          <w:rPr>
            <w:color w:val="0000FF"/>
            <w:u w:val="single"/>
            <w:lang w:val="uk-UA"/>
          </w:rPr>
          <w:t>.</w:t>
        </w:r>
        <w:r w:rsidRPr="002E67F7">
          <w:rPr>
            <w:color w:val="0000FF"/>
            <w:u w:val="single"/>
          </w:rPr>
          <w:t>litmir</w:t>
        </w:r>
        <w:r w:rsidRPr="002E67F7">
          <w:rPr>
            <w:color w:val="0000FF"/>
            <w:u w:val="single"/>
            <w:lang w:val="uk-UA"/>
          </w:rPr>
          <w:t>.</w:t>
        </w:r>
        <w:r w:rsidRPr="002E67F7">
          <w:rPr>
            <w:color w:val="0000FF"/>
            <w:u w:val="single"/>
          </w:rPr>
          <w:t>net</w:t>
        </w:r>
        <w:r w:rsidRPr="002E67F7">
          <w:rPr>
            <w:color w:val="0000FF"/>
            <w:u w:val="single"/>
            <w:lang w:val="uk-UA"/>
          </w:rPr>
          <w:t>/</w:t>
        </w:r>
        <w:r w:rsidRPr="002E67F7">
          <w:rPr>
            <w:color w:val="0000FF"/>
            <w:u w:val="single"/>
          </w:rPr>
          <w:t>br</w:t>
        </w:r>
        <w:r w:rsidRPr="002E67F7">
          <w:rPr>
            <w:color w:val="0000FF"/>
            <w:u w:val="single"/>
            <w:lang w:val="uk-UA"/>
          </w:rPr>
          <w:t>/?</w:t>
        </w:r>
        <w:r w:rsidRPr="002E67F7">
          <w:rPr>
            <w:color w:val="0000FF"/>
            <w:u w:val="single"/>
          </w:rPr>
          <w:t>b</w:t>
        </w:r>
        <w:r w:rsidRPr="002E67F7">
          <w:rPr>
            <w:color w:val="0000FF"/>
            <w:u w:val="single"/>
            <w:lang w:val="uk-UA"/>
          </w:rPr>
          <w:t>=28214&amp;</w:t>
        </w:r>
        <w:r w:rsidRPr="002E67F7">
          <w:rPr>
            <w:color w:val="0000FF"/>
            <w:u w:val="single"/>
          </w:rPr>
          <w:t>p</w:t>
        </w:r>
        <w:r w:rsidRPr="002E67F7">
          <w:rPr>
            <w:color w:val="0000FF"/>
            <w:u w:val="single"/>
            <w:lang w:val="uk-UA"/>
          </w:rPr>
          <w:t>=53</w:t>
        </w:r>
      </w:hyperlink>
    </w:p>
    <w:p w:rsidR="00255C40" w:rsidRPr="00BF35C2" w:rsidRDefault="00255C40" w:rsidP="00624335">
      <w:pPr>
        <w:spacing w:line="360" w:lineRule="auto"/>
        <w:ind w:left="-709" w:firstLine="851"/>
        <w:jc w:val="both"/>
        <w:rPr>
          <w:rFonts w:ascii="Times New Roman" w:hAnsi="Times New Roman"/>
          <w:b/>
          <w:sz w:val="28"/>
          <w:szCs w:val="28"/>
          <w:lang w:val="uk-UA"/>
        </w:rPr>
      </w:pPr>
    </w:p>
    <w:p w:rsidR="00255C40" w:rsidRPr="005630AF" w:rsidRDefault="00255C40" w:rsidP="00624335">
      <w:pPr>
        <w:spacing w:line="360" w:lineRule="auto"/>
        <w:ind w:left="-709"/>
        <w:jc w:val="both"/>
        <w:rPr>
          <w:rFonts w:ascii="Times New Roman" w:hAnsi="Times New Roman"/>
          <w:b/>
          <w:sz w:val="28"/>
          <w:szCs w:val="28"/>
          <w:lang w:val="uk-UA"/>
        </w:rPr>
      </w:pPr>
    </w:p>
    <w:p w:rsidR="00255C40" w:rsidRPr="005630AF" w:rsidRDefault="00255C40" w:rsidP="00624335">
      <w:pPr>
        <w:spacing w:line="360" w:lineRule="auto"/>
        <w:ind w:left="-709"/>
        <w:jc w:val="both"/>
        <w:rPr>
          <w:rFonts w:ascii="Times New Roman" w:hAnsi="Times New Roman"/>
          <w:b/>
          <w:sz w:val="28"/>
          <w:szCs w:val="28"/>
          <w:lang w:val="uk-UA"/>
        </w:rPr>
      </w:pPr>
    </w:p>
    <w:p w:rsidR="00255C40" w:rsidRPr="005630AF" w:rsidRDefault="00255C40" w:rsidP="00624335">
      <w:pPr>
        <w:ind w:left="-709"/>
        <w:jc w:val="both"/>
        <w:rPr>
          <w:rFonts w:ascii="Times New Roman" w:hAnsi="Times New Roman"/>
          <w:sz w:val="28"/>
          <w:szCs w:val="28"/>
          <w:lang w:val="uk-UA"/>
        </w:rPr>
      </w:pPr>
    </w:p>
    <w:sectPr w:rsidR="00255C40" w:rsidRPr="005630AF" w:rsidSect="00624335">
      <w:pgSz w:w="11906" w:h="16838"/>
      <w:pgMar w:top="851"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Mistral">
    <w:panose1 w:val="03090702030407020403"/>
    <w:charset w:val="CC"/>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D3AE9"/>
    <w:multiLevelType w:val="hybridMultilevel"/>
    <w:tmpl w:val="FE9EC1EC"/>
    <w:lvl w:ilvl="0" w:tplc="B73632C8">
      <w:start w:val="8"/>
      <w:numFmt w:val="bullet"/>
      <w:lvlText w:val="-"/>
      <w:lvlJc w:val="left"/>
      <w:pPr>
        <w:tabs>
          <w:tab w:val="num" w:pos="975"/>
        </w:tabs>
        <w:ind w:left="975" w:hanging="360"/>
      </w:pPr>
      <w:rPr>
        <w:rFonts w:ascii="Times New Roman" w:eastAsia="Times New Roman" w:hAnsi="Times New Roman" w:hint="default"/>
      </w:rPr>
    </w:lvl>
    <w:lvl w:ilvl="1" w:tplc="04190003">
      <w:start w:val="1"/>
      <w:numFmt w:val="bullet"/>
      <w:lvlText w:val="o"/>
      <w:lvlJc w:val="left"/>
      <w:pPr>
        <w:tabs>
          <w:tab w:val="num" w:pos="1695"/>
        </w:tabs>
        <w:ind w:left="1695" w:hanging="360"/>
      </w:pPr>
      <w:rPr>
        <w:rFonts w:ascii="Courier New" w:hAnsi="Courier New" w:hint="default"/>
      </w:rPr>
    </w:lvl>
    <w:lvl w:ilvl="2" w:tplc="04190005">
      <w:start w:val="1"/>
      <w:numFmt w:val="bullet"/>
      <w:lvlText w:val=""/>
      <w:lvlJc w:val="left"/>
      <w:pPr>
        <w:tabs>
          <w:tab w:val="num" w:pos="2415"/>
        </w:tabs>
        <w:ind w:left="2415" w:hanging="360"/>
      </w:pPr>
      <w:rPr>
        <w:rFonts w:ascii="Wingdings" w:hAnsi="Wingdings" w:hint="default"/>
      </w:rPr>
    </w:lvl>
    <w:lvl w:ilvl="3" w:tplc="04190001">
      <w:start w:val="1"/>
      <w:numFmt w:val="bullet"/>
      <w:lvlText w:val=""/>
      <w:lvlJc w:val="left"/>
      <w:pPr>
        <w:tabs>
          <w:tab w:val="num" w:pos="3135"/>
        </w:tabs>
        <w:ind w:left="3135" w:hanging="360"/>
      </w:pPr>
      <w:rPr>
        <w:rFonts w:ascii="Symbol" w:hAnsi="Symbol" w:hint="default"/>
      </w:rPr>
    </w:lvl>
    <w:lvl w:ilvl="4" w:tplc="04190003">
      <w:start w:val="1"/>
      <w:numFmt w:val="bullet"/>
      <w:lvlText w:val="o"/>
      <w:lvlJc w:val="left"/>
      <w:pPr>
        <w:tabs>
          <w:tab w:val="num" w:pos="3855"/>
        </w:tabs>
        <w:ind w:left="3855" w:hanging="360"/>
      </w:pPr>
      <w:rPr>
        <w:rFonts w:ascii="Courier New" w:hAnsi="Courier New" w:hint="default"/>
      </w:rPr>
    </w:lvl>
    <w:lvl w:ilvl="5" w:tplc="04190005">
      <w:start w:val="1"/>
      <w:numFmt w:val="bullet"/>
      <w:lvlText w:val=""/>
      <w:lvlJc w:val="left"/>
      <w:pPr>
        <w:tabs>
          <w:tab w:val="num" w:pos="4575"/>
        </w:tabs>
        <w:ind w:left="4575" w:hanging="360"/>
      </w:pPr>
      <w:rPr>
        <w:rFonts w:ascii="Wingdings" w:hAnsi="Wingdings" w:hint="default"/>
      </w:rPr>
    </w:lvl>
    <w:lvl w:ilvl="6" w:tplc="04190001">
      <w:start w:val="1"/>
      <w:numFmt w:val="bullet"/>
      <w:lvlText w:val=""/>
      <w:lvlJc w:val="left"/>
      <w:pPr>
        <w:tabs>
          <w:tab w:val="num" w:pos="5295"/>
        </w:tabs>
        <w:ind w:left="5295" w:hanging="360"/>
      </w:pPr>
      <w:rPr>
        <w:rFonts w:ascii="Symbol" w:hAnsi="Symbol" w:hint="default"/>
      </w:rPr>
    </w:lvl>
    <w:lvl w:ilvl="7" w:tplc="04190003">
      <w:start w:val="1"/>
      <w:numFmt w:val="bullet"/>
      <w:lvlText w:val="o"/>
      <w:lvlJc w:val="left"/>
      <w:pPr>
        <w:tabs>
          <w:tab w:val="num" w:pos="6015"/>
        </w:tabs>
        <w:ind w:left="6015" w:hanging="360"/>
      </w:pPr>
      <w:rPr>
        <w:rFonts w:ascii="Courier New" w:hAnsi="Courier New" w:hint="default"/>
      </w:rPr>
    </w:lvl>
    <w:lvl w:ilvl="8" w:tplc="04190005">
      <w:start w:val="1"/>
      <w:numFmt w:val="bullet"/>
      <w:lvlText w:val=""/>
      <w:lvlJc w:val="left"/>
      <w:pPr>
        <w:tabs>
          <w:tab w:val="num" w:pos="6735"/>
        </w:tabs>
        <w:ind w:left="6735" w:hanging="360"/>
      </w:pPr>
      <w:rPr>
        <w:rFonts w:ascii="Wingdings" w:hAnsi="Wingdings" w:hint="default"/>
      </w:rPr>
    </w:lvl>
  </w:abstractNum>
  <w:abstractNum w:abstractNumId="1">
    <w:nsid w:val="332F49DB"/>
    <w:multiLevelType w:val="hybridMultilevel"/>
    <w:tmpl w:val="02468A82"/>
    <w:lvl w:ilvl="0" w:tplc="B73632C8">
      <w:start w:val="8"/>
      <w:numFmt w:val="bullet"/>
      <w:lvlText w:val="-"/>
      <w:lvlJc w:val="left"/>
      <w:pPr>
        <w:tabs>
          <w:tab w:val="num" w:pos="1515"/>
        </w:tabs>
        <w:ind w:left="1515"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
    <w:nsid w:val="3790504B"/>
    <w:multiLevelType w:val="hybridMultilevel"/>
    <w:tmpl w:val="4B705590"/>
    <w:lvl w:ilvl="0" w:tplc="B73632C8">
      <w:start w:val="8"/>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445C4D1A"/>
    <w:multiLevelType w:val="hybridMultilevel"/>
    <w:tmpl w:val="11E0005C"/>
    <w:lvl w:ilvl="0" w:tplc="16168B86">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4C4956EA"/>
    <w:multiLevelType w:val="hybridMultilevel"/>
    <w:tmpl w:val="3440CCF8"/>
    <w:lvl w:ilvl="0" w:tplc="0422000D">
      <w:start w:val="1"/>
      <w:numFmt w:val="bullet"/>
      <w:lvlText w:val=""/>
      <w:lvlJc w:val="left"/>
      <w:pPr>
        <w:ind w:left="785" w:hanging="360"/>
      </w:pPr>
      <w:rPr>
        <w:rFonts w:ascii="Wingdings" w:hAnsi="Wingdings" w:hint="default"/>
      </w:rPr>
    </w:lvl>
    <w:lvl w:ilvl="1" w:tplc="04220003">
      <w:start w:val="1"/>
      <w:numFmt w:val="bullet"/>
      <w:lvlText w:val="o"/>
      <w:lvlJc w:val="left"/>
      <w:pPr>
        <w:ind w:left="1505" w:hanging="360"/>
      </w:pPr>
      <w:rPr>
        <w:rFonts w:ascii="Courier New" w:hAnsi="Courier New" w:hint="default"/>
      </w:rPr>
    </w:lvl>
    <w:lvl w:ilvl="2" w:tplc="04220005">
      <w:start w:val="1"/>
      <w:numFmt w:val="bullet"/>
      <w:lvlText w:val=""/>
      <w:lvlJc w:val="left"/>
      <w:pPr>
        <w:ind w:left="2225" w:hanging="360"/>
      </w:pPr>
      <w:rPr>
        <w:rFonts w:ascii="Wingdings" w:hAnsi="Wingdings" w:hint="default"/>
      </w:rPr>
    </w:lvl>
    <w:lvl w:ilvl="3" w:tplc="04220001">
      <w:start w:val="1"/>
      <w:numFmt w:val="bullet"/>
      <w:lvlText w:val=""/>
      <w:lvlJc w:val="left"/>
      <w:pPr>
        <w:ind w:left="2945" w:hanging="360"/>
      </w:pPr>
      <w:rPr>
        <w:rFonts w:ascii="Symbol" w:hAnsi="Symbol" w:hint="default"/>
      </w:rPr>
    </w:lvl>
    <w:lvl w:ilvl="4" w:tplc="04220003">
      <w:start w:val="1"/>
      <w:numFmt w:val="bullet"/>
      <w:lvlText w:val="o"/>
      <w:lvlJc w:val="left"/>
      <w:pPr>
        <w:ind w:left="3665" w:hanging="360"/>
      </w:pPr>
      <w:rPr>
        <w:rFonts w:ascii="Courier New" w:hAnsi="Courier New" w:hint="default"/>
      </w:rPr>
    </w:lvl>
    <w:lvl w:ilvl="5" w:tplc="04220005">
      <w:start w:val="1"/>
      <w:numFmt w:val="bullet"/>
      <w:lvlText w:val=""/>
      <w:lvlJc w:val="left"/>
      <w:pPr>
        <w:ind w:left="4385" w:hanging="360"/>
      </w:pPr>
      <w:rPr>
        <w:rFonts w:ascii="Wingdings" w:hAnsi="Wingdings" w:hint="default"/>
      </w:rPr>
    </w:lvl>
    <w:lvl w:ilvl="6" w:tplc="04220001">
      <w:start w:val="1"/>
      <w:numFmt w:val="bullet"/>
      <w:lvlText w:val=""/>
      <w:lvlJc w:val="left"/>
      <w:pPr>
        <w:ind w:left="5105" w:hanging="360"/>
      </w:pPr>
      <w:rPr>
        <w:rFonts w:ascii="Symbol" w:hAnsi="Symbol" w:hint="default"/>
      </w:rPr>
    </w:lvl>
    <w:lvl w:ilvl="7" w:tplc="04220003">
      <w:start w:val="1"/>
      <w:numFmt w:val="bullet"/>
      <w:lvlText w:val="o"/>
      <w:lvlJc w:val="left"/>
      <w:pPr>
        <w:ind w:left="5825" w:hanging="360"/>
      </w:pPr>
      <w:rPr>
        <w:rFonts w:ascii="Courier New" w:hAnsi="Courier New" w:hint="default"/>
      </w:rPr>
    </w:lvl>
    <w:lvl w:ilvl="8" w:tplc="04220005">
      <w:start w:val="1"/>
      <w:numFmt w:val="bullet"/>
      <w:lvlText w:val=""/>
      <w:lvlJc w:val="left"/>
      <w:pPr>
        <w:ind w:left="6545" w:hanging="360"/>
      </w:pPr>
      <w:rPr>
        <w:rFonts w:ascii="Wingdings" w:hAnsi="Wingdings" w:hint="default"/>
      </w:rPr>
    </w:lvl>
  </w:abstractNum>
  <w:abstractNum w:abstractNumId="5">
    <w:nsid w:val="53162B7F"/>
    <w:multiLevelType w:val="hybridMultilevel"/>
    <w:tmpl w:val="43102520"/>
    <w:lvl w:ilvl="0" w:tplc="0AE65F02">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6">
    <w:nsid w:val="5A4845FB"/>
    <w:multiLevelType w:val="hybridMultilevel"/>
    <w:tmpl w:val="CADA9BA2"/>
    <w:lvl w:ilvl="0" w:tplc="B73632C8">
      <w:start w:val="8"/>
      <w:numFmt w:val="bullet"/>
      <w:lvlText w:val="-"/>
      <w:lvlJc w:val="left"/>
      <w:pPr>
        <w:tabs>
          <w:tab w:val="num" w:pos="1800"/>
        </w:tabs>
        <w:ind w:left="1800" w:hanging="360"/>
      </w:pPr>
      <w:rPr>
        <w:rFonts w:ascii="Times New Roman" w:eastAsia="Times New Roman" w:hAnsi="Times New Roman"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7">
    <w:nsid w:val="5C5A401E"/>
    <w:multiLevelType w:val="hybridMultilevel"/>
    <w:tmpl w:val="E206882E"/>
    <w:lvl w:ilvl="0" w:tplc="0409000D">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start w:val="1"/>
      <w:numFmt w:val="bullet"/>
      <w:lvlText w:val="o"/>
      <w:lvlJc w:val="left"/>
      <w:pPr>
        <w:ind w:left="4860" w:hanging="360"/>
      </w:pPr>
      <w:rPr>
        <w:rFonts w:ascii="Courier New" w:hAnsi="Courier New" w:hint="default"/>
      </w:rPr>
    </w:lvl>
    <w:lvl w:ilvl="5" w:tplc="04090005">
      <w:start w:val="1"/>
      <w:numFmt w:val="bullet"/>
      <w:lvlText w:val=""/>
      <w:lvlJc w:val="left"/>
      <w:pPr>
        <w:ind w:left="5580" w:hanging="360"/>
      </w:pPr>
      <w:rPr>
        <w:rFonts w:ascii="Wingdings" w:hAnsi="Wingdings" w:hint="default"/>
      </w:rPr>
    </w:lvl>
    <w:lvl w:ilvl="6" w:tplc="04090001">
      <w:start w:val="1"/>
      <w:numFmt w:val="bullet"/>
      <w:lvlText w:val=""/>
      <w:lvlJc w:val="left"/>
      <w:pPr>
        <w:ind w:left="6300" w:hanging="360"/>
      </w:pPr>
      <w:rPr>
        <w:rFonts w:ascii="Symbol" w:hAnsi="Symbol" w:hint="default"/>
      </w:rPr>
    </w:lvl>
    <w:lvl w:ilvl="7" w:tplc="04090003">
      <w:start w:val="1"/>
      <w:numFmt w:val="bullet"/>
      <w:lvlText w:val="o"/>
      <w:lvlJc w:val="left"/>
      <w:pPr>
        <w:ind w:left="7020" w:hanging="360"/>
      </w:pPr>
      <w:rPr>
        <w:rFonts w:ascii="Courier New" w:hAnsi="Courier New" w:hint="default"/>
      </w:rPr>
    </w:lvl>
    <w:lvl w:ilvl="8" w:tplc="04090005">
      <w:start w:val="1"/>
      <w:numFmt w:val="bullet"/>
      <w:lvlText w:val=""/>
      <w:lvlJc w:val="left"/>
      <w:pPr>
        <w:ind w:left="7740" w:hanging="360"/>
      </w:pPr>
      <w:rPr>
        <w:rFonts w:ascii="Wingdings" w:hAnsi="Wingdings" w:hint="default"/>
      </w:rPr>
    </w:lvl>
  </w:abstractNum>
  <w:abstractNum w:abstractNumId="8">
    <w:nsid w:val="5E97213D"/>
    <w:multiLevelType w:val="hybridMultilevel"/>
    <w:tmpl w:val="555C04BA"/>
    <w:lvl w:ilvl="0" w:tplc="B73632C8">
      <w:start w:val="8"/>
      <w:numFmt w:val="bullet"/>
      <w:lvlText w:val="-"/>
      <w:lvlJc w:val="left"/>
      <w:pPr>
        <w:tabs>
          <w:tab w:val="num" w:pos="900"/>
        </w:tabs>
        <w:ind w:left="900" w:hanging="360"/>
      </w:pPr>
      <w:rPr>
        <w:rFonts w:ascii="Times New Roman" w:eastAsia="Times New Roman" w:hAnsi="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9">
    <w:nsid w:val="6F0B4B7A"/>
    <w:multiLevelType w:val="hybridMultilevel"/>
    <w:tmpl w:val="44D28C60"/>
    <w:lvl w:ilvl="0" w:tplc="0EF88052">
      <w:start w:val="1"/>
      <w:numFmt w:val="decimal"/>
      <w:lvlText w:val="%1."/>
      <w:lvlJc w:val="left"/>
      <w:pPr>
        <w:ind w:left="900" w:hanging="360"/>
      </w:pPr>
      <w:rPr>
        <w:rFonts w:cs="Times New Roman"/>
      </w:rPr>
    </w:lvl>
    <w:lvl w:ilvl="1" w:tplc="04220019">
      <w:start w:val="1"/>
      <w:numFmt w:val="lowerLetter"/>
      <w:lvlText w:val="%2."/>
      <w:lvlJc w:val="left"/>
      <w:pPr>
        <w:ind w:left="1620" w:hanging="360"/>
      </w:pPr>
      <w:rPr>
        <w:rFonts w:cs="Times New Roman"/>
      </w:rPr>
    </w:lvl>
    <w:lvl w:ilvl="2" w:tplc="0422001B">
      <w:start w:val="1"/>
      <w:numFmt w:val="lowerRoman"/>
      <w:lvlText w:val="%3."/>
      <w:lvlJc w:val="right"/>
      <w:pPr>
        <w:ind w:left="2340" w:hanging="180"/>
      </w:pPr>
      <w:rPr>
        <w:rFonts w:cs="Times New Roman"/>
      </w:rPr>
    </w:lvl>
    <w:lvl w:ilvl="3" w:tplc="0422000F">
      <w:start w:val="1"/>
      <w:numFmt w:val="decimal"/>
      <w:lvlText w:val="%4."/>
      <w:lvlJc w:val="left"/>
      <w:pPr>
        <w:ind w:left="3060" w:hanging="360"/>
      </w:pPr>
      <w:rPr>
        <w:rFonts w:cs="Times New Roman"/>
      </w:rPr>
    </w:lvl>
    <w:lvl w:ilvl="4" w:tplc="04220019">
      <w:start w:val="1"/>
      <w:numFmt w:val="lowerLetter"/>
      <w:lvlText w:val="%5."/>
      <w:lvlJc w:val="left"/>
      <w:pPr>
        <w:ind w:left="3780" w:hanging="360"/>
      </w:pPr>
      <w:rPr>
        <w:rFonts w:cs="Times New Roman"/>
      </w:rPr>
    </w:lvl>
    <w:lvl w:ilvl="5" w:tplc="0422001B">
      <w:start w:val="1"/>
      <w:numFmt w:val="lowerRoman"/>
      <w:lvlText w:val="%6."/>
      <w:lvlJc w:val="right"/>
      <w:pPr>
        <w:ind w:left="4500" w:hanging="180"/>
      </w:pPr>
      <w:rPr>
        <w:rFonts w:cs="Times New Roman"/>
      </w:rPr>
    </w:lvl>
    <w:lvl w:ilvl="6" w:tplc="0422000F">
      <w:start w:val="1"/>
      <w:numFmt w:val="decimal"/>
      <w:lvlText w:val="%7."/>
      <w:lvlJc w:val="left"/>
      <w:pPr>
        <w:ind w:left="5220" w:hanging="360"/>
      </w:pPr>
      <w:rPr>
        <w:rFonts w:cs="Times New Roman"/>
      </w:rPr>
    </w:lvl>
    <w:lvl w:ilvl="7" w:tplc="04220019">
      <w:start w:val="1"/>
      <w:numFmt w:val="lowerLetter"/>
      <w:lvlText w:val="%8."/>
      <w:lvlJc w:val="left"/>
      <w:pPr>
        <w:ind w:left="5940" w:hanging="360"/>
      </w:pPr>
      <w:rPr>
        <w:rFonts w:cs="Times New Roman"/>
      </w:rPr>
    </w:lvl>
    <w:lvl w:ilvl="8" w:tplc="0422001B">
      <w:start w:val="1"/>
      <w:numFmt w:val="lowerRoman"/>
      <w:lvlText w:val="%9."/>
      <w:lvlJc w:val="right"/>
      <w:pPr>
        <w:ind w:left="6660" w:hanging="180"/>
      </w:pPr>
      <w:rPr>
        <w:rFonts w:cs="Times New Roman"/>
      </w:r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7"/>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24AC"/>
    <w:rsid w:val="00076DFE"/>
    <w:rsid w:val="00087FAD"/>
    <w:rsid w:val="000954AA"/>
    <w:rsid w:val="000977D4"/>
    <w:rsid w:val="000A39CC"/>
    <w:rsid w:val="000B3877"/>
    <w:rsid w:val="000C4DB1"/>
    <w:rsid w:val="000D0003"/>
    <w:rsid w:val="000D7052"/>
    <w:rsid w:val="000D7509"/>
    <w:rsid w:val="00103525"/>
    <w:rsid w:val="00120B2C"/>
    <w:rsid w:val="001600A4"/>
    <w:rsid w:val="00180646"/>
    <w:rsid w:val="001B1A6F"/>
    <w:rsid w:val="001D5375"/>
    <w:rsid w:val="001F682A"/>
    <w:rsid w:val="00203E31"/>
    <w:rsid w:val="00255C40"/>
    <w:rsid w:val="0029062D"/>
    <w:rsid w:val="002A24AC"/>
    <w:rsid w:val="002B1A7A"/>
    <w:rsid w:val="002D0F37"/>
    <w:rsid w:val="002E67F7"/>
    <w:rsid w:val="00302138"/>
    <w:rsid w:val="00305E0A"/>
    <w:rsid w:val="003140D3"/>
    <w:rsid w:val="00343C0E"/>
    <w:rsid w:val="00350814"/>
    <w:rsid w:val="003B558B"/>
    <w:rsid w:val="003C189D"/>
    <w:rsid w:val="003F1B58"/>
    <w:rsid w:val="00422408"/>
    <w:rsid w:val="00443329"/>
    <w:rsid w:val="00446704"/>
    <w:rsid w:val="00453A4F"/>
    <w:rsid w:val="00461AD6"/>
    <w:rsid w:val="00474F38"/>
    <w:rsid w:val="0048261C"/>
    <w:rsid w:val="004843A2"/>
    <w:rsid w:val="004957F3"/>
    <w:rsid w:val="004D35BE"/>
    <w:rsid w:val="004E2823"/>
    <w:rsid w:val="00513FBE"/>
    <w:rsid w:val="00514F7B"/>
    <w:rsid w:val="00536B2E"/>
    <w:rsid w:val="005411C4"/>
    <w:rsid w:val="00557DB0"/>
    <w:rsid w:val="005630AF"/>
    <w:rsid w:val="005772B6"/>
    <w:rsid w:val="00590333"/>
    <w:rsid w:val="00592E01"/>
    <w:rsid w:val="005A792D"/>
    <w:rsid w:val="0062376B"/>
    <w:rsid w:val="00624335"/>
    <w:rsid w:val="006503C8"/>
    <w:rsid w:val="006604FD"/>
    <w:rsid w:val="0066467C"/>
    <w:rsid w:val="00671C73"/>
    <w:rsid w:val="00690719"/>
    <w:rsid w:val="00692CA8"/>
    <w:rsid w:val="006933F1"/>
    <w:rsid w:val="006C32D4"/>
    <w:rsid w:val="006C4712"/>
    <w:rsid w:val="006F0598"/>
    <w:rsid w:val="006F3753"/>
    <w:rsid w:val="00701D97"/>
    <w:rsid w:val="00705736"/>
    <w:rsid w:val="00726237"/>
    <w:rsid w:val="0072662D"/>
    <w:rsid w:val="007318DE"/>
    <w:rsid w:val="00744D9C"/>
    <w:rsid w:val="007724E1"/>
    <w:rsid w:val="007839D1"/>
    <w:rsid w:val="007A157F"/>
    <w:rsid w:val="007D0A39"/>
    <w:rsid w:val="00816D84"/>
    <w:rsid w:val="00825852"/>
    <w:rsid w:val="008272B7"/>
    <w:rsid w:val="0086792B"/>
    <w:rsid w:val="008735E6"/>
    <w:rsid w:val="00884B23"/>
    <w:rsid w:val="00891F37"/>
    <w:rsid w:val="008B5B9E"/>
    <w:rsid w:val="008C2CBC"/>
    <w:rsid w:val="008C7935"/>
    <w:rsid w:val="008C7D7E"/>
    <w:rsid w:val="008D7DC1"/>
    <w:rsid w:val="00917197"/>
    <w:rsid w:val="00941626"/>
    <w:rsid w:val="009456D3"/>
    <w:rsid w:val="00953DAB"/>
    <w:rsid w:val="009719AC"/>
    <w:rsid w:val="009933B5"/>
    <w:rsid w:val="009A6961"/>
    <w:rsid w:val="009C001F"/>
    <w:rsid w:val="009C0DD2"/>
    <w:rsid w:val="009D122A"/>
    <w:rsid w:val="00A0453F"/>
    <w:rsid w:val="00A159F9"/>
    <w:rsid w:val="00A52400"/>
    <w:rsid w:val="00A556DE"/>
    <w:rsid w:val="00A634FD"/>
    <w:rsid w:val="00A8515E"/>
    <w:rsid w:val="00A97997"/>
    <w:rsid w:val="00AE288E"/>
    <w:rsid w:val="00B023A7"/>
    <w:rsid w:val="00B2586B"/>
    <w:rsid w:val="00B35F8E"/>
    <w:rsid w:val="00B64954"/>
    <w:rsid w:val="00B82DF8"/>
    <w:rsid w:val="00B92410"/>
    <w:rsid w:val="00BB3C5A"/>
    <w:rsid w:val="00BC26A8"/>
    <w:rsid w:val="00BD383D"/>
    <w:rsid w:val="00BF35C2"/>
    <w:rsid w:val="00C16ECF"/>
    <w:rsid w:val="00C51DAF"/>
    <w:rsid w:val="00C5281B"/>
    <w:rsid w:val="00C5551B"/>
    <w:rsid w:val="00CA284D"/>
    <w:rsid w:val="00CB1817"/>
    <w:rsid w:val="00D021E6"/>
    <w:rsid w:val="00D15519"/>
    <w:rsid w:val="00D37935"/>
    <w:rsid w:val="00D41749"/>
    <w:rsid w:val="00D83B2C"/>
    <w:rsid w:val="00D87A21"/>
    <w:rsid w:val="00D9140F"/>
    <w:rsid w:val="00D9697D"/>
    <w:rsid w:val="00DB0C16"/>
    <w:rsid w:val="00DB0E94"/>
    <w:rsid w:val="00E16126"/>
    <w:rsid w:val="00E37A67"/>
    <w:rsid w:val="00E53DE8"/>
    <w:rsid w:val="00E701F7"/>
    <w:rsid w:val="00EB5E7E"/>
    <w:rsid w:val="00EB7BF1"/>
    <w:rsid w:val="00EB7D1C"/>
    <w:rsid w:val="00EF204A"/>
    <w:rsid w:val="00F255BA"/>
    <w:rsid w:val="00F32030"/>
    <w:rsid w:val="00F413D9"/>
    <w:rsid w:val="00F43A67"/>
    <w:rsid w:val="00F6278F"/>
    <w:rsid w:val="00FE0943"/>
    <w:rsid w:val="00FF00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99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E0943"/>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rsid w:val="00FE0943"/>
    <w:rPr>
      <w:rFonts w:cs="Times New Roman"/>
      <w:color w:val="0000FF"/>
      <w:u w:val="single"/>
    </w:rPr>
  </w:style>
  <w:style w:type="paragraph" w:styleId="BalloonText">
    <w:name w:val="Balloon Text"/>
    <w:basedOn w:val="Normal"/>
    <w:link w:val="BalloonTextChar"/>
    <w:uiPriority w:val="99"/>
    <w:semiHidden/>
    <w:rsid w:val="00FE09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E0943"/>
    <w:rPr>
      <w:rFonts w:ascii="Tahoma" w:hAnsi="Tahoma" w:cs="Tahoma"/>
      <w:sz w:val="16"/>
      <w:szCs w:val="16"/>
    </w:rPr>
  </w:style>
  <w:style w:type="paragraph" w:styleId="ListParagraph">
    <w:name w:val="List Paragraph"/>
    <w:basedOn w:val="Normal"/>
    <w:uiPriority w:val="99"/>
    <w:qFormat/>
    <w:rsid w:val="00624335"/>
    <w:pPr>
      <w:ind w:left="720"/>
      <w:contextualSpacing/>
    </w:pPr>
  </w:style>
</w:styles>
</file>

<file path=word/webSettings.xml><?xml version="1.0" encoding="utf-8"?>
<w:webSettings xmlns:r="http://schemas.openxmlformats.org/officeDocument/2006/relationships" xmlns:w="http://schemas.openxmlformats.org/wordprocessingml/2006/main">
  <w:divs>
    <w:div w:id="918053750">
      <w:marLeft w:val="0"/>
      <w:marRight w:val="0"/>
      <w:marTop w:val="0"/>
      <w:marBottom w:val="0"/>
      <w:divBdr>
        <w:top w:val="none" w:sz="0" w:space="0" w:color="auto"/>
        <w:left w:val="none" w:sz="0" w:space="0" w:color="auto"/>
        <w:bottom w:val="none" w:sz="0" w:space="0" w:color="auto"/>
        <w:right w:val="none" w:sz="0" w:space="0" w:color="auto"/>
      </w:divBdr>
    </w:div>
    <w:div w:id="918053752">
      <w:marLeft w:val="0"/>
      <w:marRight w:val="0"/>
      <w:marTop w:val="0"/>
      <w:marBottom w:val="0"/>
      <w:divBdr>
        <w:top w:val="none" w:sz="0" w:space="0" w:color="auto"/>
        <w:left w:val="none" w:sz="0" w:space="0" w:color="auto"/>
        <w:bottom w:val="none" w:sz="0" w:space="0" w:color="auto"/>
        <w:right w:val="none" w:sz="0" w:space="0" w:color="auto"/>
      </w:divBdr>
    </w:div>
    <w:div w:id="918053753">
      <w:marLeft w:val="0"/>
      <w:marRight w:val="0"/>
      <w:marTop w:val="0"/>
      <w:marBottom w:val="0"/>
      <w:divBdr>
        <w:top w:val="none" w:sz="0" w:space="0" w:color="auto"/>
        <w:left w:val="none" w:sz="0" w:space="0" w:color="auto"/>
        <w:bottom w:val="none" w:sz="0" w:space="0" w:color="auto"/>
        <w:right w:val="none" w:sz="0" w:space="0" w:color="auto"/>
      </w:divBdr>
      <w:divsChild>
        <w:div w:id="918053749">
          <w:marLeft w:val="0"/>
          <w:marRight w:val="0"/>
          <w:marTop w:val="0"/>
          <w:marBottom w:val="0"/>
          <w:divBdr>
            <w:top w:val="none" w:sz="0" w:space="0" w:color="auto"/>
            <w:left w:val="none" w:sz="0" w:space="0" w:color="auto"/>
            <w:bottom w:val="none" w:sz="0" w:space="0" w:color="auto"/>
            <w:right w:val="none" w:sz="0" w:space="0" w:color="auto"/>
          </w:divBdr>
          <w:divsChild>
            <w:div w:id="918053759">
              <w:marLeft w:val="0"/>
              <w:marRight w:val="0"/>
              <w:marTop w:val="0"/>
              <w:marBottom w:val="0"/>
              <w:divBdr>
                <w:top w:val="none" w:sz="0" w:space="0" w:color="auto"/>
                <w:left w:val="none" w:sz="0" w:space="0" w:color="auto"/>
                <w:bottom w:val="none" w:sz="0" w:space="0" w:color="auto"/>
                <w:right w:val="none" w:sz="0" w:space="0" w:color="auto"/>
              </w:divBdr>
              <w:divsChild>
                <w:div w:id="91805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3758">
          <w:marLeft w:val="0"/>
          <w:marRight w:val="0"/>
          <w:marTop w:val="0"/>
          <w:marBottom w:val="0"/>
          <w:divBdr>
            <w:top w:val="none" w:sz="0" w:space="0" w:color="auto"/>
            <w:left w:val="none" w:sz="0" w:space="0" w:color="auto"/>
            <w:bottom w:val="none" w:sz="0" w:space="0" w:color="auto"/>
            <w:right w:val="none" w:sz="0" w:space="0" w:color="auto"/>
          </w:divBdr>
          <w:divsChild>
            <w:div w:id="918053757">
              <w:marLeft w:val="0"/>
              <w:marRight w:val="0"/>
              <w:marTop w:val="0"/>
              <w:marBottom w:val="0"/>
              <w:divBdr>
                <w:top w:val="none" w:sz="0" w:space="0" w:color="auto"/>
                <w:left w:val="none" w:sz="0" w:space="0" w:color="auto"/>
                <w:bottom w:val="none" w:sz="0" w:space="0" w:color="auto"/>
                <w:right w:val="none" w:sz="0" w:space="0" w:color="auto"/>
              </w:divBdr>
              <w:divsChild>
                <w:div w:id="9180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53754">
      <w:marLeft w:val="0"/>
      <w:marRight w:val="0"/>
      <w:marTop w:val="0"/>
      <w:marBottom w:val="0"/>
      <w:divBdr>
        <w:top w:val="none" w:sz="0" w:space="0" w:color="auto"/>
        <w:left w:val="none" w:sz="0" w:space="0" w:color="auto"/>
        <w:bottom w:val="none" w:sz="0" w:space="0" w:color="auto"/>
        <w:right w:val="none" w:sz="0" w:space="0" w:color="auto"/>
      </w:divBdr>
    </w:div>
    <w:div w:id="9180537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The_Picture_of_Dorian_Gray_%281945_film%29" TargetMode="External"/><Relationship Id="rId18" Type="http://schemas.openxmlformats.org/officeDocument/2006/relationships/image" Target="media/image2.jpeg"/><Relationship Id="rId26" Type="http://schemas.openxmlformats.org/officeDocument/2006/relationships/image" Target="media/image7.jpeg"/><Relationship Id="rId39" Type="http://schemas.openxmlformats.org/officeDocument/2006/relationships/image" Target="media/image19.jpeg"/><Relationship Id="rId21" Type="http://schemas.openxmlformats.org/officeDocument/2006/relationships/hyperlink" Target="https://en.wikipedia.org/wiki/Absolve" TargetMode="External"/><Relationship Id="rId34" Type="http://schemas.openxmlformats.org/officeDocument/2006/relationships/hyperlink" Target="http://1001fact.ru/wp-content/uploads/2012/04/Oscar_Wilde.jpg" TargetMode="External"/><Relationship Id="rId42" Type="http://schemas.openxmlformats.org/officeDocument/2006/relationships/image" Target="media/image22.jpeg"/><Relationship Id="rId47" Type="http://schemas.openxmlformats.org/officeDocument/2006/relationships/hyperlink" Target="http://uk.wikipedia.org/wiki/%D0%9E%D1%81%D0%BA%D0%B0%D1%80_%D0%A3%D0%B0%D0%B9%D0%BB%D1%8C%D0%B4" TargetMode="External"/><Relationship Id="rId50" Type="http://schemas.openxmlformats.org/officeDocument/2006/relationships/hyperlink" Target="http://oscarwild.diary.ru/p185589993.htm" TargetMode="External"/><Relationship Id="rId55" Type="http://schemas.openxmlformats.org/officeDocument/2006/relationships/hyperlink" Target="http://www.litmir.net/br/?b=28214&amp;p=53" TargetMode="External"/><Relationship Id="rId7" Type="http://schemas.openxmlformats.org/officeDocument/2006/relationships/hyperlink" Target="https://en.wikipedia.org/wiki/Aesthetics" TargetMode="External"/><Relationship Id="rId12" Type="http://schemas.openxmlformats.org/officeDocument/2006/relationships/image" Target="media/image1.jpeg"/><Relationship Id="rId17" Type="http://schemas.openxmlformats.org/officeDocument/2006/relationships/hyperlink" Target="https://en.wikipedia.org/wiki/File:Opium_smoking_1874.jpg"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8.jpeg"/><Relationship Id="rId46" Type="http://schemas.openxmlformats.org/officeDocument/2006/relationships/hyperlink" Target="http://paifo.ru/vse/1291-pamyatnik-oskaru-uajldu-v-dubline.html" TargetMode="External"/><Relationship Id="rId2" Type="http://schemas.openxmlformats.org/officeDocument/2006/relationships/styles" Target="styles.xml"/><Relationship Id="rId16" Type="http://schemas.openxmlformats.org/officeDocument/2006/relationships/hyperlink" Target="https://en.wikipedia.org/wiki/Nitric_acid" TargetMode="External"/><Relationship Id="rId20" Type="http://schemas.openxmlformats.org/officeDocument/2006/relationships/hyperlink" Target="https://en.wikipedia.org/wiki/Confession_%28religion%29" TargetMode="External"/><Relationship Id="rId29" Type="http://schemas.openxmlformats.org/officeDocument/2006/relationships/image" Target="media/image10.jpeg"/><Relationship Id="rId41" Type="http://schemas.openxmlformats.org/officeDocument/2006/relationships/image" Target="media/image21.jpeg"/><Relationship Id="rId54" Type="http://schemas.openxmlformats.org/officeDocument/2006/relationships/hyperlink" Target="http://svitliteraturu.ucoz.ua/board/interaktivni_metodi/senkan_sinkanta_sinkvejn/2-1-0-111" TargetMode="External"/><Relationship Id="rId1" Type="http://schemas.openxmlformats.org/officeDocument/2006/relationships/numbering" Target="numbering.xml"/><Relationship Id="rId6" Type="http://schemas.openxmlformats.org/officeDocument/2006/relationships/hyperlink" Target="https://en.wikipedia.org/wiki/Muse" TargetMode="External"/><Relationship Id="rId11" Type="http://schemas.openxmlformats.org/officeDocument/2006/relationships/hyperlink" Target="https://en.wikipedia.org/wiki/File:Doriangray_1945.jpg"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hyperlink" Target="http://www.livelib.ru/author/3375" TargetMode="External"/><Relationship Id="rId5" Type="http://schemas.openxmlformats.org/officeDocument/2006/relationships/hyperlink" Target="https://en.wikipedia.org/wiki/Victorian_era" TargetMode="External"/><Relationship Id="rId15" Type="http://schemas.openxmlformats.org/officeDocument/2006/relationships/hyperlink" Target="https://en.wikipedia.org/wiki/Sensualism"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image" Target="media/image16.jpeg"/><Relationship Id="rId49" Type="http://schemas.openxmlformats.org/officeDocument/2006/relationships/hyperlink" Target="http://www.livelib.ru/book/1000325811" TargetMode="External"/><Relationship Id="rId57" Type="http://schemas.openxmlformats.org/officeDocument/2006/relationships/theme" Target="theme/theme1.xml"/><Relationship Id="rId10" Type="http://schemas.openxmlformats.org/officeDocument/2006/relationships/hyperlink" Target="https://en.wikipedia.org/wiki/Romeo_and_Juliet" TargetMode="External"/><Relationship Id="rId19" Type="http://schemas.openxmlformats.org/officeDocument/2006/relationships/hyperlink" Target="https://en.wikipedia.org/wiki/Opium_den" TargetMode="External"/><Relationship Id="rId31" Type="http://schemas.openxmlformats.org/officeDocument/2006/relationships/image" Target="media/image12.jpeg"/><Relationship Id="rId44" Type="http://schemas.openxmlformats.org/officeDocument/2006/relationships/image" Target="media/image24.jpeg"/><Relationship Id="rId52" Type="http://schemas.openxmlformats.org/officeDocument/2006/relationships/hyperlink" Target="http://www.diary.ru/~OscarWild/p42892178.htm" TargetMode="External"/><Relationship Id="rId4" Type="http://schemas.openxmlformats.org/officeDocument/2006/relationships/webSettings" Target="webSettings.xml"/><Relationship Id="rId9" Type="http://schemas.openxmlformats.org/officeDocument/2006/relationships/hyperlink" Target="https://en.wikipedia.org/wiki/Merchant_navy" TargetMode="External"/><Relationship Id="rId14" Type="http://schemas.openxmlformats.org/officeDocument/2006/relationships/hyperlink" Target="https://en.wikipedia.org/wiki/Prussic_acid" TargetMode="Externa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5.jpeg"/><Relationship Id="rId43" Type="http://schemas.openxmlformats.org/officeDocument/2006/relationships/image" Target="media/image23.jpeg"/><Relationship Id="rId48" Type="http://schemas.openxmlformats.org/officeDocument/2006/relationships/hyperlink" Target="http://www.bestpeopleofrussia.ru/persona/Oskar-Wilde/bio" TargetMode="External"/><Relationship Id="rId56" Type="http://schemas.openxmlformats.org/officeDocument/2006/relationships/fontTable" Target="fontTable.xml"/><Relationship Id="rId8" Type="http://schemas.openxmlformats.org/officeDocument/2006/relationships/hyperlink" Target="https://en.wikipedia.org/wiki/Shakespeare" TargetMode="External"/><Relationship Id="rId51" Type="http://schemas.openxmlformats.org/officeDocument/2006/relationships/hyperlink" Target="http://dreamworlds.ru/kartinki/52296-portret-doriana-greya-roman-v-illyustraciyax.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122</TotalTime>
  <Pages>11</Pages>
  <Words>2024</Words>
  <Characters>11540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Admin</cp:lastModifiedBy>
  <cp:revision>20</cp:revision>
  <cp:lastPrinted>2015-01-29T11:18:00Z</cp:lastPrinted>
  <dcterms:created xsi:type="dcterms:W3CDTF">2014-11-27T09:48:00Z</dcterms:created>
  <dcterms:modified xsi:type="dcterms:W3CDTF">2015-03-12T10:52:00Z</dcterms:modified>
</cp:coreProperties>
</file>