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070" w:type="dxa"/>
        <w:tblLook w:val="04A0" w:firstRow="1" w:lastRow="0" w:firstColumn="1" w:lastColumn="0" w:noHBand="0" w:noVBand="1"/>
      </w:tblPr>
      <w:tblGrid>
        <w:gridCol w:w="1267"/>
        <w:gridCol w:w="1268"/>
        <w:gridCol w:w="1267"/>
        <w:gridCol w:w="1268"/>
      </w:tblGrid>
      <w:tr w:rsidR="00627CA9" w:rsidTr="00627CA9">
        <w:trPr>
          <w:trHeight w:val="1090"/>
        </w:trPr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2</w:t>
            </w: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11</w:t>
            </w: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627CA9" w:rsidTr="00627CA9">
        <w:trPr>
          <w:trHeight w:val="1090"/>
        </w:trPr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32</w:t>
            </w:r>
          </w:p>
        </w:tc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53</w:t>
            </w:r>
          </w:p>
        </w:tc>
      </w:tr>
      <w:tr w:rsidR="00627CA9" w:rsidTr="00627CA9">
        <w:trPr>
          <w:trHeight w:val="1090"/>
        </w:trPr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67</w:t>
            </w: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86</w:t>
            </w: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p w:rsidR="00022C6D" w:rsidRDefault="00022C6D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Y="206"/>
        <w:tblW w:w="5070" w:type="dxa"/>
        <w:tblLook w:val="04A0" w:firstRow="1" w:lastRow="0" w:firstColumn="1" w:lastColumn="0" w:noHBand="0" w:noVBand="1"/>
      </w:tblPr>
      <w:tblGrid>
        <w:gridCol w:w="1267"/>
        <w:gridCol w:w="1268"/>
        <w:gridCol w:w="1267"/>
        <w:gridCol w:w="1268"/>
      </w:tblGrid>
      <w:tr w:rsidR="00627CA9" w:rsidTr="00627CA9">
        <w:trPr>
          <w:trHeight w:val="1043"/>
        </w:trPr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4</w:t>
            </w: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17</w:t>
            </w: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627CA9" w:rsidTr="00627CA9">
        <w:trPr>
          <w:trHeight w:val="1043"/>
        </w:trPr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35</w:t>
            </w:r>
          </w:p>
        </w:tc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47</w:t>
            </w:r>
          </w:p>
        </w:tc>
      </w:tr>
      <w:tr w:rsidR="00627CA9" w:rsidTr="00627CA9">
        <w:trPr>
          <w:trHeight w:val="1043"/>
        </w:trPr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61</w:t>
            </w: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7</w:t>
            </w: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6</w:t>
            </w: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p w:rsidR="00627CA9" w:rsidRDefault="00627CA9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Y="170"/>
        <w:tblW w:w="5085" w:type="dxa"/>
        <w:tblLook w:val="04A0" w:firstRow="1" w:lastRow="0" w:firstColumn="1" w:lastColumn="0" w:noHBand="0" w:noVBand="1"/>
      </w:tblPr>
      <w:tblGrid>
        <w:gridCol w:w="1271"/>
        <w:gridCol w:w="1271"/>
        <w:gridCol w:w="1271"/>
        <w:gridCol w:w="1272"/>
      </w:tblGrid>
      <w:tr w:rsidR="00627CA9" w:rsidTr="00627CA9">
        <w:trPr>
          <w:trHeight w:val="1107"/>
        </w:trPr>
        <w:tc>
          <w:tcPr>
            <w:tcW w:w="1271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1</w:t>
            </w:r>
          </w:p>
        </w:tc>
        <w:tc>
          <w:tcPr>
            <w:tcW w:w="1271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1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21</w:t>
            </w:r>
          </w:p>
        </w:tc>
        <w:tc>
          <w:tcPr>
            <w:tcW w:w="127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627CA9" w:rsidTr="00627CA9">
        <w:trPr>
          <w:trHeight w:val="1107"/>
        </w:trPr>
        <w:tc>
          <w:tcPr>
            <w:tcW w:w="1271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1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41</w:t>
            </w:r>
          </w:p>
        </w:tc>
        <w:tc>
          <w:tcPr>
            <w:tcW w:w="1271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57</w:t>
            </w:r>
          </w:p>
        </w:tc>
      </w:tr>
      <w:tr w:rsidR="00627CA9" w:rsidTr="00627CA9">
        <w:trPr>
          <w:trHeight w:val="1107"/>
        </w:trPr>
        <w:tc>
          <w:tcPr>
            <w:tcW w:w="1271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65</w:t>
            </w:r>
          </w:p>
        </w:tc>
        <w:tc>
          <w:tcPr>
            <w:tcW w:w="1271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1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80</w:t>
            </w:r>
          </w:p>
        </w:tc>
        <w:tc>
          <w:tcPr>
            <w:tcW w:w="127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p w:rsidR="00627CA9" w:rsidRDefault="00627CA9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Y="255"/>
        <w:tblW w:w="5070" w:type="dxa"/>
        <w:tblLook w:val="04A0" w:firstRow="1" w:lastRow="0" w:firstColumn="1" w:lastColumn="0" w:noHBand="0" w:noVBand="1"/>
      </w:tblPr>
      <w:tblGrid>
        <w:gridCol w:w="1267"/>
        <w:gridCol w:w="1268"/>
        <w:gridCol w:w="1267"/>
        <w:gridCol w:w="1268"/>
      </w:tblGrid>
      <w:tr w:rsidR="00627CA9" w:rsidTr="00627CA9">
        <w:trPr>
          <w:trHeight w:val="1127"/>
        </w:trPr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7</w:t>
            </w: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2</w:t>
            </w: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6</w:t>
            </w: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627CA9" w:rsidTr="00627CA9">
        <w:trPr>
          <w:trHeight w:val="1127"/>
        </w:trPr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4</w:t>
            </w: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2</w:t>
            </w:r>
          </w:p>
        </w:tc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</w:t>
            </w: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</w:t>
            </w:r>
          </w:p>
        </w:tc>
      </w:tr>
      <w:tr w:rsidR="00627CA9" w:rsidTr="00627CA9">
        <w:trPr>
          <w:trHeight w:val="1127"/>
        </w:trPr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6</w:t>
            </w: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2</w:t>
            </w: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8</w:t>
            </w: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9</w:t>
            </w:r>
          </w:p>
        </w:tc>
        <w:tc>
          <w:tcPr>
            <w:tcW w:w="1268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627CA9" w:rsidTr="00627CA9">
        <w:trPr>
          <w:trHeight w:val="1078"/>
        </w:trPr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lastRenderedPageBreak/>
              <w:t>9</w:t>
            </w: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22</w:t>
            </w: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627CA9" w:rsidTr="00627CA9">
        <w:trPr>
          <w:trHeight w:val="1078"/>
        </w:trPr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45</w:t>
            </w: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54</w:t>
            </w:r>
          </w:p>
        </w:tc>
      </w:tr>
      <w:tr w:rsidR="00627CA9" w:rsidTr="00627CA9">
        <w:trPr>
          <w:trHeight w:val="1078"/>
        </w:trPr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70</w:t>
            </w: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83</w:t>
            </w: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p w:rsidR="00627CA9" w:rsidRDefault="00627CA9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XSpec="right" w:tblpY="165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627CA9" w:rsidTr="00627CA9">
        <w:trPr>
          <w:trHeight w:val="1078"/>
        </w:trPr>
        <w:tc>
          <w:tcPr>
            <w:tcW w:w="1312" w:type="dxa"/>
            <w:vAlign w:val="center"/>
          </w:tcPr>
          <w:p w:rsidR="00627CA9" w:rsidRPr="00512007" w:rsidRDefault="00512007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13</w:t>
            </w: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27CA9" w:rsidRPr="00512007" w:rsidRDefault="00512007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23</w:t>
            </w: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627CA9" w:rsidTr="00627CA9">
        <w:trPr>
          <w:trHeight w:val="1078"/>
        </w:trPr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27CA9" w:rsidRPr="00512007" w:rsidRDefault="00512007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37</w:t>
            </w: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27CA9" w:rsidRPr="00512007" w:rsidRDefault="00627CA9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</w:t>
            </w:r>
            <w:r w:rsidR="00512007">
              <w:rPr>
                <w:rFonts w:ascii="Arial" w:hAnsi="Arial" w:cs="Arial"/>
                <w:b/>
                <w:sz w:val="72"/>
                <w:szCs w:val="72"/>
              </w:rPr>
              <w:t>0</w:t>
            </w:r>
          </w:p>
        </w:tc>
      </w:tr>
      <w:tr w:rsidR="00627CA9" w:rsidTr="00627CA9">
        <w:trPr>
          <w:trHeight w:val="1078"/>
        </w:trPr>
        <w:tc>
          <w:tcPr>
            <w:tcW w:w="1312" w:type="dxa"/>
            <w:vAlign w:val="center"/>
          </w:tcPr>
          <w:p w:rsidR="00627CA9" w:rsidRPr="00512007" w:rsidRDefault="00627CA9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7</w:t>
            </w:r>
            <w:r w:rsidR="00512007">
              <w:rPr>
                <w:rFonts w:ascii="Arial" w:hAnsi="Arial" w:cs="Arial"/>
                <w:b/>
                <w:sz w:val="72"/>
                <w:szCs w:val="72"/>
              </w:rPr>
              <w:t>2</w:t>
            </w: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27CA9" w:rsidRPr="00512007" w:rsidRDefault="00627CA9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8</w:t>
            </w:r>
            <w:r w:rsidR="00512007">
              <w:rPr>
                <w:rFonts w:ascii="Arial" w:hAnsi="Arial" w:cs="Arial"/>
                <w:b/>
                <w:sz w:val="72"/>
                <w:szCs w:val="72"/>
              </w:rPr>
              <w:t>5</w:t>
            </w:r>
          </w:p>
        </w:tc>
        <w:tc>
          <w:tcPr>
            <w:tcW w:w="1312" w:type="dxa"/>
            <w:vAlign w:val="center"/>
          </w:tcPr>
          <w:p w:rsidR="00627CA9" w:rsidRPr="00627CA9" w:rsidRDefault="00627CA9" w:rsidP="00627CA9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p w:rsidR="00627CA9" w:rsidRDefault="00627CA9"/>
    <w:tbl>
      <w:tblPr>
        <w:tblStyle w:val="a3"/>
        <w:tblpPr w:leftFromText="180" w:rightFromText="180" w:vertAnchor="text" w:horzAnchor="margin" w:tblpXSpec="right" w:tblpY="151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512007" w:rsidTr="00512007">
        <w:trPr>
          <w:trHeight w:val="1078"/>
        </w:trPr>
        <w:tc>
          <w:tcPr>
            <w:tcW w:w="1312" w:type="dxa"/>
            <w:vAlign w:val="center"/>
          </w:tcPr>
          <w:p w:rsidR="00512007" w:rsidRPr="00512007" w:rsidRDefault="00512007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</w:t>
            </w:r>
            <w:r>
              <w:rPr>
                <w:rFonts w:ascii="Arial" w:hAnsi="Arial" w:cs="Arial"/>
                <w:b/>
                <w:sz w:val="72"/>
                <w:szCs w:val="72"/>
              </w:rPr>
              <w:t>4</w:t>
            </w:r>
          </w:p>
        </w:tc>
        <w:tc>
          <w:tcPr>
            <w:tcW w:w="1312" w:type="dxa"/>
            <w:vAlign w:val="center"/>
          </w:tcPr>
          <w:p w:rsidR="00512007" w:rsidRPr="00627CA9" w:rsidRDefault="00512007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12007" w:rsidRPr="00512007" w:rsidRDefault="00512007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2</w:t>
            </w:r>
            <w:r>
              <w:rPr>
                <w:rFonts w:ascii="Arial" w:hAnsi="Arial" w:cs="Arial"/>
                <w:b/>
                <w:sz w:val="72"/>
                <w:szCs w:val="72"/>
              </w:rPr>
              <w:t>0</w:t>
            </w:r>
          </w:p>
        </w:tc>
        <w:tc>
          <w:tcPr>
            <w:tcW w:w="1312" w:type="dxa"/>
            <w:vAlign w:val="center"/>
          </w:tcPr>
          <w:p w:rsidR="00512007" w:rsidRPr="00627CA9" w:rsidRDefault="00512007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512007" w:rsidTr="00512007">
        <w:trPr>
          <w:trHeight w:val="1078"/>
        </w:trPr>
        <w:tc>
          <w:tcPr>
            <w:tcW w:w="1312" w:type="dxa"/>
            <w:vAlign w:val="center"/>
          </w:tcPr>
          <w:p w:rsidR="00512007" w:rsidRPr="00627CA9" w:rsidRDefault="00512007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12007" w:rsidRPr="00512007" w:rsidRDefault="00512007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</w:t>
            </w:r>
            <w:r>
              <w:rPr>
                <w:rFonts w:ascii="Arial" w:hAnsi="Arial" w:cs="Arial"/>
                <w:b/>
                <w:sz w:val="72"/>
                <w:szCs w:val="72"/>
              </w:rPr>
              <w:t>3</w:t>
            </w:r>
          </w:p>
        </w:tc>
        <w:tc>
          <w:tcPr>
            <w:tcW w:w="1312" w:type="dxa"/>
            <w:vAlign w:val="center"/>
          </w:tcPr>
          <w:p w:rsidR="00512007" w:rsidRPr="00627CA9" w:rsidRDefault="00512007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12007" w:rsidRPr="00512007" w:rsidRDefault="00512007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46</w:t>
            </w:r>
          </w:p>
        </w:tc>
      </w:tr>
      <w:tr w:rsidR="00512007" w:rsidTr="00512007">
        <w:trPr>
          <w:trHeight w:val="1078"/>
        </w:trPr>
        <w:tc>
          <w:tcPr>
            <w:tcW w:w="1312" w:type="dxa"/>
            <w:vAlign w:val="center"/>
          </w:tcPr>
          <w:p w:rsidR="00512007" w:rsidRPr="00512007" w:rsidRDefault="00512007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69</w:t>
            </w:r>
          </w:p>
        </w:tc>
        <w:tc>
          <w:tcPr>
            <w:tcW w:w="1312" w:type="dxa"/>
            <w:vAlign w:val="center"/>
          </w:tcPr>
          <w:p w:rsidR="00512007" w:rsidRPr="00627CA9" w:rsidRDefault="00512007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12007" w:rsidRPr="00512007" w:rsidRDefault="00512007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77</w:t>
            </w:r>
          </w:p>
        </w:tc>
        <w:tc>
          <w:tcPr>
            <w:tcW w:w="1312" w:type="dxa"/>
            <w:vAlign w:val="center"/>
          </w:tcPr>
          <w:p w:rsidR="00512007" w:rsidRPr="00627CA9" w:rsidRDefault="00512007" w:rsidP="00512007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p w:rsidR="00512007" w:rsidRDefault="00512007"/>
    <w:tbl>
      <w:tblPr>
        <w:tblStyle w:val="a3"/>
        <w:tblpPr w:leftFromText="180" w:rightFromText="180" w:vertAnchor="text" w:horzAnchor="margin" w:tblpXSpec="right" w:tblpY="451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006252" w:rsidTr="00006252">
        <w:trPr>
          <w:trHeight w:val="1078"/>
        </w:trPr>
        <w:tc>
          <w:tcPr>
            <w:tcW w:w="1312" w:type="dxa"/>
            <w:vAlign w:val="center"/>
          </w:tcPr>
          <w:p w:rsidR="00006252" w:rsidRPr="00512007" w:rsidRDefault="00006252" w:rsidP="00006252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5</w:t>
            </w:r>
          </w:p>
        </w:tc>
        <w:tc>
          <w:tcPr>
            <w:tcW w:w="1312" w:type="dxa"/>
            <w:vAlign w:val="center"/>
          </w:tcPr>
          <w:p w:rsidR="00006252" w:rsidRPr="00627CA9" w:rsidRDefault="00006252" w:rsidP="00006252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06252" w:rsidRPr="00512007" w:rsidRDefault="00006252" w:rsidP="00006252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19</w:t>
            </w:r>
          </w:p>
        </w:tc>
        <w:tc>
          <w:tcPr>
            <w:tcW w:w="1312" w:type="dxa"/>
            <w:vAlign w:val="center"/>
          </w:tcPr>
          <w:p w:rsidR="00006252" w:rsidRPr="00627CA9" w:rsidRDefault="00006252" w:rsidP="00006252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006252" w:rsidTr="00006252">
        <w:trPr>
          <w:trHeight w:val="1078"/>
        </w:trPr>
        <w:tc>
          <w:tcPr>
            <w:tcW w:w="1312" w:type="dxa"/>
            <w:vAlign w:val="center"/>
          </w:tcPr>
          <w:p w:rsidR="00006252" w:rsidRPr="00627CA9" w:rsidRDefault="00006252" w:rsidP="00006252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06252" w:rsidRPr="00512007" w:rsidRDefault="00006252" w:rsidP="00006252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</w:t>
            </w:r>
            <w:r>
              <w:rPr>
                <w:rFonts w:ascii="Arial" w:hAnsi="Arial" w:cs="Arial"/>
                <w:b/>
                <w:sz w:val="72"/>
                <w:szCs w:val="72"/>
              </w:rPr>
              <w:t>0</w:t>
            </w:r>
          </w:p>
        </w:tc>
        <w:tc>
          <w:tcPr>
            <w:tcW w:w="1312" w:type="dxa"/>
            <w:vAlign w:val="center"/>
          </w:tcPr>
          <w:p w:rsidR="00006252" w:rsidRPr="00627CA9" w:rsidRDefault="00006252" w:rsidP="00006252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06252" w:rsidRPr="00512007" w:rsidRDefault="00006252" w:rsidP="00006252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52</w:t>
            </w:r>
          </w:p>
        </w:tc>
      </w:tr>
      <w:tr w:rsidR="00006252" w:rsidTr="00006252">
        <w:trPr>
          <w:trHeight w:val="1078"/>
        </w:trPr>
        <w:tc>
          <w:tcPr>
            <w:tcW w:w="1312" w:type="dxa"/>
            <w:vAlign w:val="center"/>
          </w:tcPr>
          <w:p w:rsidR="00006252" w:rsidRPr="00512007" w:rsidRDefault="00006252" w:rsidP="00006252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74</w:t>
            </w:r>
          </w:p>
        </w:tc>
        <w:tc>
          <w:tcPr>
            <w:tcW w:w="1312" w:type="dxa"/>
            <w:vAlign w:val="center"/>
          </w:tcPr>
          <w:p w:rsidR="00006252" w:rsidRPr="00627CA9" w:rsidRDefault="00006252" w:rsidP="00006252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06252" w:rsidRPr="00512007" w:rsidRDefault="00006252" w:rsidP="00006252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78</w:t>
            </w:r>
          </w:p>
        </w:tc>
        <w:tc>
          <w:tcPr>
            <w:tcW w:w="1312" w:type="dxa"/>
            <w:vAlign w:val="center"/>
          </w:tcPr>
          <w:p w:rsidR="00006252" w:rsidRPr="00627CA9" w:rsidRDefault="00006252" w:rsidP="00006252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tbl>
      <w:tblPr>
        <w:tblStyle w:val="a3"/>
        <w:tblW w:w="5070" w:type="dxa"/>
        <w:tblLook w:val="04A0" w:firstRow="1" w:lastRow="0" w:firstColumn="1" w:lastColumn="0" w:noHBand="0" w:noVBand="1"/>
      </w:tblPr>
      <w:tblGrid>
        <w:gridCol w:w="1267"/>
        <w:gridCol w:w="1268"/>
        <w:gridCol w:w="1267"/>
        <w:gridCol w:w="1268"/>
      </w:tblGrid>
      <w:tr w:rsidR="005C2C42" w:rsidTr="004634AA">
        <w:trPr>
          <w:trHeight w:val="1090"/>
        </w:trPr>
        <w:tc>
          <w:tcPr>
            <w:tcW w:w="1267" w:type="dxa"/>
            <w:vAlign w:val="center"/>
          </w:tcPr>
          <w:p w:rsidR="005C2C42" w:rsidRPr="008C51B9" w:rsidRDefault="008C51B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6</w:t>
            </w:r>
          </w:p>
        </w:tc>
        <w:tc>
          <w:tcPr>
            <w:tcW w:w="1268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5C2C42" w:rsidRPr="008C51B9" w:rsidRDefault="005C2C42" w:rsidP="008C51B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1</w:t>
            </w:r>
            <w:r w:rsidR="008C51B9">
              <w:rPr>
                <w:rFonts w:ascii="Arial" w:hAnsi="Arial" w:cs="Arial"/>
                <w:b/>
                <w:sz w:val="72"/>
                <w:szCs w:val="72"/>
              </w:rPr>
              <w:t>7</w:t>
            </w:r>
          </w:p>
        </w:tc>
        <w:tc>
          <w:tcPr>
            <w:tcW w:w="1268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5C2C42" w:rsidTr="004634AA">
        <w:trPr>
          <w:trHeight w:val="1090"/>
        </w:trPr>
        <w:tc>
          <w:tcPr>
            <w:tcW w:w="1267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5C2C42" w:rsidRPr="008C51B9" w:rsidRDefault="005C2C42" w:rsidP="008C51B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3</w:t>
            </w:r>
            <w:r w:rsidR="008C51B9">
              <w:rPr>
                <w:rFonts w:ascii="Arial" w:hAnsi="Arial" w:cs="Arial"/>
                <w:b/>
                <w:sz w:val="72"/>
                <w:szCs w:val="72"/>
              </w:rPr>
              <w:t>5</w:t>
            </w:r>
          </w:p>
        </w:tc>
        <w:tc>
          <w:tcPr>
            <w:tcW w:w="1267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5C2C42" w:rsidRPr="008C51B9" w:rsidRDefault="005C2C42" w:rsidP="008C51B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</w:t>
            </w:r>
            <w:r w:rsidR="008C51B9">
              <w:rPr>
                <w:rFonts w:ascii="Arial" w:hAnsi="Arial" w:cs="Arial"/>
                <w:b/>
                <w:sz w:val="72"/>
                <w:szCs w:val="72"/>
              </w:rPr>
              <w:t>2</w:t>
            </w:r>
          </w:p>
        </w:tc>
      </w:tr>
      <w:tr w:rsidR="005C2C42" w:rsidTr="004634AA">
        <w:trPr>
          <w:trHeight w:val="1090"/>
        </w:trPr>
        <w:tc>
          <w:tcPr>
            <w:tcW w:w="1267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67</w:t>
            </w:r>
          </w:p>
        </w:tc>
        <w:tc>
          <w:tcPr>
            <w:tcW w:w="1268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5C2C42" w:rsidRPr="008C51B9" w:rsidRDefault="008C51B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79</w:t>
            </w:r>
          </w:p>
        </w:tc>
        <w:tc>
          <w:tcPr>
            <w:tcW w:w="1268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p w:rsidR="005C2C42" w:rsidRDefault="005C2C42" w:rsidP="005C2C42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Y="206"/>
        <w:tblW w:w="5070" w:type="dxa"/>
        <w:tblLook w:val="04A0" w:firstRow="1" w:lastRow="0" w:firstColumn="1" w:lastColumn="0" w:noHBand="0" w:noVBand="1"/>
      </w:tblPr>
      <w:tblGrid>
        <w:gridCol w:w="1267"/>
        <w:gridCol w:w="1268"/>
        <w:gridCol w:w="1267"/>
        <w:gridCol w:w="1268"/>
      </w:tblGrid>
      <w:tr w:rsidR="005C2C42" w:rsidTr="004634AA">
        <w:trPr>
          <w:trHeight w:val="1043"/>
        </w:trPr>
        <w:tc>
          <w:tcPr>
            <w:tcW w:w="1267" w:type="dxa"/>
            <w:vAlign w:val="center"/>
          </w:tcPr>
          <w:p w:rsidR="005C2C42" w:rsidRPr="008C51B9" w:rsidRDefault="008C51B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8</w:t>
            </w:r>
          </w:p>
        </w:tc>
        <w:tc>
          <w:tcPr>
            <w:tcW w:w="1268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5C2C42" w:rsidRPr="008C51B9" w:rsidRDefault="008C51B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22</w:t>
            </w:r>
          </w:p>
        </w:tc>
        <w:tc>
          <w:tcPr>
            <w:tcW w:w="1268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5C2C42" w:rsidTr="004634AA">
        <w:trPr>
          <w:trHeight w:val="1043"/>
        </w:trPr>
        <w:tc>
          <w:tcPr>
            <w:tcW w:w="1267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5C2C42" w:rsidRPr="008C51B9" w:rsidRDefault="008C51B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40</w:t>
            </w:r>
          </w:p>
        </w:tc>
        <w:tc>
          <w:tcPr>
            <w:tcW w:w="1267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5C2C42" w:rsidRPr="008C51B9" w:rsidRDefault="005C2C42" w:rsidP="008C51B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4</w:t>
            </w:r>
            <w:r w:rsidR="008C51B9">
              <w:rPr>
                <w:rFonts w:ascii="Arial" w:hAnsi="Arial" w:cs="Arial"/>
                <w:b/>
                <w:sz w:val="72"/>
                <w:szCs w:val="72"/>
              </w:rPr>
              <w:t>8</w:t>
            </w:r>
          </w:p>
        </w:tc>
      </w:tr>
      <w:tr w:rsidR="005C2C42" w:rsidTr="004634AA">
        <w:trPr>
          <w:trHeight w:val="1043"/>
        </w:trPr>
        <w:tc>
          <w:tcPr>
            <w:tcW w:w="1267" w:type="dxa"/>
            <w:vAlign w:val="center"/>
          </w:tcPr>
          <w:p w:rsidR="005C2C42" w:rsidRPr="008C51B9" w:rsidRDefault="008C51B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70</w:t>
            </w:r>
          </w:p>
        </w:tc>
        <w:tc>
          <w:tcPr>
            <w:tcW w:w="1268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5C2C42" w:rsidRPr="008C51B9" w:rsidRDefault="008C51B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85</w:t>
            </w:r>
          </w:p>
        </w:tc>
        <w:tc>
          <w:tcPr>
            <w:tcW w:w="1268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p w:rsidR="005C2C42" w:rsidRDefault="005C2C42" w:rsidP="005C2C42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Y="170"/>
        <w:tblW w:w="5085" w:type="dxa"/>
        <w:tblLook w:val="04A0" w:firstRow="1" w:lastRow="0" w:firstColumn="1" w:lastColumn="0" w:noHBand="0" w:noVBand="1"/>
      </w:tblPr>
      <w:tblGrid>
        <w:gridCol w:w="1271"/>
        <w:gridCol w:w="1271"/>
        <w:gridCol w:w="1271"/>
        <w:gridCol w:w="1272"/>
      </w:tblGrid>
      <w:tr w:rsidR="005C2C42" w:rsidTr="004634AA">
        <w:trPr>
          <w:trHeight w:val="1107"/>
        </w:trPr>
        <w:tc>
          <w:tcPr>
            <w:tcW w:w="1271" w:type="dxa"/>
            <w:vAlign w:val="center"/>
          </w:tcPr>
          <w:p w:rsidR="005C2C42" w:rsidRPr="008C51B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1</w:t>
            </w:r>
            <w:r w:rsidR="008C51B9">
              <w:rPr>
                <w:rFonts w:ascii="Arial" w:hAnsi="Arial" w:cs="Arial"/>
                <w:b/>
                <w:sz w:val="72"/>
                <w:szCs w:val="72"/>
              </w:rPr>
              <w:t>2</w:t>
            </w:r>
          </w:p>
        </w:tc>
        <w:tc>
          <w:tcPr>
            <w:tcW w:w="1271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1" w:type="dxa"/>
            <w:vAlign w:val="center"/>
          </w:tcPr>
          <w:p w:rsidR="005C2C42" w:rsidRPr="008C51B9" w:rsidRDefault="005C2C42" w:rsidP="008C51B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2</w:t>
            </w:r>
            <w:r w:rsidR="008C51B9">
              <w:rPr>
                <w:rFonts w:ascii="Arial" w:hAnsi="Arial" w:cs="Arial"/>
                <w:b/>
                <w:sz w:val="72"/>
                <w:szCs w:val="72"/>
              </w:rPr>
              <w:t>5</w:t>
            </w:r>
          </w:p>
        </w:tc>
        <w:tc>
          <w:tcPr>
            <w:tcW w:w="127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5C2C42" w:rsidTr="004634AA">
        <w:trPr>
          <w:trHeight w:val="1107"/>
        </w:trPr>
        <w:tc>
          <w:tcPr>
            <w:tcW w:w="1271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1" w:type="dxa"/>
            <w:vAlign w:val="center"/>
          </w:tcPr>
          <w:p w:rsidR="005C2C42" w:rsidRPr="008C51B9" w:rsidRDefault="008C51B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39</w:t>
            </w:r>
          </w:p>
        </w:tc>
        <w:tc>
          <w:tcPr>
            <w:tcW w:w="1271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2" w:type="dxa"/>
            <w:vAlign w:val="center"/>
          </w:tcPr>
          <w:p w:rsidR="005C2C42" w:rsidRPr="008C51B9" w:rsidRDefault="005C2C42" w:rsidP="008C51B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</w:t>
            </w:r>
            <w:r w:rsidR="008C51B9">
              <w:rPr>
                <w:rFonts w:ascii="Arial" w:hAnsi="Arial" w:cs="Arial"/>
                <w:b/>
                <w:sz w:val="72"/>
                <w:szCs w:val="72"/>
              </w:rPr>
              <w:t>9</w:t>
            </w:r>
          </w:p>
        </w:tc>
      </w:tr>
      <w:tr w:rsidR="005C2C42" w:rsidTr="004634AA">
        <w:trPr>
          <w:trHeight w:val="1107"/>
        </w:trPr>
        <w:tc>
          <w:tcPr>
            <w:tcW w:w="1271" w:type="dxa"/>
            <w:vAlign w:val="center"/>
          </w:tcPr>
          <w:p w:rsidR="005C2C42" w:rsidRPr="008C51B9" w:rsidRDefault="008C51B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74</w:t>
            </w:r>
          </w:p>
        </w:tc>
        <w:tc>
          <w:tcPr>
            <w:tcW w:w="1271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1" w:type="dxa"/>
            <w:vAlign w:val="center"/>
          </w:tcPr>
          <w:p w:rsidR="005C2C42" w:rsidRPr="008C51B9" w:rsidRDefault="005C2C42" w:rsidP="008C51B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8</w:t>
            </w:r>
            <w:r w:rsidR="008C51B9">
              <w:rPr>
                <w:rFonts w:ascii="Arial" w:hAnsi="Arial" w:cs="Arial"/>
                <w:b/>
                <w:sz w:val="72"/>
                <w:szCs w:val="72"/>
              </w:rPr>
              <w:t>9</w:t>
            </w:r>
          </w:p>
        </w:tc>
        <w:tc>
          <w:tcPr>
            <w:tcW w:w="127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p w:rsidR="005C2C42" w:rsidRDefault="005C2C42" w:rsidP="005C2C42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Y="255"/>
        <w:tblW w:w="5070" w:type="dxa"/>
        <w:tblLook w:val="04A0" w:firstRow="1" w:lastRow="0" w:firstColumn="1" w:lastColumn="0" w:noHBand="0" w:noVBand="1"/>
      </w:tblPr>
      <w:tblGrid>
        <w:gridCol w:w="1267"/>
        <w:gridCol w:w="1268"/>
        <w:gridCol w:w="1267"/>
        <w:gridCol w:w="1268"/>
      </w:tblGrid>
      <w:tr w:rsidR="005C2C42" w:rsidTr="004634AA">
        <w:trPr>
          <w:trHeight w:val="1127"/>
        </w:trPr>
        <w:tc>
          <w:tcPr>
            <w:tcW w:w="1267" w:type="dxa"/>
            <w:vAlign w:val="center"/>
          </w:tcPr>
          <w:p w:rsidR="005C2C42" w:rsidRPr="008C51B9" w:rsidRDefault="008C51B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15</w:t>
            </w:r>
          </w:p>
        </w:tc>
        <w:tc>
          <w:tcPr>
            <w:tcW w:w="1268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5C2C42" w:rsidRPr="008C51B9" w:rsidRDefault="008C51B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30</w:t>
            </w:r>
          </w:p>
        </w:tc>
        <w:tc>
          <w:tcPr>
            <w:tcW w:w="1268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5C2C42" w:rsidTr="004634AA">
        <w:trPr>
          <w:trHeight w:val="1127"/>
        </w:trPr>
        <w:tc>
          <w:tcPr>
            <w:tcW w:w="1267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5C2C42" w:rsidRPr="008C51B9" w:rsidRDefault="005C2C42" w:rsidP="008C51B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4</w:t>
            </w:r>
            <w:r w:rsidR="008C51B9">
              <w:rPr>
                <w:rFonts w:ascii="Arial" w:hAnsi="Arial" w:cs="Arial"/>
                <w:b/>
                <w:sz w:val="72"/>
                <w:szCs w:val="72"/>
              </w:rPr>
              <w:t>4</w:t>
            </w:r>
          </w:p>
        </w:tc>
        <w:tc>
          <w:tcPr>
            <w:tcW w:w="1267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5C2C42" w:rsidRPr="008C51B9" w:rsidRDefault="008C51B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60</w:t>
            </w:r>
          </w:p>
        </w:tc>
      </w:tr>
      <w:tr w:rsidR="005C2C42" w:rsidTr="004634AA">
        <w:trPr>
          <w:trHeight w:val="1127"/>
        </w:trPr>
        <w:tc>
          <w:tcPr>
            <w:tcW w:w="1267" w:type="dxa"/>
            <w:vAlign w:val="center"/>
          </w:tcPr>
          <w:p w:rsidR="005C2C42" w:rsidRPr="008C51B9" w:rsidRDefault="005C2C42" w:rsidP="008C51B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6</w:t>
            </w:r>
            <w:r w:rsidR="008C51B9">
              <w:rPr>
                <w:rFonts w:ascii="Arial" w:hAnsi="Arial" w:cs="Arial"/>
                <w:b/>
                <w:sz w:val="72"/>
                <w:szCs w:val="72"/>
              </w:rPr>
              <w:t>9</w:t>
            </w:r>
          </w:p>
        </w:tc>
        <w:tc>
          <w:tcPr>
            <w:tcW w:w="1268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5C2C42" w:rsidRPr="008C51B9" w:rsidRDefault="008C51B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90</w:t>
            </w:r>
          </w:p>
        </w:tc>
        <w:tc>
          <w:tcPr>
            <w:tcW w:w="1268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5C2C42" w:rsidTr="004634AA">
        <w:trPr>
          <w:trHeight w:val="1078"/>
        </w:trPr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lastRenderedPageBreak/>
              <w:t>9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60DFB" w:rsidRDefault="005C2C42" w:rsidP="00560DF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2</w:t>
            </w:r>
            <w:r w:rsidR="00560DFB">
              <w:rPr>
                <w:rFonts w:ascii="Arial" w:hAnsi="Arial" w:cs="Arial"/>
                <w:b/>
                <w:sz w:val="72"/>
                <w:szCs w:val="72"/>
              </w:rPr>
              <w:t>6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5C2C42" w:rsidTr="004634AA">
        <w:trPr>
          <w:trHeight w:val="1078"/>
        </w:trPr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60DFB" w:rsidRDefault="00560DF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37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60DFB" w:rsidRDefault="005C2C42" w:rsidP="00560DF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</w:t>
            </w:r>
            <w:r w:rsidR="00560DFB">
              <w:rPr>
                <w:rFonts w:ascii="Arial" w:hAnsi="Arial" w:cs="Arial"/>
                <w:b/>
                <w:sz w:val="72"/>
                <w:szCs w:val="72"/>
              </w:rPr>
              <w:t>3</w:t>
            </w:r>
          </w:p>
        </w:tc>
      </w:tr>
      <w:tr w:rsidR="005C2C42" w:rsidTr="004634AA">
        <w:trPr>
          <w:trHeight w:val="1078"/>
        </w:trPr>
        <w:tc>
          <w:tcPr>
            <w:tcW w:w="1312" w:type="dxa"/>
            <w:vAlign w:val="center"/>
          </w:tcPr>
          <w:p w:rsidR="005C2C42" w:rsidRPr="00560DFB" w:rsidRDefault="00560DF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64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60DFB" w:rsidRDefault="005C2C42" w:rsidP="00560DF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8</w:t>
            </w:r>
            <w:r w:rsidR="00560DFB">
              <w:rPr>
                <w:rFonts w:ascii="Arial" w:hAnsi="Arial" w:cs="Arial"/>
                <w:b/>
                <w:sz w:val="72"/>
                <w:szCs w:val="72"/>
              </w:rPr>
              <w:t>8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p w:rsidR="005C2C42" w:rsidRDefault="005C2C42" w:rsidP="005C2C42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XSpec="right" w:tblpY="165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5C2C42" w:rsidTr="004634AA">
        <w:trPr>
          <w:trHeight w:val="1078"/>
        </w:trPr>
        <w:tc>
          <w:tcPr>
            <w:tcW w:w="1312" w:type="dxa"/>
            <w:vAlign w:val="center"/>
          </w:tcPr>
          <w:p w:rsidR="005C2C42" w:rsidRPr="00512007" w:rsidRDefault="005C2C42" w:rsidP="00560DF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</w:t>
            </w:r>
            <w:r w:rsidR="00560DFB">
              <w:rPr>
                <w:rFonts w:ascii="Arial" w:hAnsi="Arial" w:cs="Arial"/>
                <w:b/>
                <w:sz w:val="72"/>
                <w:szCs w:val="72"/>
              </w:rPr>
              <w:t>1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12007" w:rsidRDefault="005C2C42" w:rsidP="00560DF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2</w:t>
            </w:r>
            <w:r w:rsidR="00560DFB">
              <w:rPr>
                <w:rFonts w:ascii="Arial" w:hAnsi="Arial" w:cs="Arial"/>
                <w:b/>
                <w:sz w:val="72"/>
                <w:szCs w:val="72"/>
              </w:rPr>
              <w:t>9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5C2C42" w:rsidTr="004634AA">
        <w:trPr>
          <w:trHeight w:val="1078"/>
        </w:trPr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12007" w:rsidRDefault="005C2C42" w:rsidP="00560DF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</w:t>
            </w:r>
            <w:r w:rsidR="00560DFB">
              <w:rPr>
                <w:rFonts w:ascii="Arial" w:hAnsi="Arial" w:cs="Arial"/>
                <w:b/>
                <w:sz w:val="72"/>
                <w:szCs w:val="72"/>
              </w:rPr>
              <w:t>4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12007" w:rsidRDefault="005C2C42" w:rsidP="00560DF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</w:t>
            </w:r>
            <w:r w:rsidR="00560DFB">
              <w:rPr>
                <w:rFonts w:ascii="Arial" w:hAnsi="Arial" w:cs="Arial"/>
                <w:b/>
                <w:sz w:val="72"/>
                <w:szCs w:val="72"/>
              </w:rPr>
              <w:t>7</w:t>
            </w:r>
          </w:p>
        </w:tc>
      </w:tr>
      <w:tr w:rsidR="005C2C42" w:rsidTr="004634AA">
        <w:trPr>
          <w:trHeight w:val="1078"/>
        </w:trPr>
        <w:tc>
          <w:tcPr>
            <w:tcW w:w="1312" w:type="dxa"/>
            <w:vAlign w:val="center"/>
          </w:tcPr>
          <w:p w:rsidR="005C2C42" w:rsidRPr="00560DFB" w:rsidRDefault="00560DF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61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60DFB" w:rsidRDefault="00560DF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76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p w:rsidR="005C2C42" w:rsidRDefault="005C2C42" w:rsidP="005C2C42"/>
    <w:tbl>
      <w:tblPr>
        <w:tblStyle w:val="a3"/>
        <w:tblpPr w:leftFromText="180" w:rightFromText="180" w:vertAnchor="text" w:horzAnchor="margin" w:tblpXSpec="right" w:tblpY="151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5C2C42" w:rsidTr="004634AA">
        <w:trPr>
          <w:trHeight w:val="1078"/>
        </w:trPr>
        <w:tc>
          <w:tcPr>
            <w:tcW w:w="1312" w:type="dxa"/>
            <w:vAlign w:val="center"/>
          </w:tcPr>
          <w:p w:rsidR="005C2C42" w:rsidRPr="00512007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14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12007" w:rsidRDefault="005C2C42" w:rsidP="00560DF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2</w:t>
            </w:r>
            <w:r w:rsidR="00560DFB">
              <w:rPr>
                <w:rFonts w:ascii="Arial" w:hAnsi="Arial" w:cs="Arial"/>
                <w:b/>
                <w:sz w:val="72"/>
                <w:szCs w:val="72"/>
              </w:rPr>
              <w:t>8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5C2C42" w:rsidTr="004634AA">
        <w:trPr>
          <w:trHeight w:val="1078"/>
        </w:trPr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12007" w:rsidRDefault="005C2C42" w:rsidP="00560DF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</w:t>
            </w:r>
            <w:r w:rsidR="00560DFB">
              <w:rPr>
                <w:rFonts w:ascii="Arial" w:hAnsi="Arial" w:cs="Arial"/>
                <w:b/>
                <w:sz w:val="72"/>
                <w:szCs w:val="72"/>
              </w:rPr>
              <w:t>9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12007" w:rsidRDefault="005C2C42" w:rsidP="00560DF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4</w:t>
            </w:r>
            <w:r w:rsidR="00560DFB">
              <w:rPr>
                <w:rFonts w:ascii="Arial" w:hAnsi="Arial" w:cs="Arial"/>
                <w:b/>
                <w:sz w:val="72"/>
                <w:szCs w:val="72"/>
              </w:rPr>
              <w:t>9</w:t>
            </w:r>
          </w:p>
        </w:tc>
      </w:tr>
      <w:tr w:rsidR="005C2C42" w:rsidTr="004634AA">
        <w:trPr>
          <w:trHeight w:val="1078"/>
        </w:trPr>
        <w:tc>
          <w:tcPr>
            <w:tcW w:w="1312" w:type="dxa"/>
            <w:vAlign w:val="center"/>
          </w:tcPr>
          <w:p w:rsidR="005C2C42" w:rsidRPr="00512007" w:rsidRDefault="00560DF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75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12007" w:rsidRDefault="00560DF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83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p w:rsidR="005C2C42" w:rsidRDefault="005C2C42" w:rsidP="005C2C42"/>
    <w:tbl>
      <w:tblPr>
        <w:tblStyle w:val="a3"/>
        <w:tblpPr w:leftFromText="180" w:rightFromText="180" w:vertAnchor="text" w:horzAnchor="margin" w:tblpXSpec="right" w:tblpY="451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5C2C42" w:rsidTr="004634AA">
        <w:trPr>
          <w:trHeight w:val="1078"/>
        </w:trPr>
        <w:tc>
          <w:tcPr>
            <w:tcW w:w="1312" w:type="dxa"/>
            <w:vAlign w:val="center"/>
          </w:tcPr>
          <w:p w:rsidR="005C2C42" w:rsidRPr="00512007" w:rsidRDefault="00560DF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6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12007" w:rsidRDefault="005C2C42" w:rsidP="00560DF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</w:t>
            </w:r>
            <w:r w:rsidR="00560DFB">
              <w:rPr>
                <w:rFonts w:ascii="Arial" w:hAnsi="Arial" w:cs="Arial"/>
                <w:b/>
                <w:sz w:val="72"/>
                <w:szCs w:val="72"/>
              </w:rPr>
              <w:t>8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5C2C42" w:rsidTr="004634AA">
        <w:trPr>
          <w:trHeight w:val="1078"/>
        </w:trPr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12007" w:rsidRDefault="005C2C42" w:rsidP="00560DF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</w:t>
            </w:r>
            <w:r w:rsidR="00560DFB">
              <w:rPr>
                <w:rFonts w:ascii="Arial" w:hAnsi="Arial" w:cs="Arial"/>
                <w:b/>
                <w:sz w:val="72"/>
                <w:szCs w:val="72"/>
              </w:rPr>
              <w:t>8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12007" w:rsidRDefault="00560DF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49</w:t>
            </w:r>
          </w:p>
        </w:tc>
      </w:tr>
      <w:tr w:rsidR="005C2C42" w:rsidTr="004634AA">
        <w:trPr>
          <w:trHeight w:val="1078"/>
        </w:trPr>
        <w:tc>
          <w:tcPr>
            <w:tcW w:w="1312" w:type="dxa"/>
            <w:vAlign w:val="center"/>
          </w:tcPr>
          <w:p w:rsidR="005C2C42" w:rsidRPr="00512007" w:rsidRDefault="00560DF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6</w:t>
            </w:r>
            <w:r w:rsidR="005C2C42">
              <w:rPr>
                <w:rFonts w:ascii="Arial" w:hAnsi="Arial" w:cs="Arial"/>
                <w:b/>
                <w:sz w:val="72"/>
                <w:szCs w:val="72"/>
              </w:rPr>
              <w:t>4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5C2C42" w:rsidRPr="00512007" w:rsidRDefault="00560DF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81</w:t>
            </w:r>
          </w:p>
        </w:tc>
        <w:tc>
          <w:tcPr>
            <w:tcW w:w="1312" w:type="dxa"/>
            <w:vAlign w:val="center"/>
          </w:tcPr>
          <w:p w:rsidR="005C2C42" w:rsidRPr="00627CA9" w:rsidRDefault="005C2C42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tbl>
      <w:tblPr>
        <w:tblStyle w:val="a3"/>
        <w:tblW w:w="5070" w:type="dxa"/>
        <w:tblLook w:val="04A0" w:firstRow="1" w:lastRow="0" w:firstColumn="1" w:lastColumn="0" w:noHBand="0" w:noVBand="1"/>
      </w:tblPr>
      <w:tblGrid>
        <w:gridCol w:w="1267"/>
        <w:gridCol w:w="1268"/>
        <w:gridCol w:w="1267"/>
        <w:gridCol w:w="1268"/>
      </w:tblGrid>
      <w:tr w:rsidR="00066D4B" w:rsidTr="004634AA">
        <w:trPr>
          <w:trHeight w:val="1090"/>
        </w:trPr>
        <w:tc>
          <w:tcPr>
            <w:tcW w:w="1267" w:type="dxa"/>
            <w:vAlign w:val="center"/>
          </w:tcPr>
          <w:p w:rsidR="00066D4B" w:rsidRPr="001A7279" w:rsidRDefault="001A727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3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066D4B" w:rsidRPr="001A7279" w:rsidRDefault="00066D4B" w:rsidP="001A727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1</w:t>
            </w:r>
            <w:r w:rsidR="001A7279">
              <w:rPr>
                <w:rFonts w:ascii="Arial" w:hAnsi="Arial" w:cs="Arial"/>
                <w:b/>
                <w:sz w:val="72"/>
                <w:szCs w:val="72"/>
              </w:rPr>
              <w:t>9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066D4B" w:rsidTr="004634AA">
        <w:trPr>
          <w:trHeight w:val="1090"/>
        </w:trPr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066D4B" w:rsidRPr="001A7279" w:rsidRDefault="001A727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45</w:t>
            </w:r>
          </w:p>
        </w:tc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066D4B" w:rsidRPr="001A7279" w:rsidRDefault="00066D4B" w:rsidP="001A727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</w:t>
            </w:r>
            <w:r w:rsidR="001A7279">
              <w:rPr>
                <w:rFonts w:ascii="Arial" w:hAnsi="Arial" w:cs="Arial"/>
                <w:b/>
                <w:sz w:val="72"/>
                <w:szCs w:val="72"/>
              </w:rPr>
              <w:t>1</w:t>
            </w:r>
          </w:p>
        </w:tc>
      </w:tr>
      <w:tr w:rsidR="00066D4B" w:rsidTr="004634AA">
        <w:trPr>
          <w:trHeight w:val="1090"/>
        </w:trPr>
        <w:tc>
          <w:tcPr>
            <w:tcW w:w="1267" w:type="dxa"/>
            <w:vAlign w:val="center"/>
          </w:tcPr>
          <w:p w:rsidR="00066D4B" w:rsidRPr="001A7279" w:rsidRDefault="00066D4B" w:rsidP="001A727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6</w:t>
            </w:r>
            <w:r w:rsidR="001A7279">
              <w:rPr>
                <w:rFonts w:ascii="Arial" w:hAnsi="Arial" w:cs="Arial"/>
                <w:b/>
                <w:sz w:val="72"/>
                <w:szCs w:val="72"/>
              </w:rPr>
              <w:t>3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066D4B" w:rsidRPr="001A7279" w:rsidRDefault="001A727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77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p w:rsidR="00066D4B" w:rsidRDefault="00066D4B" w:rsidP="00066D4B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Y="206"/>
        <w:tblW w:w="5070" w:type="dxa"/>
        <w:tblLook w:val="04A0" w:firstRow="1" w:lastRow="0" w:firstColumn="1" w:lastColumn="0" w:noHBand="0" w:noVBand="1"/>
      </w:tblPr>
      <w:tblGrid>
        <w:gridCol w:w="1267"/>
        <w:gridCol w:w="1268"/>
        <w:gridCol w:w="1267"/>
        <w:gridCol w:w="1268"/>
      </w:tblGrid>
      <w:tr w:rsidR="00066D4B" w:rsidTr="004634AA">
        <w:trPr>
          <w:trHeight w:val="1043"/>
        </w:trPr>
        <w:tc>
          <w:tcPr>
            <w:tcW w:w="1267" w:type="dxa"/>
            <w:vAlign w:val="center"/>
          </w:tcPr>
          <w:p w:rsidR="00066D4B" w:rsidRPr="001A7279" w:rsidRDefault="001A727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066D4B" w:rsidRPr="00627CA9" w:rsidRDefault="001A727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2</w:t>
            </w:r>
            <w:r w:rsidR="00066D4B">
              <w:rPr>
                <w:rFonts w:ascii="Arial" w:hAnsi="Arial" w:cs="Arial"/>
                <w:b/>
                <w:sz w:val="72"/>
                <w:szCs w:val="72"/>
                <w:lang w:val="en-US"/>
              </w:rPr>
              <w:t>7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066D4B" w:rsidTr="004634AA">
        <w:trPr>
          <w:trHeight w:val="1043"/>
        </w:trPr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066D4B" w:rsidRPr="001A7279" w:rsidRDefault="00066D4B" w:rsidP="001A727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3</w:t>
            </w:r>
            <w:r w:rsidR="001A7279">
              <w:rPr>
                <w:rFonts w:ascii="Arial" w:hAnsi="Arial" w:cs="Arial"/>
                <w:b/>
                <w:sz w:val="72"/>
                <w:szCs w:val="72"/>
              </w:rPr>
              <w:t>6</w:t>
            </w:r>
          </w:p>
        </w:tc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066D4B" w:rsidRPr="001A7279" w:rsidRDefault="00066D4B" w:rsidP="001A727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4</w:t>
            </w:r>
            <w:r w:rsidR="001A7279">
              <w:rPr>
                <w:rFonts w:ascii="Arial" w:hAnsi="Arial" w:cs="Arial"/>
                <w:b/>
                <w:sz w:val="72"/>
                <w:szCs w:val="72"/>
              </w:rPr>
              <w:t>6</w:t>
            </w:r>
          </w:p>
        </w:tc>
      </w:tr>
      <w:tr w:rsidR="00066D4B" w:rsidTr="004634AA">
        <w:trPr>
          <w:trHeight w:val="1043"/>
        </w:trPr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61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066D4B" w:rsidRPr="001A7279" w:rsidRDefault="00066D4B" w:rsidP="001A727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7</w:t>
            </w:r>
            <w:r w:rsidR="001A7279">
              <w:rPr>
                <w:rFonts w:ascii="Arial" w:hAnsi="Arial" w:cs="Arial"/>
                <w:b/>
                <w:sz w:val="72"/>
                <w:szCs w:val="72"/>
              </w:rPr>
              <w:t>8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p w:rsidR="00066D4B" w:rsidRDefault="00066D4B" w:rsidP="00066D4B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Y="170"/>
        <w:tblW w:w="5085" w:type="dxa"/>
        <w:tblLook w:val="04A0" w:firstRow="1" w:lastRow="0" w:firstColumn="1" w:lastColumn="0" w:noHBand="0" w:noVBand="1"/>
      </w:tblPr>
      <w:tblGrid>
        <w:gridCol w:w="1271"/>
        <w:gridCol w:w="1271"/>
        <w:gridCol w:w="1271"/>
        <w:gridCol w:w="1272"/>
      </w:tblGrid>
      <w:tr w:rsidR="00066D4B" w:rsidTr="004634AA">
        <w:trPr>
          <w:trHeight w:val="1107"/>
        </w:trPr>
        <w:tc>
          <w:tcPr>
            <w:tcW w:w="1271" w:type="dxa"/>
            <w:vAlign w:val="center"/>
          </w:tcPr>
          <w:p w:rsidR="00066D4B" w:rsidRPr="001A7279" w:rsidRDefault="001A727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2</w:t>
            </w:r>
          </w:p>
        </w:tc>
        <w:tc>
          <w:tcPr>
            <w:tcW w:w="1271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1" w:type="dxa"/>
            <w:vAlign w:val="center"/>
          </w:tcPr>
          <w:p w:rsidR="00066D4B" w:rsidRPr="001A7279" w:rsidRDefault="00066D4B" w:rsidP="001A727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2</w:t>
            </w:r>
            <w:r w:rsidR="001A7279">
              <w:rPr>
                <w:rFonts w:ascii="Arial" w:hAnsi="Arial" w:cs="Arial"/>
                <w:b/>
                <w:sz w:val="72"/>
                <w:szCs w:val="72"/>
              </w:rPr>
              <w:t>4</w:t>
            </w:r>
          </w:p>
        </w:tc>
        <w:tc>
          <w:tcPr>
            <w:tcW w:w="127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066D4B" w:rsidTr="004634AA">
        <w:trPr>
          <w:trHeight w:val="1107"/>
        </w:trPr>
        <w:tc>
          <w:tcPr>
            <w:tcW w:w="1271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1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41</w:t>
            </w:r>
          </w:p>
        </w:tc>
        <w:tc>
          <w:tcPr>
            <w:tcW w:w="1271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2" w:type="dxa"/>
            <w:vAlign w:val="center"/>
          </w:tcPr>
          <w:p w:rsidR="00066D4B" w:rsidRPr="001A7279" w:rsidRDefault="00066D4B" w:rsidP="001A727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</w:t>
            </w:r>
            <w:r w:rsidR="001A7279">
              <w:rPr>
                <w:rFonts w:ascii="Arial" w:hAnsi="Arial" w:cs="Arial"/>
                <w:b/>
                <w:sz w:val="72"/>
                <w:szCs w:val="72"/>
              </w:rPr>
              <w:t>4</w:t>
            </w:r>
          </w:p>
        </w:tc>
      </w:tr>
      <w:tr w:rsidR="00066D4B" w:rsidTr="004634AA">
        <w:trPr>
          <w:trHeight w:val="1107"/>
        </w:trPr>
        <w:tc>
          <w:tcPr>
            <w:tcW w:w="1271" w:type="dxa"/>
            <w:vAlign w:val="center"/>
          </w:tcPr>
          <w:p w:rsidR="00066D4B" w:rsidRPr="001A7279" w:rsidRDefault="001A727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71</w:t>
            </w:r>
          </w:p>
        </w:tc>
        <w:tc>
          <w:tcPr>
            <w:tcW w:w="1271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1" w:type="dxa"/>
            <w:vAlign w:val="center"/>
          </w:tcPr>
          <w:p w:rsidR="00066D4B" w:rsidRPr="001A7279" w:rsidRDefault="00066D4B" w:rsidP="001A727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8</w:t>
            </w:r>
            <w:r w:rsidR="001A7279">
              <w:rPr>
                <w:rFonts w:ascii="Arial" w:hAnsi="Arial" w:cs="Arial"/>
                <w:b/>
                <w:sz w:val="72"/>
                <w:szCs w:val="72"/>
              </w:rPr>
              <w:t>4</w:t>
            </w:r>
          </w:p>
        </w:tc>
        <w:tc>
          <w:tcPr>
            <w:tcW w:w="127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p w:rsidR="00066D4B" w:rsidRDefault="00066D4B" w:rsidP="00066D4B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Y="255"/>
        <w:tblW w:w="5070" w:type="dxa"/>
        <w:tblLook w:val="04A0" w:firstRow="1" w:lastRow="0" w:firstColumn="1" w:lastColumn="0" w:noHBand="0" w:noVBand="1"/>
      </w:tblPr>
      <w:tblGrid>
        <w:gridCol w:w="1267"/>
        <w:gridCol w:w="1268"/>
        <w:gridCol w:w="1267"/>
        <w:gridCol w:w="1268"/>
      </w:tblGrid>
      <w:tr w:rsidR="00066D4B" w:rsidTr="004634AA">
        <w:trPr>
          <w:trHeight w:val="1127"/>
        </w:trPr>
        <w:tc>
          <w:tcPr>
            <w:tcW w:w="1267" w:type="dxa"/>
            <w:vAlign w:val="center"/>
          </w:tcPr>
          <w:p w:rsidR="00066D4B" w:rsidRPr="001A7279" w:rsidRDefault="001A727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4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066D4B" w:rsidRPr="001A7279" w:rsidRDefault="001A727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18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066D4B" w:rsidTr="004634AA">
        <w:trPr>
          <w:trHeight w:val="1127"/>
        </w:trPr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066D4B" w:rsidRPr="00627CA9" w:rsidRDefault="001A727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</w:t>
            </w:r>
            <w:r w:rsidR="00066D4B">
              <w:rPr>
                <w:rFonts w:ascii="Arial" w:hAnsi="Arial" w:cs="Arial"/>
                <w:b/>
                <w:sz w:val="72"/>
                <w:szCs w:val="72"/>
                <w:lang w:val="en-US"/>
              </w:rPr>
              <w:t>2</w:t>
            </w:r>
          </w:p>
        </w:tc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066D4B" w:rsidRPr="001A7279" w:rsidRDefault="001A727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47</w:t>
            </w:r>
          </w:p>
        </w:tc>
      </w:tr>
      <w:tr w:rsidR="00066D4B" w:rsidTr="004634AA">
        <w:trPr>
          <w:trHeight w:val="1127"/>
        </w:trPr>
        <w:tc>
          <w:tcPr>
            <w:tcW w:w="1267" w:type="dxa"/>
            <w:vAlign w:val="center"/>
          </w:tcPr>
          <w:p w:rsidR="00066D4B" w:rsidRPr="001A7279" w:rsidRDefault="001A727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73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066D4B" w:rsidRPr="001A7279" w:rsidRDefault="00066D4B" w:rsidP="001A727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8</w:t>
            </w:r>
            <w:r w:rsidR="001A7279">
              <w:rPr>
                <w:rFonts w:ascii="Arial" w:hAnsi="Arial" w:cs="Arial"/>
                <w:b/>
                <w:sz w:val="72"/>
                <w:szCs w:val="72"/>
              </w:rPr>
              <w:t>0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1A7279" w:rsidRDefault="001A727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7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A15C89" w:rsidRDefault="00066D4B" w:rsidP="00A15C8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2</w:t>
            </w:r>
            <w:r w:rsidR="00A15C89">
              <w:rPr>
                <w:rFonts w:ascii="Arial" w:hAnsi="Arial" w:cs="Arial"/>
                <w:b/>
                <w:sz w:val="72"/>
                <w:szCs w:val="72"/>
              </w:rPr>
              <w:t>3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A15C89" w:rsidRDefault="00A15C8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31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A15C89" w:rsidRDefault="00066D4B" w:rsidP="00A15C8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</w:t>
            </w:r>
            <w:r w:rsidR="00A15C89">
              <w:rPr>
                <w:rFonts w:ascii="Arial" w:hAnsi="Arial" w:cs="Arial"/>
                <w:b/>
                <w:sz w:val="72"/>
                <w:szCs w:val="72"/>
              </w:rPr>
              <w:t>5</w:t>
            </w: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A15C89" w:rsidRDefault="00A15C8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68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A15C89" w:rsidRDefault="00066D4B" w:rsidP="00A15C8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8</w:t>
            </w:r>
            <w:r w:rsidR="00A15C89">
              <w:rPr>
                <w:rFonts w:ascii="Arial" w:hAnsi="Arial" w:cs="Arial"/>
                <w:b/>
                <w:sz w:val="72"/>
                <w:szCs w:val="72"/>
              </w:rPr>
              <w:t>7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p w:rsidR="00066D4B" w:rsidRDefault="00066D4B" w:rsidP="00066D4B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XSpec="right" w:tblpY="165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512007" w:rsidRDefault="00A15C8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5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A15C8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16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066D4B" w:rsidP="00A15C8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</w:t>
            </w:r>
            <w:r w:rsidR="00A15C89">
              <w:rPr>
                <w:rFonts w:ascii="Arial" w:hAnsi="Arial" w:cs="Arial"/>
                <w:b/>
                <w:sz w:val="72"/>
                <w:szCs w:val="72"/>
              </w:rPr>
              <w:t>3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</w:t>
            </w:r>
            <w:r>
              <w:rPr>
                <w:rFonts w:ascii="Arial" w:hAnsi="Arial" w:cs="Arial"/>
                <w:b/>
                <w:sz w:val="72"/>
                <w:szCs w:val="72"/>
              </w:rPr>
              <w:t>0</w:t>
            </w: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A15C89" w:rsidRDefault="00A15C8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65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066D4B" w:rsidP="00A15C8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8</w:t>
            </w:r>
            <w:r w:rsidR="00A15C89">
              <w:rPr>
                <w:rFonts w:ascii="Arial" w:hAnsi="Arial" w:cs="Arial"/>
                <w:b/>
                <w:sz w:val="72"/>
                <w:szCs w:val="72"/>
              </w:rPr>
              <w:t>2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p w:rsidR="00066D4B" w:rsidRDefault="00066D4B" w:rsidP="00066D4B"/>
    <w:tbl>
      <w:tblPr>
        <w:tblStyle w:val="a3"/>
        <w:tblpPr w:leftFromText="180" w:rightFromText="180" w:vertAnchor="text" w:horzAnchor="margin" w:tblpXSpec="right" w:tblpY="151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512007" w:rsidRDefault="00066D4B" w:rsidP="00A15C8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</w:t>
            </w:r>
            <w:r w:rsidR="00A15C89">
              <w:rPr>
                <w:rFonts w:ascii="Arial" w:hAnsi="Arial" w:cs="Arial"/>
                <w:b/>
                <w:sz w:val="72"/>
                <w:szCs w:val="72"/>
              </w:rPr>
              <w:t>0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20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A15C8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4</w:t>
            </w:r>
            <w:r w:rsidR="00066D4B">
              <w:rPr>
                <w:rFonts w:ascii="Arial" w:hAnsi="Arial" w:cs="Arial"/>
                <w:b/>
                <w:sz w:val="72"/>
                <w:szCs w:val="72"/>
              </w:rPr>
              <w:t>3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A15C8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58</w:t>
            </w: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512007" w:rsidRDefault="00066D4B" w:rsidP="00A15C8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6</w:t>
            </w:r>
            <w:r w:rsidR="00A15C89">
              <w:rPr>
                <w:rFonts w:ascii="Arial" w:hAnsi="Arial" w:cs="Arial"/>
                <w:b/>
                <w:sz w:val="72"/>
                <w:szCs w:val="72"/>
              </w:rPr>
              <w:t>2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066D4B" w:rsidP="00A15C8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</w:t>
            </w:r>
            <w:r w:rsidR="00A15C89">
              <w:rPr>
                <w:rFonts w:ascii="Arial" w:hAnsi="Arial" w:cs="Arial"/>
                <w:b/>
                <w:sz w:val="72"/>
                <w:szCs w:val="72"/>
              </w:rPr>
              <w:t>6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p w:rsidR="00066D4B" w:rsidRDefault="00066D4B" w:rsidP="00066D4B"/>
    <w:tbl>
      <w:tblPr>
        <w:tblStyle w:val="a3"/>
        <w:tblpPr w:leftFromText="180" w:rightFromText="180" w:vertAnchor="text" w:horzAnchor="margin" w:tblpXSpec="right" w:tblpY="451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512007" w:rsidRDefault="00A15C8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13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A15C8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21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A15C8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42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066D4B" w:rsidP="00A15C89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5</w:t>
            </w:r>
            <w:r w:rsidR="00A15C89">
              <w:rPr>
                <w:rFonts w:ascii="Arial" w:hAnsi="Arial" w:cs="Arial"/>
                <w:b/>
                <w:sz w:val="72"/>
                <w:szCs w:val="72"/>
              </w:rPr>
              <w:t>6</w:t>
            </w: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512007" w:rsidRDefault="00A15C8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66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A15C89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86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tbl>
      <w:tblPr>
        <w:tblStyle w:val="a3"/>
        <w:tblW w:w="5070" w:type="dxa"/>
        <w:tblLook w:val="04A0" w:firstRow="1" w:lastRow="0" w:firstColumn="1" w:lastColumn="0" w:noHBand="0" w:noVBand="1"/>
      </w:tblPr>
      <w:tblGrid>
        <w:gridCol w:w="1267"/>
        <w:gridCol w:w="1268"/>
        <w:gridCol w:w="1267"/>
        <w:gridCol w:w="1268"/>
      </w:tblGrid>
      <w:tr w:rsidR="00066D4B" w:rsidTr="004634AA">
        <w:trPr>
          <w:trHeight w:val="1090"/>
        </w:trPr>
        <w:tc>
          <w:tcPr>
            <w:tcW w:w="1267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3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25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066D4B" w:rsidTr="004634AA">
        <w:trPr>
          <w:trHeight w:val="1090"/>
        </w:trPr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066D4B" w:rsidRPr="00227C9B" w:rsidRDefault="00066D4B" w:rsidP="00227C9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3</w:t>
            </w:r>
            <w:r w:rsidR="00227C9B">
              <w:rPr>
                <w:rFonts w:ascii="Arial" w:hAnsi="Arial" w:cs="Arial"/>
                <w:b/>
                <w:sz w:val="72"/>
                <w:szCs w:val="72"/>
              </w:rPr>
              <w:t>9</w:t>
            </w:r>
          </w:p>
        </w:tc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60</w:t>
            </w:r>
          </w:p>
        </w:tc>
      </w:tr>
      <w:tr w:rsidR="00066D4B" w:rsidTr="004634AA">
        <w:trPr>
          <w:trHeight w:val="1090"/>
        </w:trPr>
        <w:tc>
          <w:tcPr>
            <w:tcW w:w="1267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71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90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p w:rsidR="00066D4B" w:rsidRDefault="00066D4B" w:rsidP="00066D4B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Y="206"/>
        <w:tblW w:w="5070" w:type="dxa"/>
        <w:tblLook w:val="04A0" w:firstRow="1" w:lastRow="0" w:firstColumn="1" w:lastColumn="0" w:noHBand="0" w:noVBand="1"/>
      </w:tblPr>
      <w:tblGrid>
        <w:gridCol w:w="1267"/>
        <w:gridCol w:w="1268"/>
        <w:gridCol w:w="1267"/>
        <w:gridCol w:w="1268"/>
      </w:tblGrid>
      <w:tr w:rsidR="00066D4B" w:rsidTr="004634AA">
        <w:trPr>
          <w:trHeight w:val="1043"/>
        </w:trPr>
        <w:tc>
          <w:tcPr>
            <w:tcW w:w="1267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8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24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066D4B" w:rsidTr="004634AA">
        <w:trPr>
          <w:trHeight w:val="1043"/>
        </w:trPr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44</w:t>
            </w:r>
          </w:p>
        </w:tc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58</w:t>
            </w:r>
          </w:p>
        </w:tc>
      </w:tr>
      <w:tr w:rsidR="00066D4B" w:rsidTr="004634AA">
        <w:trPr>
          <w:trHeight w:val="1043"/>
        </w:trPr>
        <w:tc>
          <w:tcPr>
            <w:tcW w:w="1267" w:type="dxa"/>
            <w:vAlign w:val="center"/>
          </w:tcPr>
          <w:p w:rsidR="00066D4B" w:rsidRPr="00227C9B" w:rsidRDefault="00066D4B" w:rsidP="00227C9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6</w:t>
            </w:r>
            <w:r w:rsidR="00227C9B">
              <w:rPr>
                <w:rFonts w:ascii="Arial" w:hAnsi="Arial" w:cs="Arial"/>
                <w:b/>
                <w:sz w:val="72"/>
                <w:szCs w:val="72"/>
              </w:rPr>
              <w:t>8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84</w:t>
            </w: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p w:rsidR="00066D4B" w:rsidRDefault="00066D4B" w:rsidP="00066D4B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Y="170"/>
        <w:tblW w:w="5085" w:type="dxa"/>
        <w:tblLook w:val="04A0" w:firstRow="1" w:lastRow="0" w:firstColumn="1" w:lastColumn="0" w:noHBand="0" w:noVBand="1"/>
      </w:tblPr>
      <w:tblGrid>
        <w:gridCol w:w="1271"/>
        <w:gridCol w:w="1271"/>
        <w:gridCol w:w="1271"/>
        <w:gridCol w:w="1272"/>
      </w:tblGrid>
      <w:tr w:rsidR="00066D4B" w:rsidTr="004634AA">
        <w:trPr>
          <w:trHeight w:val="1107"/>
        </w:trPr>
        <w:tc>
          <w:tcPr>
            <w:tcW w:w="1271" w:type="dxa"/>
            <w:vAlign w:val="center"/>
          </w:tcPr>
          <w:p w:rsidR="00066D4B" w:rsidRPr="00227C9B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1</w:t>
            </w:r>
            <w:r w:rsidR="00227C9B">
              <w:rPr>
                <w:rFonts w:ascii="Arial" w:hAnsi="Arial" w:cs="Arial"/>
                <w:b/>
                <w:sz w:val="72"/>
                <w:szCs w:val="72"/>
              </w:rPr>
              <w:t>6</w:t>
            </w:r>
          </w:p>
        </w:tc>
        <w:tc>
          <w:tcPr>
            <w:tcW w:w="1271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1" w:type="dxa"/>
            <w:vAlign w:val="center"/>
          </w:tcPr>
          <w:p w:rsidR="00066D4B" w:rsidRPr="00227C9B" w:rsidRDefault="00066D4B" w:rsidP="00227C9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2</w:t>
            </w:r>
            <w:r w:rsidR="00227C9B">
              <w:rPr>
                <w:rFonts w:ascii="Arial" w:hAnsi="Arial" w:cs="Arial"/>
                <w:b/>
                <w:sz w:val="72"/>
                <w:szCs w:val="72"/>
              </w:rPr>
              <w:t>9</w:t>
            </w:r>
          </w:p>
        </w:tc>
        <w:tc>
          <w:tcPr>
            <w:tcW w:w="127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066D4B" w:rsidTr="004634AA">
        <w:trPr>
          <w:trHeight w:val="1107"/>
        </w:trPr>
        <w:tc>
          <w:tcPr>
            <w:tcW w:w="1271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1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36</w:t>
            </w:r>
          </w:p>
        </w:tc>
        <w:tc>
          <w:tcPr>
            <w:tcW w:w="1271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2" w:type="dxa"/>
            <w:vAlign w:val="center"/>
          </w:tcPr>
          <w:p w:rsidR="00066D4B" w:rsidRPr="00227C9B" w:rsidRDefault="00066D4B" w:rsidP="00227C9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5</w:t>
            </w:r>
            <w:r w:rsidR="00227C9B">
              <w:rPr>
                <w:rFonts w:ascii="Arial" w:hAnsi="Arial" w:cs="Arial"/>
                <w:b/>
                <w:sz w:val="72"/>
                <w:szCs w:val="72"/>
              </w:rPr>
              <w:t>1</w:t>
            </w:r>
          </w:p>
        </w:tc>
      </w:tr>
      <w:tr w:rsidR="00066D4B" w:rsidTr="004634AA">
        <w:trPr>
          <w:trHeight w:val="1107"/>
        </w:trPr>
        <w:tc>
          <w:tcPr>
            <w:tcW w:w="1271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73</w:t>
            </w:r>
          </w:p>
        </w:tc>
        <w:tc>
          <w:tcPr>
            <w:tcW w:w="1271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71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87</w:t>
            </w:r>
          </w:p>
        </w:tc>
        <w:tc>
          <w:tcPr>
            <w:tcW w:w="127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p w:rsidR="00066D4B" w:rsidRDefault="00066D4B" w:rsidP="00066D4B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Y="255"/>
        <w:tblW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7"/>
        <w:gridCol w:w="1268"/>
        <w:gridCol w:w="1267"/>
        <w:gridCol w:w="1268"/>
      </w:tblGrid>
      <w:tr w:rsidR="00066D4B" w:rsidTr="008E326C">
        <w:trPr>
          <w:trHeight w:val="1127"/>
        </w:trPr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066D4B" w:rsidTr="008E326C">
        <w:trPr>
          <w:trHeight w:val="1127"/>
        </w:trPr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066D4B" w:rsidTr="008E326C">
        <w:trPr>
          <w:trHeight w:val="1127"/>
        </w:trPr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267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268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10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227C9B" w:rsidRDefault="00066D4B" w:rsidP="00227C9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2</w:t>
            </w:r>
            <w:r w:rsidR="00227C9B">
              <w:rPr>
                <w:rFonts w:ascii="Arial" w:hAnsi="Arial" w:cs="Arial"/>
                <w:b/>
                <w:sz w:val="72"/>
                <w:szCs w:val="72"/>
              </w:rPr>
              <w:t>8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34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48</w:t>
            </w: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66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227C9B" w:rsidRDefault="00066D4B" w:rsidP="00227C9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  <w:lang w:val="en-US"/>
              </w:rPr>
              <w:t>8</w:t>
            </w:r>
            <w:r w:rsidR="00227C9B">
              <w:rPr>
                <w:rFonts w:ascii="Arial" w:hAnsi="Arial" w:cs="Arial"/>
                <w:b/>
                <w:sz w:val="72"/>
                <w:szCs w:val="72"/>
              </w:rPr>
              <w:t>2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p w:rsidR="00066D4B" w:rsidRDefault="00066D4B" w:rsidP="00066D4B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XSpec="right" w:tblpY="165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512007" w:rsidRDefault="00066D4B" w:rsidP="00227C9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</w:t>
            </w:r>
            <w:r w:rsidR="00227C9B">
              <w:rPr>
                <w:rFonts w:ascii="Arial" w:hAnsi="Arial" w:cs="Arial"/>
                <w:b/>
                <w:sz w:val="72"/>
                <w:szCs w:val="72"/>
              </w:rPr>
              <w:t>2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066D4B" w:rsidP="00227C9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2</w:t>
            </w:r>
            <w:r w:rsidR="00227C9B">
              <w:rPr>
                <w:rFonts w:ascii="Arial" w:hAnsi="Arial" w:cs="Arial"/>
                <w:b/>
                <w:sz w:val="72"/>
                <w:szCs w:val="72"/>
              </w:rPr>
              <w:t>7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43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56</w:t>
            </w: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63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227C9B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79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p w:rsidR="00066D4B" w:rsidRDefault="00066D4B" w:rsidP="00066D4B">
      <w:bookmarkStart w:id="0" w:name="_GoBack"/>
      <w:bookmarkEnd w:id="0"/>
    </w:p>
    <w:tbl>
      <w:tblPr>
        <w:tblStyle w:val="a3"/>
        <w:tblpPr w:leftFromText="180" w:rightFromText="180" w:vertAnchor="text" w:horzAnchor="margin" w:tblpXSpec="right" w:tblpY="151"/>
        <w:tblW w:w="0" w:type="auto"/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512007" w:rsidRDefault="00066D4B" w:rsidP="00227C9B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1</w:t>
            </w:r>
            <w:r w:rsidR="00227C9B">
              <w:rPr>
                <w:rFonts w:ascii="Arial" w:hAnsi="Arial" w:cs="Arial"/>
                <w:b/>
                <w:sz w:val="72"/>
                <w:szCs w:val="72"/>
              </w:rPr>
              <w:t>5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31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40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59</w:t>
            </w:r>
          </w:p>
        </w:tc>
      </w:tr>
      <w:tr w:rsidR="00066D4B" w:rsidTr="004634AA">
        <w:trPr>
          <w:trHeight w:val="1078"/>
        </w:trPr>
        <w:tc>
          <w:tcPr>
            <w:tcW w:w="1312" w:type="dxa"/>
            <w:vAlign w:val="center"/>
          </w:tcPr>
          <w:p w:rsidR="00066D4B" w:rsidRPr="00512007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75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227C9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88</w:t>
            </w: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p w:rsidR="00066D4B" w:rsidRDefault="00066D4B" w:rsidP="00066D4B"/>
    <w:tbl>
      <w:tblPr>
        <w:tblStyle w:val="a3"/>
        <w:tblpPr w:leftFromText="180" w:rightFromText="180" w:vertAnchor="text" w:horzAnchor="margin" w:tblpXSpec="right" w:tblpY="4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2"/>
        <w:gridCol w:w="1312"/>
        <w:gridCol w:w="1312"/>
        <w:gridCol w:w="1312"/>
      </w:tblGrid>
      <w:tr w:rsidR="00066D4B" w:rsidTr="008E326C">
        <w:trPr>
          <w:trHeight w:val="1078"/>
        </w:trPr>
        <w:tc>
          <w:tcPr>
            <w:tcW w:w="1312" w:type="dxa"/>
            <w:vAlign w:val="center"/>
          </w:tcPr>
          <w:p w:rsidR="00066D4B" w:rsidRPr="00512007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  <w:tr w:rsidR="00066D4B" w:rsidTr="008E326C">
        <w:trPr>
          <w:trHeight w:val="1078"/>
        </w:trPr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</w:tr>
      <w:tr w:rsidR="00066D4B" w:rsidTr="008E326C">
        <w:trPr>
          <w:trHeight w:val="1078"/>
        </w:trPr>
        <w:tc>
          <w:tcPr>
            <w:tcW w:w="1312" w:type="dxa"/>
            <w:vAlign w:val="center"/>
          </w:tcPr>
          <w:p w:rsidR="00066D4B" w:rsidRPr="00512007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066D4B" w:rsidRPr="00512007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</w:p>
        </w:tc>
        <w:tc>
          <w:tcPr>
            <w:tcW w:w="1312" w:type="dxa"/>
            <w:vAlign w:val="center"/>
          </w:tcPr>
          <w:p w:rsidR="00066D4B" w:rsidRPr="00627CA9" w:rsidRDefault="00066D4B" w:rsidP="004634AA">
            <w:pPr>
              <w:jc w:val="center"/>
              <w:rPr>
                <w:rFonts w:ascii="Arial" w:hAnsi="Arial" w:cs="Arial"/>
                <w:b/>
                <w:sz w:val="72"/>
                <w:szCs w:val="72"/>
                <w:lang w:val="en-US"/>
              </w:rPr>
            </w:pPr>
          </w:p>
        </w:tc>
      </w:tr>
    </w:tbl>
    <w:p w:rsidR="00006252" w:rsidRPr="00512007" w:rsidRDefault="00006252" w:rsidP="008E326C"/>
    <w:sectPr w:rsidR="00006252" w:rsidRPr="00512007" w:rsidSect="00627CA9">
      <w:pgSz w:w="11906" w:h="16838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CA9"/>
    <w:rsid w:val="00006252"/>
    <w:rsid w:val="00022C6D"/>
    <w:rsid w:val="00066D4B"/>
    <w:rsid w:val="00067FC9"/>
    <w:rsid w:val="000721CF"/>
    <w:rsid w:val="000A32F6"/>
    <w:rsid w:val="000A52F3"/>
    <w:rsid w:val="001535E3"/>
    <w:rsid w:val="00164FB1"/>
    <w:rsid w:val="00165D23"/>
    <w:rsid w:val="001804E5"/>
    <w:rsid w:val="00196F4F"/>
    <w:rsid w:val="001A3C32"/>
    <w:rsid w:val="001A7279"/>
    <w:rsid w:val="001B3E48"/>
    <w:rsid w:val="001D6D7E"/>
    <w:rsid w:val="001E2C8C"/>
    <w:rsid w:val="001E55DF"/>
    <w:rsid w:val="00227C9B"/>
    <w:rsid w:val="0025365A"/>
    <w:rsid w:val="002572FC"/>
    <w:rsid w:val="00257CF2"/>
    <w:rsid w:val="00262F68"/>
    <w:rsid w:val="00273307"/>
    <w:rsid w:val="002A2872"/>
    <w:rsid w:val="002B06D5"/>
    <w:rsid w:val="00305CB3"/>
    <w:rsid w:val="003308A5"/>
    <w:rsid w:val="00335648"/>
    <w:rsid w:val="00362D4C"/>
    <w:rsid w:val="00376284"/>
    <w:rsid w:val="00391066"/>
    <w:rsid w:val="003A1BC2"/>
    <w:rsid w:val="003A664C"/>
    <w:rsid w:val="003B29DF"/>
    <w:rsid w:val="00427FF8"/>
    <w:rsid w:val="004328FF"/>
    <w:rsid w:val="004538E0"/>
    <w:rsid w:val="004576CC"/>
    <w:rsid w:val="00480310"/>
    <w:rsid w:val="004A1B63"/>
    <w:rsid w:val="004A6A90"/>
    <w:rsid w:val="004B3AFD"/>
    <w:rsid w:val="00512007"/>
    <w:rsid w:val="00526271"/>
    <w:rsid w:val="00553791"/>
    <w:rsid w:val="00560DFB"/>
    <w:rsid w:val="005622D8"/>
    <w:rsid w:val="005727B2"/>
    <w:rsid w:val="005A0507"/>
    <w:rsid w:val="005C2C42"/>
    <w:rsid w:val="005E7766"/>
    <w:rsid w:val="00607085"/>
    <w:rsid w:val="006156AD"/>
    <w:rsid w:val="00623389"/>
    <w:rsid w:val="00627CA9"/>
    <w:rsid w:val="00675555"/>
    <w:rsid w:val="00690BF7"/>
    <w:rsid w:val="006912DD"/>
    <w:rsid w:val="007013D2"/>
    <w:rsid w:val="00712B55"/>
    <w:rsid w:val="007154AA"/>
    <w:rsid w:val="00726F02"/>
    <w:rsid w:val="007529A3"/>
    <w:rsid w:val="007629FE"/>
    <w:rsid w:val="00762B98"/>
    <w:rsid w:val="0077403E"/>
    <w:rsid w:val="007C0E8D"/>
    <w:rsid w:val="007E2B44"/>
    <w:rsid w:val="00821564"/>
    <w:rsid w:val="008962A1"/>
    <w:rsid w:val="00897CD8"/>
    <w:rsid w:val="008A7ACD"/>
    <w:rsid w:val="008C51B9"/>
    <w:rsid w:val="008D46D3"/>
    <w:rsid w:val="008E326C"/>
    <w:rsid w:val="008F3ECB"/>
    <w:rsid w:val="009321C6"/>
    <w:rsid w:val="009A2C3D"/>
    <w:rsid w:val="00A06661"/>
    <w:rsid w:val="00A15C89"/>
    <w:rsid w:val="00A57440"/>
    <w:rsid w:val="00A6781A"/>
    <w:rsid w:val="00AD34F0"/>
    <w:rsid w:val="00B00B3E"/>
    <w:rsid w:val="00B506CE"/>
    <w:rsid w:val="00B65CD1"/>
    <w:rsid w:val="00B712CF"/>
    <w:rsid w:val="00B77AB7"/>
    <w:rsid w:val="00BB307A"/>
    <w:rsid w:val="00BD66EB"/>
    <w:rsid w:val="00C12B4D"/>
    <w:rsid w:val="00C44D47"/>
    <w:rsid w:val="00C46A9E"/>
    <w:rsid w:val="00C50F20"/>
    <w:rsid w:val="00C72F21"/>
    <w:rsid w:val="00CA0ACE"/>
    <w:rsid w:val="00CC4702"/>
    <w:rsid w:val="00CC4F09"/>
    <w:rsid w:val="00CF04D5"/>
    <w:rsid w:val="00D0492E"/>
    <w:rsid w:val="00D611F5"/>
    <w:rsid w:val="00D631ED"/>
    <w:rsid w:val="00DB2573"/>
    <w:rsid w:val="00DC31B0"/>
    <w:rsid w:val="00DF266C"/>
    <w:rsid w:val="00E4490A"/>
    <w:rsid w:val="00E51AD3"/>
    <w:rsid w:val="00E51D05"/>
    <w:rsid w:val="00EB3BF6"/>
    <w:rsid w:val="00ED3A39"/>
    <w:rsid w:val="00F50A7E"/>
    <w:rsid w:val="00F827A9"/>
    <w:rsid w:val="00F90355"/>
    <w:rsid w:val="00FB6436"/>
    <w:rsid w:val="00FD62B5"/>
    <w:rsid w:val="00FF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Женечка</dc:creator>
  <cp:lastModifiedBy>Женечка</cp:lastModifiedBy>
  <cp:revision>7</cp:revision>
  <dcterms:created xsi:type="dcterms:W3CDTF">2010-12-10T21:23:00Z</dcterms:created>
  <dcterms:modified xsi:type="dcterms:W3CDTF">2010-12-10T21:29:00Z</dcterms:modified>
</cp:coreProperties>
</file>